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D60EC" w:rsidRPr="00DD5BF5" w:rsidTr="00ED60EC">
        <w:tc>
          <w:tcPr>
            <w:tcW w:w="9923" w:type="dxa"/>
          </w:tcPr>
          <w:p w:rsidR="00ED60EC" w:rsidRPr="00DD5BF5" w:rsidRDefault="00455D1E" w:rsidP="00ED60EC">
            <w:pPr>
              <w:ind w:left="4536" w:firstLine="0"/>
              <w:outlineLvl w:val="0"/>
              <w:rPr>
                <w:sz w:val="20"/>
              </w:rPr>
            </w:pPr>
            <w:r w:rsidRPr="00455D1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ED60EC" w:rsidRPr="00DD5BF5" w:rsidRDefault="00ED60EC" w:rsidP="00ED60E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D60EC" w:rsidRPr="00DD5BF5" w:rsidRDefault="00ED60EC" w:rsidP="00ED60E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D60EC" w:rsidRPr="00DD5BF5" w:rsidRDefault="00ED60EC" w:rsidP="00ED60E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D60EC" w:rsidRPr="00DD5BF5" w:rsidRDefault="00ED60EC" w:rsidP="00ED60E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D60EC" w:rsidRPr="00DD5BF5" w:rsidRDefault="00ED60EC" w:rsidP="00ED60E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D60EC" w:rsidRPr="007861AD" w:rsidRDefault="00ED60EC" w:rsidP="00ED60E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057292">
              <w:rPr>
                <w:szCs w:val="28"/>
                <w:u w:val="single"/>
              </w:rPr>
              <w:t>08.11.2017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057292">
              <w:rPr>
                <w:szCs w:val="28"/>
                <w:u w:val="single"/>
              </w:rPr>
              <w:t>5016</w:t>
            </w:r>
            <w:r w:rsidRPr="007861AD">
              <w:rPr>
                <w:szCs w:val="28"/>
                <w:u w:val="single"/>
              </w:rPr>
              <w:tab/>
            </w:r>
          </w:p>
          <w:p w:rsidR="00ED60EC" w:rsidRPr="00DD5BF5" w:rsidRDefault="00ED60EC" w:rsidP="00ED60EC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</w:tblGrid>
      <w:tr w:rsidR="00D5627C" w:rsidRPr="005A5F48" w:rsidTr="00343F2C">
        <w:trPr>
          <w:trHeight w:val="864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D5627C" w:rsidRPr="005A5F48" w:rsidRDefault="00D5627C" w:rsidP="00FA4565">
            <w:pPr>
              <w:suppressAutoHyphens/>
              <w:ind w:left="34" w:firstLine="0"/>
              <w:rPr>
                <w:szCs w:val="28"/>
              </w:rPr>
            </w:pPr>
            <w:r w:rsidRPr="005A5F48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проекте планировки </w:t>
            </w:r>
            <w:r w:rsidR="00E935E3" w:rsidRPr="00C14962">
              <w:rPr>
                <w:szCs w:val="28"/>
              </w:rPr>
              <w:t>и проект</w:t>
            </w:r>
            <w:r w:rsidR="00FA4565">
              <w:rPr>
                <w:szCs w:val="28"/>
              </w:rPr>
              <w:t>ах</w:t>
            </w:r>
            <w:r w:rsidR="00E935E3" w:rsidRPr="00C14962">
              <w:rPr>
                <w:szCs w:val="28"/>
              </w:rPr>
              <w:t xml:space="preserve"> межевания территории</w:t>
            </w:r>
            <w:r w:rsidR="00E935E3">
              <w:rPr>
                <w:szCs w:val="28"/>
              </w:rPr>
              <w:t xml:space="preserve"> восточной части Октябрьского района</w:t>
            </w:r>
            <w:r w:rsidRPr="005A5F48">
              <w:rPr>
                <w:szCs w:val="28"/>
              </w:rPr>
              <w:t>»</w:t>
            </w:r>
          </w:p>
        </w:tc>
      </w:tr>
    </w:tbl>
    <w:p w:rsidR="00D5627C" w:rsidRPr="005A5F48" w:rsidRDefault="00D5627C" w:rsidP="00D5627C">
      <w:pPr>
        <w:rPr>
          <w:szCs w:val="28"/>
        </w:rPr>
      </w:pPr>
    </w:p>
    <w:p w:rsidR="00D5627C" w:rsidRPr="005A5F48" w:rsidRDefault="00D5627C" w:rsidP="00D5627C">
      <w:pPr>
        <w:rPr>
          <w:szCs w:val="28"/>
        </w:rPr>
      </w:pPr>
    </w:p>
    <w:p w:rsidR="00D5627C" w:rsidRPr="005A5F48" w:rsidRDefault="00D5627C" w:rsidP="00A11CD7">
      <w:pPr>
        <w:ind w:firstLine="697"/>
        <w:rPr>
          <w:szCs w:val="28"/>
        </w:rPr>
      </w:pPr>
      <w:proofErr w:type="gramStart"/>
      <w:r w:rsidRPr="005A5F48">
        <w:rPr>
          <w:szCs w:val="28"/>
        </w:rPr>
        <w:t>В целях выявления и учета мнения и интересов жителей города Новосиби</w:t>
      </w:r>
      <w:r w:rsidRPr="005A5F48">
        <w:rPr>
          <w:szCs w:val="28"/>
        </w:rPr>
        <w:t>р</w:t>
      </w:r>
      <w:r w:rsidRPr="005A5F48">
        <w:rPr>
          <w:szCs w:val="28"/>
        </w:rPr>
        <w:t>ска по проекту постановления мэрии города Новосибирска «</w:t>
      </w:r>
      <w:r w:rsidR="00A11CD7" w:rsidRPr="005A5F48">
        <w:rPr>
          <w:szCs w:val="28"/>
        </w:rPr>
        <w:t>О проекте планиро</w:t>
      </w:r>
      <w:r w:rsidR="00A11CD7" w:rsidRPr="005A5F48">
        <w:rPr>
          <w:szCs w:val="28"/>
        </w:rPr>
        <w:t>в</w:t>
      </w:r>
      <w:r w:rsidR="00A11CD7" w:rsidRPr="005A5F48">
        <w:rPr>
          <w:szCs w:val="28"/>
        </w:rPr>
        <w:t xml:space="preserve">ки </w:t>
      </w:r>
      <w:r w:rsidR="00A11CD7" w:rsidRPr="00C14962">
        <w:rPr>
          <w:szCs w:val="28"/>
        </w:rPr>
        <w:t>и проект</w:t>
      </w:r>
      <w:r w:rsidR="00FA4565">
        <w:rPr>
          <w:szCs w:val="28"/>
        </w:rPr>
        <w:t>ах</w:t>
      </w:r>
      <w:r w:rsidR="00A11CD7" w:rsidRPr="00C14962">
        <w:rPr>
          <w:szCs w:val="28"/>
        </w:rPr>
        <w:t xml:space="preserve"> межевания территории</w:t>
      </w:r>
      <w:r w:rsidR="00A11CD7">
        <w:rPr>
          <w:szCs w:val="28"/>
        </w:rPr>
        <w:t xml:space="preserve"> восточной части Октябрьского района</w:t>
      </w:r>
      <w:r w:rsidRPr="005A5F48">
        <w:rPr>
          <w:szCs w:val="28"/>
        </w:rPr>
        <w:t>», в соответствии с Градостроительным кодексом Российской Федерации, Федерал</w:t>
      </w:r>
      <w:r w:rsidRPr="005A5F48">
        <w:rPr>
          <w:szCs w:val="28"/>
        </w:rPr>
        <w:t>ь</w:t>
      </w:r>
      <w:r w:rsidRPr="005A5F48">
        <w:rPr>
          <w:szCs w:val="28"/>
        </w:rPr>
        <w:t>ным законом от 06.10.2003 № 131-ФЗ «Об общих принципах организации местн</w:t>
      </w:r>
      <w:r w:rsidRPr="005A5F48">
        <w:rPr>
          <w:szCs w:val="28"/>
        </w:rPr>
        <w:t>о</w:t>
      </w:r>
      <w:r w:rsidRPr="005A5F48">
        <w:rPr>
          <w:szCs w:val="28"/>
        </w:rPr>
        <w:t>го самоуправления в Российской Федерации», решением городского Совета Н</w:t>
      </w:r>
      <w:r w:rsidRPr="005A5F48">
        <w:rPr>
          <w:szCs w:val="28"/>
        </w:rPr>
        <w:t>о</w:t>
      </w:r>
      <w:r w:rsidRPr="005A5F48">
        <w:rPr>
          <w:szCs w:val="28"/>
        </w:rPr>
        <w:t>восибирска от 25.04.2007 № 562 «О Положении о публичных</w:t>
      </w:r>
      <w:proofErr w:type="gramEnd"/>
      <w:r w:rsidRPr="005A5F48">
        <w:rPr>
          <w:szCs w:val="28"/>
        </w:rPr>
        <w:t xml:space="preserve"> </w:t>
      </w:r>
      <w:proofErr w:type="gramStart"/>
      <w:r w:rsidRPr="005A5F48">
        <w:rPr>
          <w:szCs w:val="28"/>
        </w:rPr>
        <w:t>слушаниях</w:t>
      </w:r>
      <w:proofErr w:type="gramEnd"/>
      <w:r w:rsidRPr="005A5F48">
        <w:rPr>
          <w:szCs w:val="28"/>
        </w:rPr>
        <w:t xml:space="preserve"> в городе Новосибирске», постановлением мэрии города Новосибирска от </w:t>
      </w:r>
      <w:r w:rsidR="00A11CD7" w:rsidRPr="00A11CD7">
        <w:rPr>
          <w:szCs w:val="28"/>
        </w:rPr>
        <w:t>27.12.2016</w:t>
      </w:r>
      <w:r w:rsidR="00A11CD7">
        <w:rPr>
          <w:szCs w:val="28"/>
        </w:rPr>
        <w:t xml:space="preserve"> </w:t>
      </w:r>
      <w:r w:rsidR="00A11CD7" w:rsidRPr="00A11CD7">
        <w:rPr>
          <w:szCs w:val="28"/>
        </w:rPr>
        <w:t>№</w:t>
      </w:r>
      <w:r w:rsidR="00A11CD7">
        <w:rPr>
          <w:szCs w:val="28"/>
        </w:rPr>
        <w:t> </w:t>
      </w:r>
      <w:r w:rsidR="00A11CD7" w:rsidRPr="00A11CD7">
        <w:rPr>
          <w:szCs w:val="28"/>
        </w:rPr>
        <w:t>6006</w:t>
      </w:r>
      <w:r w:rsidRPr="005A5F48">
        <w:rPr>
          <w:szCs w:val="28"/>
        </w:rPr>
        <w:t xml:space="preserve"> «</w:t>
      </w:r>
      <w:r w:rsidR="00A11CD7" w:rsidRPr="00C14962">
        <w:rPr>
          <w:szCs w:val="28"/>
        </w:rPr>
        <w:t>О подготовке проекта планировки и проектов межевания территории</w:t>
      </w:r>
      <w:r w:rsidR="00A11CD7">
        <w:rPr>
          <w:szCs w:val="28"/>
        </w:rPr>
        <w:t xml:space="preserve"> восточной части Октябрьского района</w:t>
      </w:r>
      <w:r w:rsidRPr="005A5F48">
        <w:rPr>
          <w:szCs w:val="28"/>
        </w:rPr>
        <w:t>», руководствуясь Уставом города Новос</w:t>
      </w:r>
      <w:r w:rsidRPr="005A5F48">
        <w:rPr>
          <w:szCs w:val="28"/>
        </w:rPr>
        <w:t>и</w:t>
      </w:r>
      <w:r w:rsidRPr="005A5F48">
        <w:rPr>
          <w:szCs w:val="28"/>
        </w:rPr>
        <w:t>бирска, ПОСТАНОВЛЯЮ:</w:t>
      </w:r>
    </w:p>
    <w:p w:rsidR="00D5627C" w:rsidRPr="005A5F48" w:rsidRDefault="00D5627C" w:rsidP="00A11CD7">
      <w:pPr>
        <w:ind w:firstLine="700"/>
        <w:rPr>
          <w:szCs w:val="28"/>
        </w:rPr>
      </w:pPr>
      <w:r w:rsidRPr="005A5F48">
        <w:rPr>
          <w:szCs w:val="28"/>
        </w:rPr>
        <w:t xml:space="preserve">1. Назначить публичные слушания по проекту постановления мэрии города Новосибирска «О проекте планировки </w:t>
      </w:r>
      <w:r w:rsidR="00A11CD7" w:rsidRPr="00C14962">
        <w:rPr>
          <w:szCs w:val="28"/>
        </w:rPr>
        <w:t>и проект</w:t>
      </w:r>
      <w:r w:rsidR="00A11CD7">
        <w:rPr>
          <w:szCs w:val="28"/>
        </w:rPr>
        <w:t>ах</w:t>
      </w:r>
      <w:r w:rsidR="00A11CD7" w:rsidRPr="00C14962">
        <w:rPr>
          <w:szCs w:val="28"/>
        </w:rPr>
        <w:t xml:space="preserve"> межевания территории</w:t>
      </w:r>
      <w:r w:rsidR="00A11CD7">
        <w:rPr>
          <w:szCs w:val="28"/>
        </w:rPr>
        <w:t xml:space="preserve"> восто</w:t>
      </w:r>
      <w:r w:rsidR="00A11CD7">
        <w:rPr>
          <w:szCs w:val="28"/>
        </w:rPr>
        <w:t>ч</w:t>
      </w:r>
      <w:r w:rsidR="00A11CD7">
        <w:rPr>
          <w:szCs w:val="28"/>
        </w:rPr>
        <w:t>ной части Октябрьского района</w:t>
      </w:r>
      <w:r w:rsidRPr="005A5F48">
        <w:rPr>
          <w:szCs w:val="28"/>
        </w:rPr>
        <w:t>» (приложение).</w:t>
      </w:r>
    </w:p>
    <w:p w:rsidR="00D5627C" w:rsidRPr="005A5F48" w:rsidRDefault="00D5627C" w:rsidP="00A11CD7">
      <w:pPr>
        <w:ind w:firstLine="700"/>
        <w:rPr>
          <w:szCs w:val="28"/>
        </w:rPr>
      </w:pPr>
      <w:r w:rsidRPr="005A5F48">
        <w:rPr>
          <w:szCs w:val="28"/>
        </w:rPr>
        <w:t xml:space="preserve">2. Провести </w:t>
      </w:r>
      <w:r w:rsidR="00ED60EC">
        <w:rPr>
          <w:szCs w:val="28"/>
        </w:rPr>
        <w:t>06</w:t>
      </w:r>
      <w:r w:rsidR="0000625D">
        <w:rPr>
          <w:szCs w:val="28"/>
        </w:rPr>
        <w:t>.12</w:t>
      </w:r>
      <w:r w:rsidR="007F2C20">
        <w:rPr>
          <w:szCs w:val="28"/>
        </w:rPr>
        <w:t>.2017</w:t>
      </w:r>
      <w:r w:rsidRPr="005A5F48">
        <w:rPr>
          <w:szCs w:val="28"/>
        </w:rPr>
        <w:t xml:space="preserve"> в 1</w:t>
      </w:r>
      <w:r w:rsidR="00ED60EC">
        <w:rPr>
          <w:szCs w:val="28"/>
        </w:rPr>
        <w:t>4</w:t>
      </w:r>
      <w:r w:rsidRPr="005A5F48">
        <w:rPr>
          <w:szCs w:val="28"/>
        </w:rPr>
        <w:t>.00 час</w:t>
      </w:r>
      <w:proofErr w:type="gramStart"/>
      <w:r w:rsidRPr="005A5F48">
        <w:rPr>
          <w:szCs w:val="28"/>
        </w:rPr>
        <w:t>.</w:t>
      </w:r>
      <w:proofErr w:type="gramEnd"/>
      <w:r w:rsidRPr="005A5F48">
        <w:rPr>
          <w:szCs w:val="28"/>
        </w:rPr>
        <w:t xml:space="preserve"> </w:t>
      </w:r>
      <w:proofErr w:type="gramStart"/>
      <w:r w:rsidRPr="005A5F48">
        <w:rPr>
          <w:szCs w:val="28"/>
        </w:rPr>
        <w:t>п</w:t>
      </w:r>
      <w:proofErr w:type="gramEnd"/>
      <w:r w:rsidRPr="005A5F48">
        <w:rPr>
          <w:szCs w:val="28"/>
        </w:rPr>
        <w:t>убличные слушания в здании админ</w:t>
      </w:r>
      <w:r w:rsidRPr="005A5F48">
        <w:rPr>
          <w:szCs w:val="28"/>
        </w:rPr>
        <w:t>и</w:t>
      </w:r>
      <w:r w:rsidRPr="005A5F48">
        <w:rPr>
          <w:szCs w:val="28"/>
        </w:rPr>
        <w:t xml:space="preserve">страции </w:t>
      </w:r>
      <w:r w:rsidR="00A11CD7">
        <w:rPr>
          <w:szCs w:val="28"/>
        </w:rPr>
        <w:t>Октябрьского</w:t>
      </w:r>
      <w:r w:rsidRPr="005A5F48">
        <w:rPr>
          <w:szCs w:val="28"/>
        </w:rPr>
        <w:t xml:space="preserve"> района города Новосибирска (Российская Федерация, Н</w:t>
      </w:r>
      <w:r w:rsidRPr="005A5F48">
        <w:rPr>
          <w:szCs w:val="28"/>
        </w:rPr>
        <w:t>о</w:t>
      </w:r>
      <w:r w:rsidRPr="005A5F48">
        <w:rPr>
          <w:szCs w:val="28"/>
        </w:rPr>
        <w:t xml:space="preserve">восибирская область, город Новосибирск, ул. </w:t>
      </w:r>
      <w:r w:rsidR="00A11CD7">
        <w:rPr>
          <w:szCs w:val="28"/>
        </w:rPr>
        <w:t>Сакко и Ванцетти, 33</w:t>
      </w:r>
      <w:r w:rsidRPr="005A5F48">
        <w:rPr>
          <w:szCs w:val="28"/>
        </w:rPr>
        <w:t>).</w:t>
      </w:r>
    </w:p>
    <w:p w:rsidR="00D5627C" w:rsidRPr="005A5F48" w:rsidRDefault="00D5627C" w:rsidP="00A11CD7">
      <w:pPr>
        <w:ind w:firstLine="700"/>
        <w:rPr>
          <w:szCs w:val="28"/>
        </w:rPr>
      </w:pPr>
      <w:r w:rsidRPr="005A5F48">
        <w:rPr>
          <w:szCs w:val="28"/>
        </w:rPr>
        <w:t>3. Создать организационный комитет по подготовке и проведению публи</w:t>
      </w:r>
      <w:r w:rsidRPr="005A5F48">
        <w:rPr>
          <w:szCs w:val="28"/>
        </w:rPr>
        <w:t>ч</w:t>
      </w:r>
      <w:r w:rsidRPr="005A5F48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ayout w:type="fixed"/>
        <w:tblLook w:val="00A0"/>
      </w:tblPr>
      <w:tblGrid>
        <w:gridCol w:w="4503"/>
        <w:gridCol w:w="283"/>
        <w:gridCol w:w="5262"/>
      </w:tblGrid>
      <w:tr w:rsidR="00A11CD7" w:rsidRPr="007158B2" w:rsidTr="007860B7">
        <w:trPr>
          <w:cantSplit/>
          <w:trHeight w:val="1258"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</w:t>
            </w:r>
            <w:r w:rsidRPr="007158B2">
              <w:rPr>
                <w:szCs w:val="28"/>
              </w:rPr>
              <w:t>д</w:t>
            </w:r>
            <w:r w:rsidRPr="007158B2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сибирска;</w:t>
            </w:r>
          </w:p>
        </w:tc>
      </w:tr>
      <w:tr w:rsidR="00A11CD7" w:rsidRPr="007158B2" w:rsidTr="007860B7">
        <w:trPr>
          <w:cantSplit/>
          <w:trHeight w:val="284"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8C5EA1" w:rsidP="00A11CD7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="00A11CD7"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="00A11CD7" w:rsidRPr="007158B2">
              <w:rPr>
                <w:szCs w:val="28"/>
              </w:rPr>
              <w:t xml:space="preserve"> Главного упра</w:t>
            </w:r>
            <w:r w:rsidR="00A11CD7" w:rsidRPr="007158B2">
              <w:rPr>
                <w:szCs w:val="28"/>
              </w:rPr>
              <w:t>в</w:t>
            </w:r>
            <w:r w:rsidR="00A11CD7"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Кучинская Ольга Владимировна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восибирской области (по согласованию);</w:t>
            </w:r>
          </w:p>
        </w:tc>
      </w:tr>
      <w:tr w:rsidR="007F2C20" w:rsidRPr="007158B2" w:rsidTr="007F2C20">
        <w:trPr>
          <w:cantSplit/>
        </w:trPr>
        <w:tc>
          <w:tcPr>
            <w:tcW w:w="4503" w:type="dxa"/>
          </w:tcPr>
          <w:p w:rsidR="007F2C20" w:rsidRPr="007158B2" w:rsidRDefault="007F2C20" w:rsidP="007F2C20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7F2C20" w:rsidRPr="007158B2" w:rsidRDefault="007F2C20" w:rsidP="007F2C20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7F2C20" w:rsidRPr="007158B2" w:rsidRDefault="007F2C20" w:rsidP="007F2C20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7F2C20" w:rsidRPr="007158B2" w:rsidTr="007F2C20">
        <w:trPr>
          <w:cantSplit/>
        </w:trPr>
        <w:tc>
          <w:tcPr>
            <w:tcW w:w="4503" w:type="dxa"/>
          </w:tcPr>
          <w:p w:rsidR="007F2C20" w:rsidRPr="00DB4A4A" w:rsidRDefault="007F2C20" w:rsidP="007F2C2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283" w:type="dxa"/>
          </w:tcPr>
          <w:p w:rsidR="007F2C20" w:rsidRPr="00DB4A4A" w:rsidRDefault="007F2C20" w:rsidP="007F2C2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7F2C20" w:rsidRPr="00DB4A4A" w:rsidRDefault="007F2C20" w:rsidP="007F2C2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Октябрьского</w:t>
            </w:r>
            <w:r w:rsidRPr="00DB4A4A">
              <w:rPr>
                <w:szCs w:val="28"/>
              </w:rPr>
              <w:t xml:space="preserve"> ра</w:t>
            </w:r>
            <w:r w:rsidRPr="00DB4A4A">
              <w:rPr>
                <w:szCs w:val="28"/>
              </w:rPr>
              <w:t>й</w:t>
            </w:r>
            <w:r w:rsidRPr="00DB4A4A">
              <w:rPr>
                <w:szCs w:val="28"/>
              </w:rPr>
              <w:t>она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8C5EA1" w:rsidP="00A11CD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  <w:r w:rsidR="00A11CD7" w:rsidRPr="007158B2">
              <w:rPr>
                <w:szCs w:val="28"/>
              </w:rPr>
              <w:t xml:space="preserve"> 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8C5EA1" w:rsidP="00A11CD7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="00A11CD7" w:rsidRPr="007158B2">
              <w:rPr>
                <w:szCs w:val="28"/>
              </w:rPr>
              <w:t xml:space="preserve"> Главного управления архите</w:t>
            </w:r>
            <w:r w:rsidR="00A11CD7" w:rsidRPr="007158B2">
              <w:rPr>
                <w:szCs w:val="28"/>
              </w:rPr>
              <w:t>к</w:t>
            </w:r>
            <w:r w:rsidR="00A11CD7"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A11CD7" w:rsidRPr="007158B2" w:rsidTr="007860B7">
        <w:trPr>
          <w:cantSplit/>
        </w:trPr>
        <w:tc>
          <w:tcPr>
            <w:tcW w:w="450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A11CD7" w:rsidRPr="007158B2" w:rsidRDefault="00A11CD7" w:rsidP="00A11CD7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A11CD7" w:rsidRPr="007158B2" w:rsidRDefault="00A11CD7" w:rsidP="00A11CD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843EC2" w:rsidRPr="005A5F48" w:rsidRDefault="00843EC2" w:rsidP="00843EC2">
      <w:pPr>
        <w:ind w:firstLine="700"/>
        <w:rPr>
          <w:szCs w:val="28"/>
        </w:rPr>
      </w:pPr>
      <w:r w:rsidRPr="005A5F48">
        <w:rPr>
          <w:szCs w:val="28"/>
        </w:rPr>
        <w:t xml:space="preserve">4. Определить местонахождение организационного комитета по адресу: </w:t>
      </w:r>
      <w:r w:rsidR="00F13647" w:rsidRPr="005A5F48">
        <w:rPr>
          <w:szCs w:val="28"/>
        </w:rPr>
        <w:t xml:space="preserve">              </w:t>
      </w:r>
      <w:r w:rsidRPr="005A5F48">
        <w:rPr>
          <w:szCs w:val="28"/>
        </w:rPr>
        <w:t>Российская Федерация, Новосибирская область, город</w:t>
      </w:r>
      <w:r w:rsidR="00F13647" w:rsidRPr="005A5F48">
        <w:rPr>
          <w:szCs w:val="28"/>
        </w:rPr>
        <w:t xml:space="preserve"> </w:t>
      </w:r>
      <w:r w:rsidRPr="005A5F48">
        <w:rPr>
          <w:szCs w:val="28"/>
        </w:rPr>
        <w:t xml:space="preserve">Новосибирск, Красный проспект, 50, кабинет 528, почтовый индекс: 630091, адрес электронной почты: </w:t>
      </w:r>
      <w:proofErr w:type="spellStart"/>
      <w:r w:rsidRPr="005A5F48">
        <w:rPr>
          <w:szCs w:val="28"/>
        </w:rPr>
        <w:t>ogalimova@admnsk.ru</w:t>
      </w:r>
      <w:proofErr w:type="spellEnd"/>
      <w:r w:rsidRPr="005A5F48">
        <w:rPr>
          <w:szCs w:val="28"/>
        </w:rPr>
        <w:t>, контактный телефон: 227-54-18.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154DB6" w:rsidRPr="005A5F48">
        <w:rPr>
          <w:szCs w:val="28"/>
        </w:rPr>
        <w:t xml:space="preserve">О проекте планировки </w:t>
      </w:r>
      <w:r w:rsidR="00154DB6" w:rsidRPr="00C14962">
        <w:rPr>
          <w:szCs w:val="28"/>
        </w:rPr>
        <w:t>и проект</w:t>
      </w:r>
      <w:r w:rsidR="00154DB6">
        <w:rPr>
          <w:szCs w:val="28"/>
        </w:rPr>
        <w:t>ах</w:t>
      </w:r>
      <w:r w:rsidR="00154DB6" w:rsidRPr="00C14962">
        <w:rPr>
          <w:szCs w:val="28"/>
        </w:rPr>
        <w:t xml:space="preserve"> межевания терр</w:t>
      </w:r>
      <w:r w:rsidR="00154DB6" w:rsidRPr="00C14962">
        <w:rPr>
          <w:szCs w:val="28"/>
        </w:rPr>
        <w:t>и</w:t>
      </w:r>
      <w:r w:rsidR="00154DB6" w:rsidRPr="00C14962">
        <w:rPr>
          <w:szCs w:val="28"/>
        </w:rPr>
        <w:t>тории</w:t>
      </w:r>
      <w:r w:rsidR="00154DB6">
        <w:rPr>
          <w:szCs w:val="28"/>
        </w:rPr>
        <w:t xml:space="preserve"> восточной части Октябрьского района</w:t>
      </w:r>
      <w:r w:rsidRPr="005A5F48">
        <w:rPr>
          <w:szCs w:val="28"/>
        </w:rPr>
        <w:t xml:space="preserve">». Предложения по проекту могут быть представлены в организационный комитет по истечении указанного срока, но не позднее трех дней со дня проведения </w:t>
      </w:r>
      <w:r w:rsidR="00701370" w:rsidRPr="005A5F48">
        <w:rPr>
          <w:szCs w:val="28"/>
        </w:rPr>
        <w:t xml:space="preserve">публичных </w:t>
      </w:r>
      <w:r w:rsidRPr="005A5F48">
        <w:rPr>
          <w:szCs w:val="28"/>
        </w:rPr>
        <w:t>слушаний, указанные предложения не подлежат анализу экспертами, но могут быть учтены при дор</w:t>
      </w:r>
      <w:r w:rsidRPr="005A5F48">
        <w:rPr>
          <w:szCs w:val="28"/>
        </w:rPr>
        <w:t>а</w:t>
      </w:r>
      <w:r w:rsidRPr="005A5F48">
        <w:rPr>
          <w:szCs w:val="28"/>
        </w:rPr>
        <w:t>ботке проекта.</w:t>
      </w:r>
    </w:p>
    <w:p w:rsidR="00843EC2" w:rsidRPr="005A5F48" w:rsidRDefault="00843EC2" w:rsidP="00843EC2">
      <w:pPr>
        <w:autoSpaceDE w:val="0"/>
        <w:autoSpaceDN w:val="0"/>
        <w:adjustRightInd w:val="0"/>
        <w:rPr>
          <w:szCs w:val="28"/>
        </w:rPr>
      </w:pPr>
      <w:r w:rsidRPr="005A5F48">
        <w:rPr>
          <w:szCs w:val="28"/>
        </w:rPr>
        <w:t>6. Организационному комитету организовать мероприятия, предусмотре</w:t>
      </w:r>
      <w:r w:rsidRPr="005A5F48">
        <w:rPr>
          <w:szCs w:val="28"/>
        </w:rPr>
        <w:t>н</w:t>
      </w:r>
      <w:r w:rsidRPr="005A5F48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</w:t>
      </w:r>
      <w:r w:rsidR="00154DB6">
        <w:rPr>
          <w:szCs w:val="28"/>
        </w:rPr>
        <w:t>о</w:t>
      </w:r>
      <w:r w:rsidR="00154DB6" w:rsidRPr="005A5F48">
        <w:rPr>
          <w:szCs w:val="28"/>
        </w:rPr>
        <w:t xml:space="preserve"> проекте планировки </w:t>
      </w:r>
      <w:r w:rsidR="00154DB6" w:rsidRPr="00C14962">
        <w:rPr>
          <w:szCs w:val="28"/>
        </w:rPr>
        <w:t>и проект</w:t>
      </w:r>
      <w:r w:rsidR="00154DB6">
        <w:rPr>
          <w:szCs w:val="28"/>
        </w:rPr>
        <w:t>ах</w:t>
      </w:r>
      <w:r w:rsidR="00154DB6" w:rsidRPr="00C14962">
        <w:rPr>
          <w:szCs w:val="28"/>
        </w:rPr>
        <w:t xml:space="preserve"> межевания терр</w:t>
      </w:r>
      <w:r w:rsidR="00154DB6" w:rsidRPr="00C14962">
        <w:rPr>
          <w:szCs w:val="28"/>
        </w:rPr>
        <w:t>и</w:t>
      </w:r>
      <w:r w:rsidR="00154DB6" w:rsidRPr="00C14962">
        <w:rPr>
          <w:szCs w:val="28"/>
        </w:rPr>
        <w:t>тории</w:t>
      </w:r>
      <w:r w:rsidR="00154DB6">
        <w:rPr>
          <w:szCs w:val="28"/>
        </w:rPr>
        <w:t xml:space="preserve"> восточной части Октябрьского района</w:t>
      </w:r>
      <w:r w:rsidRPr="005A5F48">
        <w:rPr>
          <w:szCs w:val="28"/>
        </w:rPr>
        <w:t>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 xml:space="preserve">7. Возложить на </w:t>
      </w:r>
      <w:r w:rsidR="00154DB6" w:rsidRPr="007158B2">
        <w:rPr>
          <w:szCs w:val="28"/>
        </w:rPr>
        <w:t>Тимонов</w:t>
      </w:r>
      <w:r w:rsidR="00154DB6">
        <w:rPr>
          <w:szCs w:val="28"/>
        </w:rPr>
        <w:t>а</w:t>
      </w:r>
      <w:r w:rsidR="00154DB6" w:rsidRPr="007158B2">
        <w:rPr>
          <w:szCs w:val="28"/>
        </w:rPr>
        <w:t xml:space="preserve"> Виктор</w:t>
      </w:r>
      <w:r w:rsidR="00154DB6">
        <w:rPr>
          <w:szCs w:val="28"/>
        </w:rPr>
        <w:t>а</w:t>
      </w:r>
      <w:r w:rsidR="00154DB6" w:rsidRPr="007158B2">
        <w:rPr>
          <w:szCs w:val="28"/>
        </w:rPr>
        <w:t xml:space="preserve"> Александрович</w:t>
      </w:r>
      <w:r w:rsidR="00154DB6">
        <w:rPr>
          <w:szCs w:val="28"/>
        </w:rPr>
        <w:t>а</w:t>
      </w:r>
      <w:r w:rsidRPr="005A5F48">
        <w:rPr>
          <w:szCs w:val="28"/>
        </w:rPr>
        <w:t xml:space="preserve">, </w:t>
      </w:r>
      <w:r w:rsidR="00154DB6" w:rsidRPr="007158B2">
        <w:rPr>
          <w:szCs w:val="28"/>
        </w:rPr>
        <w:t>заместител</w:t>
      </w:r>
      <w:r w:rsidR="00154DB6">
        <w:rPr>
          <w:szCs w:val="28"/>
        </w:rPr>
        <w:t>я</w:t>
      </w:r>
      <w:r w:rsidR="00154DB6" w:rsidRPr="007158B2">
        <w:rPr>
          <w:szCs w:val="28"/>
        </w:rPr>
        <w:t xml:space="preserve"> начальн</w:t>
      </w:r>
      <w:r w:rsidR="00154DB6" w:rsidRPr="007158B2">
        <w:rPr>
          <w:szCs w:val="28"/>
        </w:rPr>
        <w:t>и</w:t>
      </w:r>
      <w:r w:rsidR="00154DB6" w:rsidRPr="007158B2">
        <w:rPr>
          <w:szCs w:val="28"/>
        </w:rPr>
        <w:t>ка департамента строительства и архитектуры мэрии города Новосибирска – главн</w:t>
      </w:r>
      <w:r w:rsidR="00154DB6">
        <w:rPr>
          <w:szCs w:val="28"/>
        </w:rPr>
        <w:t>ого</w:t>
      </w:r>
      <w:r w:rsidR="00154DB6" w:rsidRPr="007158B2">
        <w:rPr>
          <w:szCs w:val="28"/>
        </w:rPr>
        <w:t xml:space="preserve"> архитектор</w:t>
      </w:r>
      <w:r w:rsidR="00154DB6">
        <w:rPr>
          <w:szCs w:val="28"/>
        </w:rPr>
        <w:t>а</w:t>
      </w:r>
      <w:r w:rsidR="00154DB6" w:rsidRPr="007158B2">
        <w:rPr>
          <w:szCs w:val="28"/>
        </w:rPr>
        <w:t xml:space="preserve"> города</w:t>
      </w:r>
      <w:r w:rsidRPr="005A5F48">
        <w:rPr>
          <w:szCs w:val="28"/>
        </w:rPr>
        <w:t>, ответственность за организацию и проведение пе</w:t>
      </w:r>
      <w:r w:rsidRPr="005A5F48">
        <w:rPr>
          <w:szCs w:val="28"/>
        </w:rPr>
        <w:t>р</w:t>
      </w:r>
      <w:r w:rsidRPr="005A5F48">
        <w:rPr>
          <w:szCs w:val="28"/>
        </w:rPr>
        <w:t>вого заседания организационного комитета.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lastRenderedPageBreak/>
        <w:t xml:space="preserve">8. Департаменту строительства и архитектуры мэрии города Новосибирска </w:t>
      </w:r>
      <w:proofErr w:type="gramStart"/>
      <w:r w:rsidRPr="005A5F48">
        <w:rPr>
          <w:szCs w:val="28"/>
        </w:rPr>
        <w:t>разместить постановление</w:t>
      </w:r>
      <w:proofErr w:type="gramEnd"/>
      <w:r w:rsidRPr="005A5F48">
        <w:rPr>
          <w:szCs w:val="28"/>
        </w:rPr>
        <w:t xml:space="preserve"> и информационное сообщение о проведении публи</w:t>
      </w:r>
      <w:r w:rsidRPr="005A5F48">
        <w:rPr>
          <w:szCs w:val="28"/>
        </w:rPr>
        <w:t>ч</w:t>
      </w:r>
      <w:r w:rsidRPr="005A5F48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5A5F48">
        <w:rPr>
          <w:szCs w:val="28"/>
        </w:rPr>
        <w:t>о</w:t>
      </w:r>
      <w:r w:rsidRPr="005A5F48">
        <w:rPr>
          <w:szCs w:val="28"/>
        </w:rPr>
        <w:t>ведении публичных слушаний.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10. </w:t>
      </w:r>
      <w:proofErr w:type="gramStart"/>
      <w:r w:rsidRPr="005A5F48">
        <w:rPr>
          <w:szCs w:val="28"/>
        </w:rPr>
        <w:t>Контроль за</w:t>
      </w:r>
      <w:proofErr w:type="gramEnd"/>
      <w:r w:rsidRPr="005A5F4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3647" w:rsidRPr="005A5F48" w:rsidTr="00F13647">
        <w:tc>
          <w:tcPr>
            <w:tcW w:w="6946" w:type="dxa"/>
          </w:tcPr>
          <w:p w:rsidR="00F13647" w:rsidRPr="005A5F48" w:rsidRDefault="00F13647" w:rsidP="00F13647">
            <w:pPr>
              <w:spacing w:before="600"/>
              <w:ind w:firstLine="34"/>
              <w:rPr>
                <w:szCs w:val="28"/>
              </w:rPr>
            </w:pPr>
            <w:r w:rsidRPr="005A5F4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3647" w:rsidRPr="005A5F48" w:rsidRDefault="00F13647" w:rsidP="00F1364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5F4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43EC2" w:rsidRPr="00343F2C" w:rsidRDefault="00843EC2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Default="005A5F48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FA4565" w:rsidRDefault="00FA4565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Default="007860B7" w:rsidP="00843EC2">
      <w:pPr>
        <w:ind w:firstLine="0"/>
        <w:rPr>
          <w:szCs w:val="28"/>
        </w:rPr>
      </w:pPr>
    </w:p>
    <w:p w:rsidR="007860B7" w:rsidRPr="00ED60EC" w:rsidRDefault="007860B7" w:rsidP="00843EC2">
      <w:pPr>
        <w:ind w:firstLine="0"/>
        <w:rPr>
          <w:sz w:val="16"/>
          <w:szCs w:val="16"/>
        </w:rPr>
      </w:pPr>
    </w:p>
    <w:p w:rsidR="00843EC2" w:rsidRDefault="006014C8" w:rsidP="00843EC2">
      <w:pPr>
        <w:ind w:firstLine="0"/>
        <w:rPr>
          <w:sz w:val="24"/>
          <w:szCs w:val="28"/>
        </w:rPr>
      </w:pPr>
      <w:r>
        <w:rPr>
          <w:sz w:val="24"/>
          <w:szCs w:val="28"/>
        </w:rPr>
        <w:t>К</w:t>
      </w:r>
      <w:r w:rsidR="00843EC2">
        <w:rPr>
          <w:sz w:val="24"/>
          <w:szCs w:val="28"/>
        </w:rPr>
        <w:t>учинская</w:t>
      </w:r>
    </w:p>
    <w:p w:rsidR="00843EC2" w:rsidRPr="00BC3112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843EC2" w:rsidRDefault="00843EC2" w:rsidP="00843EC2">
      <w:pPr>
        <w:ind w:firstLine="0"/>
        <w:rPr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226BF4" w:rsidRPr="00354F4B" w:rsidRDefault="00226BF4" w:rsidP="00843EC2">
      <w:pPr>
        <w:ind w:firstLine="0"/>
        <w:rPr>
          <w:szCs w:val="28"/>
        </w:rPr>
        <w:sectPr w:rsidR="00226BF4" w:rsidRPr="00354F4B" w:rsidSect="007860B7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843EC2" w:rsidRPr="000C0910" w:rsidRDefault="00843EC2" w:rsidP="00843EC2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057292" w:rsidRPr="00057292">
        <w:rPr>
          <w:szCs w:val="28"/>
          <w:u w:val="single"/>
        </w:rPr>
        <w:t>08.11.2017</w:t>
      </w:r>
      <w:r w:rsidR="00154DB6"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057292">
        <w:rPr>
          <w:szCs w:val="28"/>
          <w:u w:val="single"/>
        </w:rPr>
        <w:t>5016</w:t>
      </w:r>
    </w:p>
    <w:p w:rsidR="00843EC2" w:rsidRDefault="00843EC2" w:rsidP="00843EC2">
      <w:pPr>
        <w:ind w:left="6237" w:firstLine="0"/>
        <w:rPr>
          <w:szCs w:val="28"/>
        </w:r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843EC2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46142C" w:rsidRPr="000C0910" w:rsidRDefault="0046142C" w:rsidP="00843EC2">
      <w:pPr>
        <w:ind w:left="6379" w:firstLine="0"/>
        <w:rPr>
          <w:szCs w:val="28"/>
        </w:rPr>
      </w:pPr>
    </w:p>
    <w:tbl>
      <w:tblPr>
        <w:tblW w:w="567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1"/>
      </w:tblGrid>
      <w:tr w:rsidR="00843EC2" w:rsidRPr="0046142C" w:rsidTr="00856C47">
        <w:trPr>
          <w:trHeight w:val="583"/>
        </w:trPr>
        <w:tc>
          <w:tcPr>
            <w:tcW w:w="5671" w:type="dxa"/>
          </w:tcPr>
          <w:p w:rsidR="00843EC2" w:rsidRPr="0046142C" w:rsidRDefault="00154DB6" w:rsidP="00856C47">
            <w:pPr>
              <w:ind w:left="34" w:firstLine="0"/>
              <w:rPr>
                <w:sz w:val="27"/>
                <w:szCs w:val="27"/>
              </w:rPr>
            </w:pPr>
            <w:r w:rsidRPr="0046142C">
              <w:rPr>
                <w:sz w:val="27"/>
                <w:szCs w:val="27"/>
              </w:rPr>
              <w:t>О проекте планировки и проектах межевания территории восточной части Октябрьского района</w:t>
            </w:r>
          </w:p>
        </w:tc>
      </w:tr>
    </w:tbl>
    <w:p w:rsidR="00843EC2" w:rsidRPr="0046142C" w:rsidRDefault="00843EC2" w:rsidP="00843EC2">
      <w:pPr>
        <w:tabs>
          <w:tab w:val="left" w:pos="360"/>
        </w:tabs>
        <w:contextualSpacing/>
        <w:rPr>
          <w:sz w:val="27"/>
          <w:szCs w:val="27"/>
        </w:rPr>
      </w:pPr>
    </w:p>
    <w:p w:rsidR="00843EC2" w:rsidRPr="0046142C" w:rsidRDefault="00843EC2" w:rsidP="00843EC2">
      <w:pPr>
        <w:ind w:left="35" w:firstLine="674"/>
        <w:rPr>
          <w:sz w:val="27"/>
          <w:szCs w:val="27"/>
        </w:rPr>
      </w:pPr>
    </w:p>
    <w:p w:rsidR="00843EC2" w:rsidRPr="0046142C" w:rsidRDefault="00843EC2" w:rsidP="00843EC2">
      <w:pPr>
        <w:ind w:left="35" w:firstLine="674"/>
        <w:rPr>
          <w:sz w:val="27"/>
          <w:szCs w:val="27"/>
        </w:rPr>
      </w:pPr>
      <w:proofErr w:type="gramStart"/>
      <w:r w:rsidRPr="0046142C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46142C">
        <w:rPr>
          <w:sz w:val="27"/>
          <w:szCs w:val="27"/>
        </w:rPr>
        <w:t>а</w:t>
      </w:r>
      <w:r w:rsidRPr="0046142C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="000E1864" w:rsidRPr="0046142C">
        <w:rPr>
          <w:sz w:val="27"/>
          <w:szCs w:val="27"/>
        </w:rPr>
        <w:t>е</w:t>
      </w:r>
      <w:r w:rsidR="000E1864" w:rsidRPr="0046142C">
        <w:rPr>
          <w:sz w:val="27"/>
          <w:szCs w:val="27"/>
        </w:rPr>
        <w:t>мого размещения объектов капита</w:t>
      </w:r>
      <w:r w:rsidRPr="0046142C">
        <w:rPr>
          <w:sz w:val="27"/>
          <w:szCs w:val="27"/>
        </w:rPr>
        <w:t>льного строительства, в том числе объектов фед</w:t>
      </w:r>
      <w:r w:rsidRPr="0046142C">
        <w:rPr>
          <w:sz w:val="27"/>
          <w:szCs w:val="27"/>
        </w:rPr>
        <w:t>е</w:t>
      </w:r>
      <w:r w:rsidRPr="0046142C">
        <w:rPr>
          <w:sz w:val="27"/>
          <w:szCs w:val="27"/>
        </w:rPr>
        <w:t xml:space="preserve">рального значения, объектов регионального значения, объектов местного значения, </w:t>
      </w:r>
      <w:r w:rsidR="00D62FA9" w:rsidRPr="0046142C">
        <w:rPr>
          <w:sz w:val="27"/>
          <w:szCs w:val="27"/>
        </w:rPr>
        <w:t xml:space="preserve">в целях определения местоположения границ образуемых и изменяемых земельных участков, </w:t>
      </w:r>
      <w:r w:rsidRPr="0046142C">
        <w:rPr>
          <w:sz w:val="27"/>
          <w:szCs w:val="27"/>
        </w:rPr>
        <w:t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</w:t>
      </w:r>
      <w:proofErr w:type="gramEnd"/>
      <w:r w:rsidRPr="0046142C">
        <w:rPr>
          <w:sz w:val="27"/>
          <w:szCs w:val="27"/>
        </w:rPr>
        <w:t xml:space="preserve"> Совета депутатов города Новосибирска </w:t>
      </w:r>
      <w:r w:rsidR="00BF05BA" w:rsidRPr="00BF05BA">
        <w:rPr>
          <w:sz w:val="27"/>
          <w:szCs w:val="27"/>
        </w:rPr>
        <w:t xml:space="preserve">от 24.05.2017 № 411 «О Порядке подготовки документации по планировке территории и признании </w:t>
      </w:r>
      <w:proofErr w:type="gramStart"/>
      <w:r w:rsidR="00BF05BA" w:rsidRPr="00BF05BA">
        <w:rPr>
          <w:sz w:val="27"/>
          <w:szCs w:val="27"/>
        </w:rPr>
        <w:t>утр</w:t>
      </w:r>
      <w:r w:rsidR="00BF05BA" w:rsidRPr="00BF05BA">
        <w:rPr>
          <w:sz w:val="27"/>
          <w:szCs w:val="27"/>
        </w:rPr>
        <w:t>а</w:t>
      </w:r>
      <w:r w:rsidR="00BF05BA" w:rsidRPr="00BF05BA">
        <w:rPr>
          <w:sz w:val="27"/>
          <w:szCs w:val="27"/>
        </w:rPr>
        <w:t>тившими</w:t>
      </w:r>
      <w:proofErr w:type="gramEnd"/>
      <w:r w:rsidR="00BF05BA" w:rsidRPr="00BF05BA">
        <w:rPr>
          <w:sz w:val="27"/>
          <w:szCs w:val="27"/>
        </w:rPr>
        <w:t xml:space="preserve"> силу отдельных решений Совета депутатов города Новосибирска»</w:t>
      </w:r>
      <w:r w:rsidRPr="0046142C">
        <w:rPr>
          <w:sz w:val="27"/>
          <w:szCs w:val="27"/>
        </w:rPr>
        <w:t>, пост</w:t>
      </w:r>
      <w:r w:rsidRPr="0046142C">
        <w:rPr>
          <w:sz w:val="27"/>
          <w:szCs w:val="27"/>
        </w:rPr>
        <w:t>а</w:t>
      </w:r>
      <w:r w:rsidRPr="0046142C">
        <w:rPr>
          <w:sz w:val="27"/>
          <w:szCs w:val="27"/>
        </w:rPr>
        <w:t xml:space="preserve">новлением мэрии города Новосибирска </w:t>
      </w:r>
      <w:r w:rsidR="00A11CD7" w:rsidRPr="0046142C">
        <w:rPr>
          <w:sz w:val="27"/>
          <w:szCs w:val="27"/>
        </w:rPr>
        <w:t>от 27.12.2016 № 6006 «О подготовке проекта планировки и проектов межевания территории восточной части Октябрьского ра</w:t>
      </w:r>
      <w:r w:rsidR="00A11CD7" w:rsidRPr="0046142C">
        <w:rPr>
          <w:sz w:val="27"/>
          <w:szCs w:val="27"/>
        </w:rPr>
        <w:t>й</w:t>
      </w:r>
      <w:r w:rsidR="00A11CD7" w:rsidRPr="0046142C">
        <w:rPr>
          <w:sz w:val="27"/>
          <w:szCs w:val="27"/>
        </w:rPr>
        <w:t>она»</w:t>
      </w:r>
      <w:r w:rsidR="00001E22" w:rsidRPr="0046142C">
        <w:rPr>
          <w:sz w:val="27"/>
          <w:szCs w:val="27"/>
        </w:rPr>
        <w:t>»</w:t>
      </w:r>
      <w:r w:rsidRPr="0046142C">
        <w:rPr>
          <w:sz w:val="27"/>
          <w:szCs w:val="27"/>
        </w:rPr>
        <w:t>, руководствуясь Уставом города Новосибирска, ПОСТАНОВЛЯЮ:</w:t>
      </w:r>
    </w:p>
    <w:p w:rsidR="00843EC2" w:rsidRPr="0046142C" w:rsidRDefault="00843EC2" w:rsidP="00843EC2">
      <w:pPr>
        <w:ind w:left="35" w:firstLine="674"/>
        <w:rPr>
          <w:sz w:val="27"/>
          <w:szCs w:val="27"/>
        </w:rPr>
      </w:pPr>
      <w:r w:rsidRPr="0046142C">
        <w:rPr>
          <w:sz w:val="27"/>
          <w:szCs w:val="27"/>
        </w:rPr>
        <w:t xml:space="preserve">1. Утвердить проект </w:t>
      </w:r>
      <w:r w:rsidR="00BB77CB" w:rsidRPr="0046142C">
        <w:rPr>
          <w:sz w:val="27"/>
          <w:szCs w:val="27"/>
        </w:rPr>
        <w:t xml:space="preserve">планировки </w:t>
      </w:r>
      <w:r w:rsidR="00EA2D1A" w:rsidRPr="0046142C">
        <w:rPr>
          <w:sz w:val="27"/>
          <w:szCs w:val="27"/>
        </w:rPr>
        <w:t xml:space="preserve">территории восточной части </w:t>
      </w:r>
      <w:r w:rsidR="00154DB6" w:rsidRPr="0046142C">
        <w:rPr>
          <w:sz w:val="27"/>
          <w:szCs w:val="27"/>
        </w:rPr>
        <w:t xml:space="preserve">Октябрьского </w:t>
      </w:r>
      <w:r w:rsidR="00EA2D1A" w:rsidRPr="0046142C">
        <w:rPr>
          <w:sz w:val="27"/>
          <w:szCs w:val="27"/>
        </w:rPr>
        <w:t>района</w:t>
      </w:r>
      <w:r w:rsidRPr="0046142C">
        <w:rPr>
          <w:sz w:val="27"/>
          <w:szCs w:val="27"/>
        </w:rPr>
        <w:t xml:space="preserve"> (приложение</w:t>
      </w:r>
      <w:r w:rsidR="00276DC8" w:rsidRPr="0046142C">
        <w:rPr>
          <w:sz w:val="27"/>
          <w:szCs w:val="27"/>
        </w:rPr>
        <w:t> 1</w:t>
      </w:r>
      <w:r w:rsidRPr="0046142C">
        <w:rPr>
          <w:sz w:val="27"/>
          <w:szCs w:val="27"/>
        </w:rPr>
        <w:t>).</w:t>
      </w:r>
    </w:p>
    <w:p w:rsidR="00BE028B" w:rsidRDefault="00843EC2" w:rsidP="00843EC2">
      <w:pPr>
        <w:ind w:left="35" w:firstLine="674"/>
        <w:rPr>
          <w:sz w:val="27"/>
          <w:szCs w:val="27"/>
        </w:rPr>
      </w:pPr>
      <w:r w:rsidRPr="0046142C">
        <w:rPr>
          <w:sz w:val="27"/>
          <w:szCs w:val="27"/>
        </w:rPr>
        <w:t>2. </w:t>
      </w:r>
      <w:r w:rsidR="00BE028B" w:rsidRPr="0046142C">
        <w:rPr>
          <w:sz w:val="27"/>
          <w:szCs w:val="27"/>
        </w:rPr>
        <w:t xml:space="preserve">Утвердить проект межевания территории квартала </w:t>
      </w:r>
      <w:r w:rsidR="007C7137">
        <w:rPr>
          <w:sz w:val="27"/>
          <w:szCs w:val="27"/>
        </w:rPr>
        <w:t>240</w:t>
      </w:r>
      <w:r w:rsidR="00BE028B" w:rsidRPr="0046142C">
        <w:rPr>
          <w:sz w:val="27"/>
          <w:szCs w:val="27"/>
        </w:rPr>
        <w:t>.01.0</w:t>
      </w:r>
      <w:r w:rsidR="00BE028B">
        <w:rPr>
          <w:sz w:val="27"/>
          <w:szCs w:val="27"/>
        </w:rPr>
        <w:t>0</w:t>
      </w:r>
      <w:r w:rsidR="00BE028B" w:rsidRPr="0046142C">
        <w:rPr>
          <w:sz w:val="27"/>
          <w:szCs w:val="27"/>
        </w:rPr>
        <w:t>.0</w:t>
      </w:r>
      <w:r w:rsidR="00BE028B">
        <w:rPr>
          <w:sz w:val="27"/>
          <w:szCs w:val="27"/>
        </w:rPr>
        <w:t>8</w:t>
      </w:r>
      <w:r w:rsidR="00BE028B" w:rsidRPr="0046142C">
        <w:rPr>
          <w:sz w:val="27"/>
          <w:szCs w:val="27"/>
        </w:rPr>
        <w:t xml:space="preserve"> в границах проекта планировки восточной части Октябрьского района (приложение 2).</w:t>
      </w:r>
    </w:p>
    <w:p w:rsidR="00355623" w:rsidRDefault="00BE028B" w:rsidP="00843EC2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3</w:t>
      </w:r>
      <w:r w:rsidRPr="0046142C">
        <w:rPr>
          <w:sz w:val="27"/>
          <w:szCs w:val="27"/>
        </w:rPr>
        <w:t>. </w:t>
      </w:r>
      <w:r w:rsidR="00FC6747" w:rsidRPr="0046142C">
        <w:rPr>
          <w:sz w:val="27"/>
          <w:szCs w:val="27"/>
        </w:rPr>
        <w:t xml:space="preserve">Утвердить проект межевания территории квартала </w:t>
      </w:r>
      <w:r w:rsidR="007C7137">
        <w:rPr>
          <w:sz w:val="27"/>
          <w:szCs w:val="27"/>
        </w:rPr>
        <w:t>240</w:t>
      </w:r>
      <w:r w:rsidR="00FC6747" w:rsidRPr="0046142C">
        <w:rPr>
          <w:sz w:val="27"/>
          <w:szCs w:val="27"/>
        </w:rPr>
        <w:t>.01.0</w:t>
      </w:r>
      <w:r w:rsidR="00ED0338">
        <w:rPr>
          <w:sz w:val="27"/>
          <w:szCs w:val="27"/>
        </w:rPr>
        <w:t>2</w:t>
      </w:r>
      <w:r w:rsidR="00FC6747" w:rsidRPr="0046142C">
        <w:rPr>
          <w:sz w:val="27"/>
          <w:szCs w:val="27"/>
        </w:rPr>
        <w:t>.01 в границах проекта планировки восточной части Октябрьского района (приложение </w:t>
      </w:r>
      <w:r w:rsidR="00CA385C">
        <w:rPr>
          <w:sz w:val="27"/>
          <w:szCs w:val="27"/>
        </w:rPr>
        <w:t>3</w:t>
      </w:r>
      <w:r w:rsidR="00FC6747" w:rsidRPr="0046142C">
        <w:rPr>
          <w:sz w:val="27"/>
          <w:szCs w:val="27"/>
        </w:rPr>
        <w:t>).</w:t>
      </w:r>
    </w:p>
    <w:p w:rsidR="00276DC8" w:rsidRDefault="00BE028B" w:rsidP="00843EC2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4</w:t>
      </w:r>
      <w:r w:rsidRPr="0046142C">
        <w:rPr>
          <w:sz w:val="27"/>
          <w:szCs w:val="27"/>
        </w:rPr>
        <w:t>. </w:t>
      </w:r>
      <w:r w:rsidR="00276DC8" w:rsidRPr="0046142C">
        <w:rPr>
          <w:sz w:val="27"/>
          <w:szCs w:val="27"/>
        </w:rPr>
        <w:t>Утвердить проект м</w:t>
      </w:r>
      <w:r w:rsidR="000E1864" w:rsidRPr="0046142C">
        <w:rPr>
          <w:sz w:val="27"/>
          <w:szCs w:val="27"/>
        </w:rPr>
        <w:t xml:space="preserve">ежевания территории квартала </w:t>
      </w:r>
      <w:r w:rsidR="007C7137">
        <w:rPr>
          <w:sz w:val="27"/>
          <w:szCs w:val="27"/>
        </w:rPr>
        <w:t>240</w:t>
      </w:r>
      <w:r w:rsidR="00154DB6" w:rsidRPr="0046142C">
        <w:rPr>
          <w:sz w:val="27"/>
          <w:szCs w:val="27"/>
        </w:rPr>
        <w:t>.01.0</w:t>
      </w:r>
      <w:r w:rsidR="00FA4565">
        <w:rPr>
          <w:sz w:val="27"/>
          <w:szCs w:val="27"/>
        </w:rPr>
        <w:t>3</w:t>
      </w:r>
      <w:r w:rsidR="00154DB6" w:rsidRPr="0046142C">
        <w:rPr>
          <w:sz w:val="27"/>
          <w:szCs w:val="27"/>
        </w:rPr>
        <w:t>.01</w:t>
      </w:r>
      <w:r w:rsidR="00276DC8" w:rsidRPr="0046142C">
        <w:rPr>
          <w:sz w:val="27"/>
          <w:szCs w:val="27"/>
        </w:rPr>
        <w:t xml:space="preserve"> в границах проекта планировки восточной части </w:t>
      </w:r>
      <w:r w:rsidR="00154DB6" w:rsidRPr="0046142C">
        <w:rPr>
          <w:sz w:val="27"/>
          <w:szCs w:val="27"/>
        </w:rPr>
        <w:t>Октябрьского</w:t>
      </w:r>
      <w:r w:rsidR="00276DC8" w:rsidRPr="0046142C">
        <w:rPr>
          <w:sz w:val="27"/>
          <w:szCs w:val="27"/>
        </w:rPr>
        <w:t xml:space="preserve"> района (приложение </w:t>
      </w:r>
      <w:r w:rsidR="00CA385C">
        <w:rPr>
          <w:sz w:val="27"/>
          <w:szCs w:val="27"/>
        </w:rPr>
        <w:t>4</w:t>
      </w:r>
      <w:r w:rsidR="00276DC8" w:rsidRPr="0046142C">
        <w:rPr>
          <w:sz w:val="27"/>
          <w:szCs w:val="27"/>
        </w:rPr>
        <w:t>).</w:t>
      </w:r>
    </w:p>
    <w:p w:rsidR="00FA4565" w:rsidRDefault="00BE028B" w:rsidP="00FA4565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5</w:t>
      </w:r>
      <w:r w:rsidRPr="0046142C">
        <w:rPr>
          <w:sz w:val="27"/>
          <w:szCs w:val="27"/>
        </w:rPr>
        <w:t>. </w:t>
      </w:r>
      <w:r w:rsidR="00FA4565" w:rsidRPr="0046142C">
        <w:rPr>
          <w:sz w:val="27"/>
          <w:szCs w:val="27"/>
        </w:rPr>
        <w:t xml:space="preserve">Утвердить проект межевания территории квартала </w:t>
      </w:r>
      <w:r w:rsidR="007C7137">
        <w:rPr>
          <w:sz w:val="27"/>
          <w:szCs w:val="27"/>
        </w:rPr>
        <w:t>240</w:t>
      </w:r>
      <w:r w:rsidR="00FA4565" w:rsidRPr="0046142C">
        <w:rPr>
          <w:sz w:val="27"/>
          <w:szCs w:val="27"/>
        </w:rPr>
        <w:t>.01.0</w:t>
      </w:r>
      <w:r w:rsidR="00DF1D2D">
        <w:rPr>
          <w:sz w:val="27"/>
          <w:szCs w:val="27"/>
        </w:rPr>
        <w:t>3</w:t>
      </w:r>
      <w:r w:rsidR="00FA4565" w:rsidRPr="0046142C">
        <w:rPr>
          <w:sz w:val="27"/>
          <w:szCs w:val="27"/>
        </w:rPr>
        <w:t>.0</w:t>
      </w:r>
      <w:r w:rsidR="00DF1D2D">
        <w:rPr>
          <w:sz w:val="27"/>
          <w:szCs w:val="27"/>
        </w:rPr>
        <w:t>3</w:t>
      </w:r>
      <w:r w:rsidR="00FA4565" w:rsidRPr="0046142C">
        <w:rPr>
          <w:sz w:val="27"/>
          <w:szCs w:val="27"/>
        </w:rPr>
        <w:t xml:space="preserve"> в границах проекта планировки восточной части Октябрьского района (приложение </w:t>
      </w:r>
      <w:r w:rsidR="00CA385C">
        <w:rPr>
          <w:sz w:val="27"/>
          <w:szCs w:val="27"/>
        </w:rPr>
        <w:t>5</w:t>
      </w:r>
      <w:r w:rsidR="00FA4565" w:rsidRPr="0046142C">
        <w:rPr>
          <w:sz w:val="27"/>
          <w:szCs w:val="27"/>
        </w:rPr>
        <w:t>).</w:t>
      </w:r>
    </w:p>
    <w:p w:rsidR="00FA4565" w:rsidRDefault="00BE028B" w:rsidP="00FA4565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6</w:t>
      </w:r>
      <w:r w:rsidRPr="0046142C">
        <w:rPr>
          <w:sz w:val="27"/>
          <w:szCs w:val="27"/>
        </w:rPr>
        <w:t>. </w:t>
      </w:r>
      <w:r w:rsidR="00FA4565" w:rsidRPr="0046142C">
        <w:rPr>
          <w:sz w:val="27"/>
          <w:szCs w:val="27"/>
        </w:rPr>
        <w:t xml:space="preserve">Утвердить проект межевания территории квартала </w:t>
      </w:r>
      <w:r w:rsidR="007C7137">
        <w:rPr>
          <w:sz w:val="27"/>
          <w:szCs w:val="27"/>
        </w:rPr>
        <w:t>240</w:t>
      </w:r>
      <w:r w:rsidR="00FA4565" w:rsidRPr="0046142C">
        <w:rPr>
          <w:sz w:val="27"/>
          <w:szCs w:val="27"/>
        </w:rPr>
        <w:t>.01.0</w:t>
      </w:r>
      <w:r w:rsidR="00DF1D2D">
        <w:rPr>
          <w:sz w:val="27"/>
          <w:szCs w:val="27"/>
        </w:rPr>
        <w:t>4</w:t>
      </w:r>
      <w:r w:rsidR="00FA4565" w:rsidRPr="0046142C">
        <w:rPr>
          <w:sz w:val="27"/>
          <w:szCs w:val="27"/>
        </w:rPr>
        <w:t>.01 в границах проекта планировки восточной части Октябрьского района (приложение </w:t>
      </w:r>
      <w:r w:rsidR="00CA385C">
        <w:rPr>
          <w:sz w:val="27"/>
          <w:szCs w:val="27"/>
        </w:rPr>
        <w:t>6</w:t>
      </w:r>
      <w:r w:rsidR="00FA4565" w:rsidRPr="0046142C">
        <w:rPr>
          <w:sz w:val="27"/>
          <w:szCs w:val="27"/>
        </w:rPr>
        <w:t>).</w:t>
      </w:r>
    </w:p>
    <w:p w:rsidR="00F95894" w:rsidRPr="0046142C" w:rsidRDefault="00BE028B" w:rsidP="00F95894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7</w:t>
      </w:r>
      <w:r w:rsidRPr="0046142C">
        <w:rPr>
          <w:sz w:val="27"/>
          <w:szCs w:val="27"/>
        </w:rPr>
        <w:t>. </w:t>
      </w:r>
      <w:r w:rsidR="00F95894" w:rsidRPr="0046142C">
        <w:rPr>
          <w:sz w:val="27"/>
          <w:szCs w:val="27"/>
        </w:rPr>
        <w:t>Утверд</w:t>
      </w:r>
      <w:r w:rsidR="00F95894">
        <w:rPr>
          <w:sz w:val="27"/>
          <w:szCs w:val="27"/>
        </w:rPr>
        <w:t>ить проект межевания территории, предназначенный для размещения линейного объекта транспортной инфраструктуры местного значения – автомобил</w:t>
      </w:r>
      <w:r w:rsidR="00F95894">
        <w:rPr>
          <w:sz w:val="27"/>
          <w:szCs w:val="27"/>
        </w:rPr>
        <w:t>ь</w:t>
      </w:r>
      <w:r w:rsidR="00F95894">
        <w:rPr>
          <w:sz w:val="27"/>
          <w:szCs w:val="27"/>
        </w:rPr>
        <w:t xml:space="preserve">ной дороги общего пользования по ул. Вилюйской от ул. Выборной до микрорайона </w:t>
      </w:r>
      <w:r w:rsidR="00661E8C">
        <w:rPr>
          <w:sz w:val="27"/>
          <w:szCs w:val="27"/>
        </w:rPr>
        <w:t>«</w:t>
      </w:r>
      <w:r w:rsidR="00F95894">
        <w:rPr>
          <w:sz w:val="27"/>
          <w:szCs w:val="27"/>
        </w:rPr>
        <w:t>Зеленый бор</w:t>
      </w:r>
      <w:r w:rsidR="00661E8C">
        <w:rPr>
          <w:sz w:val="27"/>
          <w:szCs w:val="27"/>
        </w:rPr>
        <w:t>»</w:t>
      </w:r>
      <w:r w:rsidR="00F95894">
        <w:rPr>
          <w:sz w:val="27"/>
          <w:szCs w:val="27"/>
        </w:rPr>
        <w:t xml:space="preserve"> </w:t>
      </w:r>
      <w:r w:rsidR="00F95894" w:rsidRPr="0046142C">
        <w:rPr>
          <w:sz w:val="27"/>
          <w:szCs w:val="27"/>
        </w:rPr>
        <w:t>в границах проекта планировки восточной части Октябрьского ра</w:t>
      </w:r>
      <w:r w:rsidR="00F95894" w:rsidRPr="0046142C">
        <w:rPr>
          <w:sz w:val="27"/>
          <w:szCs w:val="27"/>
        </w:rPr>
        <w:t>й</w:t>
      </w:r>
      <w:r w:rsidR="00F95894" w:rsidRPr="0046142C">
        <w:rPr>
          <w:sz w:val="27"/>
          <w:szCs w:val="27"/>
        </w:rPr>
        <w:t>она (приложение </w:t>
      </w:r>
      <w:r w:rsidR="00CA385C">
        <w:rPr>
          <w:sz w:val="27"/>
          <w:szCs w:val="27"/>
        </w:rPr>
        <w:t>7</w:t>
      </w:r>
      <w:r w:rsidR="00F95894" w:rsidRPr="0046142C">
        <w:rPr>
          <w:sz w:val="27"/>
          <w:szCs w:val="27"/>
        </w:rPr>
        <w:t>).</w:t>
      </w:r>
    </w:p>
    <w:p w:rsidR="00D85750" w:rsidRDefault="00BE028B" w:rsidP="00D85750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8</w:t>
      </w:r>
      <w:r w:rsidRPr="0046142C">
        <w:rPr>
          <w:sz w:val="27"/>
          <w:szCs w:val="27"/>
        </w:rPr>
        <w:t>. </w:t>
      </w:r>
      <w:r w:rsidR="00D85750" w:rsidRPr="0046142C">
        <w:rPr>
          <w:sz w:val="27"/>
          <w:szCs w:val="27"/>
        </w:rPr>
        <w:t>Признать утратившим</w:t>
      </w:r>
      <w:r w:rsidR="00D85750">
        <w:rPr>
          <w:sz w:val="27"/>
          <w:szCs w:val="27"/>
        </w:rPr>
        <w:t>и</w:t>
      </w:r>
      <w:r w:rsidR="00D85750" w:rsidRPr="0046142C">
        <w:rPr>
          <w:sz w:val="27"/>
          <w:szCs w:val="27"/>
        </w:rPr>
        <w:t xml:space="preserve"> силу постановлени</w:t>
      </w:r>
      <w:r w:rsidR="00D85750">
        <w:rPr>
          <w:sz w:val="27"/>
          <w:szCs w:val="27"/>
        </w:rPr>
        <w:t>я</w:t>
      </w:r>
      <w:r w:rsidR="00D85750" w:rsidRPr="0046142C">
        <w:rPr>
          <w:sz w:val="27"/>
          <w:szCs w:val="27"/>
        </w:rPr>
        <w:t xml:space="preserve"> мэрии города Новосибирска</w:t>
      </w:r>
      <w:r w:rsidR="00D85750">
        <w:rPr>
          <w:sz w:val="27"/>
          <w:szCs w:val="27"/>
        </w:rPr>
        <w:t>:</w:t>
      </w:r>
      <w:r w:rsidR="00D85750" w:rsidRPr="0046142C">
        <w:rPr>
          <w:sz w:val="27"/>
          <w:szCs w:val="27"/>
        </w:rPr>
        <w:t xml:space="preserve"> </w:t>
      </w:r>
    </w:p>
    <w:p w:rsidR="00D85750" w:rsidRDefault="00D85750" w:rsidP="00D85750">
      <w:pPr>
        <w:ind w:left="35" w:firstLine="674"/>
        <w:rPr>
          <w:sz w:val="27"/>
          <w:szCs w:val="27"/>
        </w:rPr>
      </w:pPr>
      <w:r w:rsidRPr="0046142C">
        <w:rPr>
          <w:sz w:val="27"/>
          <w:szCs w:val="27"/>
        </w:rPr>
        <w:t>от 17.11.2014 № 10057 «Об утверждении проекта планировки территории во</w:t>
      </w:r>
      <w:r w:rsidRPr="0046142C">
        <w:rPr>
          <w:sz w:val="27"/>
          <w:szCs w:val="27"/>
        </w:rPr>
        <w:t>с</w:t>
      </w:r>
      <w:r w:rsidRPr="0046142C">
        <w:rPr>
          <w:sz w:val="27"/>
          <w:szCs w:val="27"/>
        </w:rPr>
        <w:t>точ</w:t>
      </w:r>
      <w:r>
        <w:rPr>
          <w:sz w:val="27"/>
          <w:szCs w:val="27"/>
        </w:rPr>
        <w:t>ной части Октябрьского района»;</w:t>
      </w:r>
    </w:p>
    <w:p w:rsidR="00D85750" w:rsidRDefault="00D85750" w:rsidP="001C5E09">
      <w:pPr>
        <w:ind w:left="35" w:firstLine="674"/>
        <w:rPr>
          <w:sz w:val="27"/>
          <w:szCs w:val="27"/>
        </w:rPr>
      </w:pPr>
      <w:r w:rsidRPr="00BF05BA">
        <w:rPr>
          <w:sz w:val="27"/>
          <w:szCs w:val="27"/>
        </w:rPr>
        <w:lastRenderedPageBreak/>
        <w:t xml:space="preserve">от </w:t>
      </w:r>
      <w:r w:rsidRPr="00377FC0">
        <w:rPr>
          <w:sz w:val="27"/>
          <w:szCs w:val="27"/>
        </w:rPr>
        <w:t>10.08.201</w:t>
      </w:r>
      <w:r>
        <w:rPr>
          <w:sz w:val="27"/>
          <w:szCs w:val="27"/>
        </w:rPr>
        <w:t>6</w:t>
      </w:r>
      <w:r w:rsidRPr="00BF05BA">
        <w:rPr>
          <w:sz w:val="27"/>
          <w:szCs w:val="27"/>
        </w:rPr>
        <w:t xml:space="preserve"> №</w:t>
      </w:r>
      <w:r>
        <w:rPr>
          <w:sz w:val="27"/>
          <w:szCs w:val="27"/>
        </w:rPr>
        <w:t xml:space="preserve"> 3615</w:t>
      </w:r>
      <w:r w:rsidR="001C5E09">
        <w:rPr>
          <w:sz w:val="27"/>
          <w:szCs w:val="27"/>
        </w:rPr>
        <w:t xml:space="preserve"> «О</w:t>
      </w:r>
      <w:r w:rsidRPr="00BF05BA">
        <w:rPr>
          <w:sz w:val="27"/>
          <w:szCs w:val="27"/>
        </w:rPr>
        <w:t xml:space="preserve"> проект</w:t>
      </w:r>
      <w:r w:rsidR="001C5E09">
        <w:rPr>
          <w:sz w:val="27"/>
          <w:szCs w:val="27"/>
        </w:rPr>
        <w:t>е</w:t>
      </w:r>
      <w:r w:rsidRPr="00BF05BA">
        <w:rPr>
          <w:sz w:val="27"/>
          <w:szCs w:val="27"/>
        </w:rPr>
        <w:t xml:space="preserve"> межевания территории квартала</w:t>
      </w:r>
      <w:r>
        <w:rPr>
          <w:rFonts w:ascii="MS Mincho" w:eastAsia="MS Mincho" w:hAnsi="MS Mincho" w:cs="MS Mincho"/>
          <w:sz w:val="27"/>
          <w:szCs w:val="27"/>
        </w:rPr>
        <w:t xml:space="preserve"> </w:t>
      </w:r>
      <w:r w:rsidR="007C7137">
        <w:rPr>
          <w:sz w:val="27"/>
          <w:szCs w:val="27"/>
        </w:rPr>
        <w:t>240</w:t>
      </w:r>
      <w:r w:rsidRPr="00BF05BA">
        <w:rPr>
          <w:sz w:val="27"/>
          <w:szCs w:val="27"/>
        </w:rPr>
        <w:t xml:space="preserve">.01.05.01 в границах </w:t>
      </w:r>
      <w:proofErr w:type="gramStart"/>
      <w:r w:rsidRPr="00BF05BA">
        <w:rPr>
          <w:sz w:val="27"/>
          <w:szCs w:val="27"/>
        </w:rPr>
        <w:t>проекта планировки территории восточной части Октябрьского района</w:t>
      </w:r>
      <w:proofErr w:type="gramEnd"/>
      <w:r w:rsidRPr="00BF05BA">
        <w:rPr>
          <w:sz w:val="27"/>
          <w:szCs w:val="27"/>
        </w:rPr>
        <w:t>»</w:t>
      </w:r>
      <w:r>
        <w:rPr>
          <w:sz w:val="27"/>
          <w:szCs w:val="27"/>
        </w:rPr>
        <w:t>;</w:t>
      </w:r>
    </w:p>
    <w:p w:rsidR="00D85750" w:rsidRPr="00683382" w:rsidRDefault="00D85750" w:rsidP="00683382">
      <w:pPr>
        <w:rPr>
          <w:sz w:val="27"/>
          <w:szCs w:val="27"/>
        </w:rPr>
      </w:pPr>
      <w:r w:rsidRPr="00683382">
        <w:rPr>
          <w:sz w:val="27"/>
          <w:szCs w:val="27"/>
        </w:rPr>
        <w:t>от 27.12.2016 № 5988 «О подготовке проекта межевания территории квартала</w:t>
      </w:r>
      <w:r w:rsidRPr="00683382">
        <w:rPr>
          <w:rFonts w:ascii="MS Mincho" w:eastAsia="MS Mincho" w:hAnsi="MS Mincho" w:cs="MS Mincho"/>
          <w:sz w:val="27"/>
          <w:szCs w:val="27"/>
        </w:rPr>
        <w:t xml:space="preserve"> </w:t>
      </w:r>
      <w:r w:rsidR="007C7137">
        <w:rPr>
          <w:sz w:val="27"/>
          <w:szCs w:val="27"/>
        </w:rPr>
        <w:t>240</w:t>
      </w:r>
      <w:r w:rsidRPr="00683382">
        <w:rPr>
          <w:sz w:val="27"/>
          <w:szCs w:val="27"/>
        </w:rPr>
        <w:t xml:space="preserve">.01.04.01 в границах </w:t>
      </w:r>
      <w:proofErr w:type="gramStart"/>
      <w:r w:rsidRPr="00683382">
        <w:rPr>
          <w:sz w:val="27"/>
          <w:szCs w:val="27"/>
        </w:rPr>
        <w:t>проекта планировки территории восточной части Октябр</w:t>
      </w:r>
      <w:r w:rsidRPr="00683382">
        <w:rPr>
          <w:sz w:val="27"/>
          <w:szCs w:val="27"/>
        </w:rPr>
        <w:t>ь</w:t>
      </w:r>
      <w:r w:rsidRPr="00683382">
        <w:rPr>
          <w:sz w:val="27"/>
          <w:szCs w:val="27"/>
        </w:rPr>
        <w:t>ского района</w:t>
      </w:r>
      <w:proofErr w:type="gramEnd"/>
      <w:r w:rsidRPr="00683382">
        <w:rPr>
          <w:sz w:val="27"/>
          <w:szCs w:val="27"/>
        </w:rPr>
        <w:t>»;</w:t>
      </w:r>
    </w:p>
    <w:p w:rsidR="00300F5C" w:rsidRPr="00683382" w:rsidRDefault="00300F5C" w:rsidP="00683382">
      <w:pPr>
        <w:autoSpaceDE w:val="0"/>
        <w:autoSpaceDN w:val="0"/>
        <w:adjustRightInd w:val="0"/>
        <w:rPr>
          <w:sz w:val="27"/>
          <w:szCs w:val="27"/>
        </w:rPr>
      </w:pPr>
      <w:r w:rsidRPr="00683382">
        <w:rPr>
          <w:sz w:val="27"/>
          <w:szCs w:val="27"/>
        </w:rPr>
        <w:t>от 12.04.2017</w:t>
      </w:r>
      <w:r w:rsidR="00683382" w:rsidRPr="00683382">
        <w:rPr>
          <w:sz w:val="27"/>
          <w:szCs w:val="27"/>
        </w:rPr>
        <w:t xml:space="preserve"> № 1583 «О внесении изменения в постановление мэрии города Новосибирска от 27.12.2016 № 5988 «О подготовке проекта межевания территории квартала </w:t>
      </w:r>
      <w:r w:rsidR="007C7137">
        <w:rPr>
          <w:sz w:val="27"/>
          <w:szCs w:val="27"/>
        </w:rPr>
        <w:t>240</w:t>
      </w:r>
      <w:r w:rsidR="00683382" w:rsidRPr="00683382">
        <w:rPr>
          <w:sz w:val="27"/>
          <w:szCs w:val="27"/>
        </w:rPr>
        <w:t xml:space="preserve">.01.04.01 в границах </w:t>
      </w:r>
      <w:proofErr w:type="gramStart"/>
      <w:r w:rsidR="00683382" w:rsidRPr="00683382">
        <w:rPr>
          <w:sz w:val="27"/>
          <w:szCs w:val="27"/>
        </w:rPr>
        <w:t>проекта планировки территории восточной части Октябрьского района</w:t>
      </w:r>
      <w:proofErr w:type="gramEnd"/>
      <w:r w:rsidR="00683382" w:rsidRPr="00683382">
        <w:rPr>
          <w:sz w:val="27"/>
          <w:szCs w:val="27"/>
        </w:rPr>
        <w:t>»;</w:t>
      </w:r>
    </w:p>
    <w:p w:rsidR="00D85750" w:rsidRPr="00683382" w:rsidRDefault="00D85750" w:rsidP="00683382">
      <w:pPr>
        <w:rPr>
          <w:szCs w:val="28"/>
        </w:rPr>
      </w:pPr>
      <w:r w:rsidRPr="00683382">
        <w:rPr>
          <w:szCs w:val="28"/>
        </w:rPr>
        <w:t>от 05.06.2017 №</w:t>
      </w:r>
      <w:r w:rsidR="00661E8C">
        <w:rPr>
          <w:szCs w:val="28"/>
        </w:rPr>
        <w:t xml:space="preserve"> </w:t>
      </w:r>
      <w:r w:rsidRPr="00683382">
        <w:rPr>
          <w:szCs w:val="28"/>
        </w:rPr>
        <w:t xml:space="preserve">2579 «О проекте межевания территории квартала </w:t>
      </w:r>
      <w:r w:rsidR="007C7137">
        <w:rPr>
          <w:szCs w:val="28"/>
        </w:rPr>
        <w:t>240</w:t>
      </w:r>
      <w:r w:rsidRPr="00683382">
        <w:rPr>
          <w:szCs w:val="28"/>
        </w:rPr>
        <w:t xml:space="preserve">.01.03.01 в границах </w:t>
      </w:r>
      <w:proofErr w:type="gramStart"/>
      <w:r w:rsidRPr="00683382">
        <w:rPr>
          <w:szCs w:val="28"/>
        </w:rPr>
        <w:t>проекта планировки территории восточной части О</w:t>
      </w:r>
      <w:r w:rsidRPr="00683382">
        <w:rPr>
          <w:szCs w:val="28"/>
        </w:rPr>
        <w:t>к</w:t>
      </w:r>
      <w:r w:rsidRPr="00683382">
        <w:rPr>
          <w:szCs w:val="28"/>
        </w:rPr>
        <w:t>тябрьского района</w:t>
      </w:r>
      <w:proofErr w:type="gramEnd"/>
      <w:r w:rsidRPr="00683382">
        <w:rPr>
          <w:szCs w:val="28"/>
        </w:rPr>
        <w:t>».</w:t>
      </w:r>
    </w:p>
    <w:p w:rsidR="00843EC2" w:rsidRPr="0046142C" w:rsidRDefault="00CA385C" w:rsidP="00843EC2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9</w:t>
      </w:r>
      <w:r w:rsidRPr="0046142C">
        <w:rPr>
          <w:sz w:val="27"/>
          <w:szCs w:val="27"/>
        </w:rPr>
        <w:t>. </w:t>
      </w:r>
      <w:r w:rsidR="00843EC2" w:rsidRPr="0046142C">
        <w:rPr>
          <w:sz w:val="27"/>
          <w:szCs w:val="27"/>
        </w:rPr>
        <w:t xml:space="preserve">Департаменту строительства и архитектуры мэрии города Новосибирска </w:t>
      </w:r>
      <w:proofErr w:type="gramStart"/>
      <w:r w:rsidR="00843EC2" w:rsidRPr="0046142C">
        <w:rPr>
          <w:sz w:val="27"/>
          <w:szCs w:val="27"/>
        </w:rPr>
        <w:t>разместить постановление</w:t>
      </w:r>
      <w:proofErr w:type="gramEnd"/>
      <w:r w:rsidR="00843EC2" w:rsidRPr="0046142C">
        <w:rPr>
          <w:sz w:val="27"/>
          <w:szCs w:val="27"/>
        </w:rPr>
        <w:t xml:space="preserve"> на официальном сайте города Новосибирска в информ</w:t>
      </w:r>
      <w:r w:rsidR="00843EC2" w:rsidRPr="0046142C">
        <w:rPr>
          <w:sz w:val="27"/>
          <w:szCs w:val="27"/>
        </w:rPr>
        <w:t>а</w:t>
      </w:r>
      <w:r w:rsidR="00843EC2" w:rsidRPr="0046142C">
        <w:rPr>
          <w:sz w:val="27"/>
          <w:szCs w:val="27"/>
        </w:rPr>
        <w:t>ционно-телекоммуникационной сети «Интернет».</w:t>
      </w:r>
    </w:p>
    <w:p w:rsidR="00843EC2" w:rsidRPr="0046142C" w:rsidRDefault="00CA385C" w:rsidP="00843EC2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10. </w:t>
      </w:r>
      <w:r w:rsidR="00843EC2" w:rsidRPr="0046142C">
        <w:rPr>
          <w:sz w:val="27"/>
          <w:szCs w:val="27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пост</w:t>
      </w:r>
      <w:r w:rsidR="00843EC2" w:rsidRPr="0046142C">
        <w:rPr>
          <w:sz w:val="27"/>
          <w:szCs w:val="27"/>
        </w:rPr>
        <w:t>а</w:t>
      </w:r>
      <w:r w:rsidR="00843EC2" w:rsidRPr="0046142C">
        <w:rPr>
          <w:sz w:val="27"/>
          <w:szCs w:val="27"/>
        </w:rPr>
        <w:t>новления.</w:t>
      </w:r>
    </w:p>
    <w:p w:rsidR="00843EC2" w:rsidRPr="0046142C" w:rsidRDefault="00ED0338" w:rsidP="00843EC2">
      <w:pPr>
        <w:ind w:left="35" w:firstLine="674"/>
        <w:rPr>
          <w:sz w:val="27"/>
          <w:szCs w:val="27"/>
        </w:rPr>
      </w:pPr>
      <w:r>
        <w:rPr>
          <w:sz w:val="27"/>
          <w:szCs w:val="27"/>
        </w:rPr>
        <w:t>1</w:t>
      </w:r>
      <w:r w:rsidR="00CA385C">
        <w:rPr>
          <w:sz w:val="27"/>
          <w:szCs w:val="27"/>
        </w:rPr>
        <w:t>1</w:t>
      </w:r>
      <w:r>
        <w:rPr>
          <w:sz w:val="27"/>
          <w:szCs w:val="27"/>
        </w:rPr>
        <w:t>. </w:t>
      </w:r>
      <w:proofErr w:type="gramStart"/>
      <w:r w:rsidR="00843EC2" w:rsidRPr="0046142C">
        <w:rPr>
          <w:sz w:val="27"/>
          <w:szCs w:val="27"/>
        </w:rPr>
        <w:t>Контроль за</w:t>
      </w:r>
      <w:proofErr w:type="gramEnd"/>
      <w:r w:rsidR="00843EC2" w:rsidRPr="0046142C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="00843EC2" w:rsidRPr="0046142C">
        <w:rPr>
          <w:sz w:val="27"/>
          <w:szCs w:val="27"/>
        </w:rPr>
        <w:t>э</w:t>
      </w:r>
      <w:r w:rsidR="00843EC2" w:rsidRPr="0046142C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46142C" w:rsidTr="00843EC2">
        <w:tc>
          <w:tcPr>
            <w:tcW w:w="6946" w:type="dxa"/>
            <w:gridSpan w:val="2"/>
          </w:tcPr>
          <w:p w:rsidR="00843EC2" w:rsidRPr="0046142C" w:rsidRDefault="00843EC2" w:rsidP="00843EC2">
            <w:pPr>
              <w:spacing w:before="600"/>
              <w:ind w:firstLine="34"/>
              <w:rPr>
                <w:sz w:val="27"/>
                <w:szCs w:val="27"/>
              </w:rPr>
            </w:pPr>
            <w:r w:rsidRPr="0046142C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46142C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6142C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843EC2" w:rsidRPr="00354F4B" w:rsidTr="00B45C6F">
        <w:trPr>
          <w:gridAfter w:val="2"/>
          <w:wAfter w:w="7938" w:type="dxa"/>
          <w:trHeight w:val="283"/>
        </w:trPr>
        <w:tc>
          <w:tcPr>
            <w:tcW w:w="2235" w:type="dxa"/>
          </w:tcPr>
          <w:p w:rsidR="00E0798C" w:rsidRDefault="00E0798C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1555A" w:rsidRDefault="0081555A" w:rsidP="00806688">
            <w:pPr>
              <w:ind w:firstLine="0"/>
              <w:rPr>
                <w:sz w:val="22"/>
                <w:szCs w:val="26"/>
              </w:rPr>
            </w:pPr>
          </w:p>
          <w:p w:rsidR="00843EC2" w:rsidRPr="00BB77CB" w:rsidRDefault="00843EC2" w:rsidP="00843EC2">
            <w:pPr>
              <w:ind w:firstLine="34"/>
              <w:rPr>
                <w:sz w:val="22"/>
                <w:szCs w:val="26"/>
              </w:rPr>
            </w:pPr>
            <w:r w:rsidRPr="00BB77CB">
              <w:rPr>
                <w:sz w:val="22"/>
                <w:szCs w:val="26"/>
              </w:rPr>
              <w:t>Кучинская</w:t>
            </w:r>
          </w:p>
          <w:p w:rsidR="00843EC2" w:rsidRPr="00BB77CB" w:rsidRDefault="00843EC2" w:rsidP="00843EC2">
            <w:pPr>
              <w:ind w:firstLine="34"/>
              <w:rPr>
                <w:sz w:val="22"/>
                <w:szCs w:val="26"/>
              </w:rPr>
            </w:pPr>
            <w:r w:rsidRPr="00BB77CB">
              <w:rPr>
                <w:sz w:val="22"/>
                <w:szCs w:val="26"/>
              </w:rPr>
              <w:t>2275337</w:t>
            </w:r>
          </w:p>
          <w:p w:rsidR="00843EC2" w:rsidRPr="00354F4B" w:rsidRDefault="00843EC2" w:rsidP="00843EC2">
            <w:pPr>
              <w:ind w:firstLine="34"/>
              <w:rPr>
                <w:szCs w:val="28"/>
              </w:rPr>
            </w:pPr>
            <w:proofErr w:type="spellStart"/>
            <w:r w:rsidRPr="00BB77CB">
              <w:rPr>
                <w:sz w:val="22"/>
                <w:szCs w:val="26"/>
              </w:rPr>
              <w:t>ГУАиГ</w:t>
            </w:r>
            <w:proofErr w:type="spellEnd"/>
          </w:p>
        </w:tc>
      </w:tr>
    </w:tbl>
    <w:p w:rsidR="00CA385C" w:rsidRDefault="00CA385C" w:rsidP="00843EC2">
      <w:pPr>
        <w:rPr>
          <w:szCs w:val="28"/>
        </w:rPr>
        <w:sectPr w:rsidR="00CA385C" w:rsidSect="00ED60EC"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DE1BF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Default="00843EC2" w:rsidP="00843EC2"/>
    <w:p w:rsidR="00365E89" w:rsidRPr="006B1EC1" w:rsidRDefault="00365E89" w:rsidP="00843EC2"/>
    <w:p w:rsidR="00843EC2" w:rsidRPr="000512F0" w:rsidRDefault="00843EC2" w:rsidP="00BB77CB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43EC2" w:rsidRDefault="00BB77CB" w:rsidP="00BB77CB">
      <w:pPr>
        <w:widowControl w:val="0"/>
        <w:ind w:right="-2" w:firstLine="0"/>
        <w:jc w:val="center"/>
      </w:pPr>
      <w:r w:rsidRPr="0099376E">
        <w:t xml:space="preserve">планировки </w:t>
      </w:r>
      <w:r w:rsidR="00EA2D1A" w:rsidRPr="000F733C">
        <w:rPr>
          <w:szCs w:val="28"/>
        </w:rPr>
        <w:t>территории</w:t>
      </w:r>
      <w:r w:rsidR="00EA2D1A">
        <w:rPr>
          <w:szCs w:val="28"/>
        </w:rPr>
        <w:t xml:space="preserve"> восточной части </w:t>
      </w:r>
      <w:r w:rsidR="0046142C">
        <w:rPr>
          <w:szCs w:val="28"/>
        </w:rPr>
        <w:t>Октябрьского</w:t>
      </w:r>
      <w:r w:rsidR="00EA2D1A">
        <w:rPr>
          <w:szCs w:val="28"/>
        </w:rPr>
        <w:t xml:space="preserve"> района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CA385C" w:rsidRDefault="00CA385C" w:rsidP="00843EC2">
      <w:pPr>
        <w:widowControl w:val="0"/>
        <w:ind w:left="6804" w:right="266" w:firstLine="0"/>
        <w:rPr>
          <w:sz w:val="24"/>
          <w:szCs w:val="24"/>
        </w:rPr>
      </w:pPr>
    </w:p>
    <w:p w:rsidR="00CA385C" w:rsidRDefault="00CA385C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1555A" w:rsidRDefault="0081555A" w:rsidP="00843EC2">
      <w:pPr>
        <w:widowControl w:val="0"/>
        <w:ind w:left="6804" w:right="266" w:firstLine="0"/>
        <w:rPr>
          <w:sz w:val="24"/>
          <w:szCs w:val="24"/>
        </w:rPr>
      </w:pPr>
    </w:p>
    <w:p w:rsidR="0081555A" w:rsidRDefault="0081555A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right="266" w:firstLine="0"/>
        <w:rPr>
          <w:sz w:val="24"/>
          <w:szCs w:val="24"/>
        </w:rPr>
      </w:pPr>
    </w:p>
    <w:p w:rsidR="00843EC2" w:rsidRDefault="00843EC2" w:rsidP="0046142C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5"/>
          <w:footerReference w:type="first" r:id="rId16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6A6F60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3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91725" cy="14230350"/>
            <wp:effectExtent l="19050" t="0" r="9525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142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6A6F60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675" cy="14203045"/>
            <wp:effectExtent l="19050" t="0" r="9525" b="0"/>
            <wp:docPr id="3" name="Рисунок 2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142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1A" w:rsidRPr="00ED60EC" w:rsidRDefault="00EA2D1A" w:rsidP="00ED60EC">
      <w:pPr>
        <w:ind w:left="6663" w:firstLine="0"/>
        <w:rPr>
          <w:sz w:val="24"/>
          <w:szCs w:val="24"/>
        </w:rPr>
      </w:pPr>
      <w:r w:rsidRPr="00ED60EC">
        <w:rPr>
          <w:sz w:val="24"/>
          <w:szCs w:val="24"/>
        </w:rPr>
        <w:lastRenderedPageBreak/>
        <w:t>Приложение 3</w:t>
      </w:r>
    </w:p>
    <w:p w:rsidR="00EA2D1A" w:rsidRPr="00ED60EC" w:rsidRDefault="00EA2D1A" w:rsidP="00ED60EC">
      <w:pPr>
        <w:ind w:left="6663" w:firstLine="0"/>
        <w:rPr>
          <w:sz w:val="24"/>
          <w:szCs w:val="24"/>
        </w:rPr>
      </w:pPr>
      <w:r w:rsidRPr="00ED60EC">
        <w:rPr>
          <w:sz w:val="24"/>
          <w:szCs w:val="24"/>
        </w:rPr>
        <w:t xml:space="preserve">к проекту планировки </w:t>
      </w:r>
      <w:r w:rsidR="001B153B" w:rsidRPr="00ED60EC">
        <w:rPr>
          <w:sz w:val="24"/>
          <w:szCs w:val="24"/>
        </w:rPr>
        <w:t>те</w:t>
      </w:r>
      <w:r w:rsidR="001B153B" w:rsidRPr="00ED60EC">
        <w:rPr>
          <w:sz w:val="24"/>
          <w:szCs w:val="24"/>
        </w:rPr>
        <w:t>р</w:t>
      </w:r>
      <w:r w:rsidR="001B153B" w:rsidRPr="00ED60EC">
        <w:rPr>
          <w:sz w:val="24"/>
          <w:szCs w:val="24"/>
        </w:rPr>
        <w:t xml:space="preserve">ритории </w:t>
      </w:r>
      <w:r w:rsidRPr="00ED60EC">
        <w:rPr>
          <w:sz w:val="24"/>
          <w:szCs w:val="24"/>
        </w:rPr>
        <w:t>восточной</w:t>
      </w:r>
      <w:r w:rsidR="00DE1BF9" w:rsidRPr="00ED60EC">
        <w:rPr>
          <w:sz w:val="24"/>
          <w:szCs w:val="24"/>
        </w:rPr>
        <w:t xml:space="preserve"> </w:t>
      </w:r>
      <w:r w:rsidRPr="00ED60EC">
        <w:rPr>
          <w:sz w:val="24"/>
          <w:szCs w:val="24"/>
        </w:rPr>
        <w:t xml:space="preserve">части </w:t>
      </w:r>
      <w:r w:rsidR="0046142C" w:rsidRPr="00ED60EC">
        <w:rPr>
          <w:sz w:val="24"/>
          <w:szCs w:val="24"/>
        </w:rPr>
        <w:t>Октябрьского</w:t>
      </w:r>
      <w:r w:rsidRPr="00ED60EC">
        <w:rPr>
          <w:sz w:val="24"/>
          <w:szCs w:val="24"/>
        </w:rPr>
        <w:t xml:space="preserve"> района </w:t>
      </w:r>
    </w:p>
    <w:p w:rsidR="00EA2D1A" w:rsidRPr="00EA2D1A" w:rsidRDefault="00EA2D1A" w:rsidP="00EA2D1A"/>
    <w:p w:rsidR="00EA2D1A" w:rsidRPr="00EA2D1A" w:rsidRDefault="00EA2D1A" w:rsidP="00EA2D1A"/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ПОЛОЖЕНИ</w:t>
      </w:r>
      <w:r w:rsidR="00C91197">
        <w:rPr>
          <w:b/>
        </w:rPr>
        <w:t>Я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о размещении объектов капитального строительства федерального,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регионального или местного значения, а также о характеристиках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планируемого развития территории, в том числе плотности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proofErr w:type="gramStart"/>
      <w:r w:rsidRPr="00DE1BF9">
        <w:rPr>
          <w:b/>
        </w:rPr>
        <w:t>параметрах</w:t>
      </w:r>
      <w:proofErr w:type="gramEnd"/>
      <w:r w:rsidRPr="00DE1BF9">
        <w:rPr>
          <w:b/>
        </w:rPr>
        <w:t xml:space="preserve"> застройки территории и характеристиках развития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систем социального, транспортного обслуживания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 xml:space="preserve">инженерно-технического обеспечения, </w:t>
      </w:r>
      <w:proofErr w:type="gramStart"/>
      <w:r w:rsidRPr="00DE1BF9">
        <w:rPr>
          <w:b/>
        </w:rPr>
        <w:t>необходимых</w:t>
      </w:r>
      <w:proofErr w:type="gramEnd"/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для развития территории</w:t>
      </w:r>
    </w:p>
    <w:p w:rsidR="00EA2D1A" w:rsidRPr="00DE1BF9" w:rsidRDefault="00EA2D1A" w:rsidP="00EA2D1A">
      <w:pPr>
        <w:rPr>
          <w:b/>
        </w:rPr>
      </w:pPr>
    </w:p>
    <w:p w:rsidR="00ED60EC" w:rsidRDefault="0046142C" w:rsidP="00ED60EC">
      <w:pPr>
        <w:ind w:right="-2" w:firstLine="0"/>
        <w:jc w:val="center"/>
        <w:outlineLvl w:val="0"/>
        <w:rPr>
          <w:b/>
        </w:rPr>
      </w:pPr>
      <w:bookmarkStart w:id="0" w:name="_Toc483472487"/>
      <w:r w:rsidRPr="0046142C">
        <w:rPr>
          <w:b/>
        </w:rPr>
        <w:t>1</w:t>
      </w:r>
      <w:r w:rsidR="00ED60EC">
        <w:rPr>
          <w:b/>
        </w:rPr>
        <w:t>.</w:t>
      </w:r>
      <w:r w:rsidRPr="0046142C">
        <w:rPr>
          <w:b/>
        </w:rPr>
        <w:t xml:space="preserve"> Характеристика современного использования </w:t>
      </w:r>
    </w:p>
    <w:p w:rsidR="0046142C" w:rsidRPr="0046142C" w:rsidRDefault="0046142C" w:rsidP="00ED60EC">
      <w:pPr>
        <w:ind w:right="-2" w:firstLine="0"/>
        <w:jc w:val="center"/>
        <w:outlineLvl w:val="0"/>
        <w:rPr>
          <w:b/>
        </w:rPr>
      </w:pPr>
      <w:r w:rsidRPr="0046142C">
        <w:rPr>
          <w:b/>
        </w:rPr>
        <w:t>планируемой территории</w:t>
      </w:r>
      <w:bookmarkEnd w:id="0"/>
    </w:p>
    <w:p w:rsidR="0046142C" w:rsidRPr="00BA446E" w:rsidRDefault="0046142C" w:rsidP="0046142C">
      <w:pPr>
        <w:ind w:right="-2"/>
      </w:pPr>
    </w:p>
    <w:p w:rsidR="00601764" w:rsidRDefault="00601764" w:rsidP="0046142C">
      <w:pPr>
        <w:autoSpaceDE w:val="0"/>
        <w:autoSpaceDN w:val="0"/>
        <w:adjustRightInd w:val="0"/>
        <w:ind w:right="-283" w:firstLine="720"/>
      </w:pPr>
      <w:r>
        <w:t>Проект планировки территории восточной части Октябрьского района (д</w:t>
      </w:r>
      <w:r>
        <w:t>а</w:t>
      </w:r>
      <w:r>
        <w:t>лее – проект планировки) разработан в отношении территории восточной части Октябрьского района (далее – планируемая территория).</w:t>
      </w:r>
    </w:p>
    <w:p w:rsidR="0046142C" w:rsidRPr="00BA446E" w:rsidRDefault="00601764" w:rsidP="0046142C">
      <w:pPr>
        <w:autoSpaceDE w:val="0"/>
        <w:autoSpaceDN w:val="0"/>
        <w:adjustRightInd w:val="0"/>
        <w:ind w:right="-283" w:firstLine="720"/>
      </w:pPr>
      <w:r>
        <w:t>Планируемая территория</w:t>
      </w:r>
      <w:r w:rsidRPr="00BA446E">
        <w:t xml:space="preserve"> </w:t>
      </w:r>
      <w:r w:rsidR="0046142C" w:rsidRPr="00BA446E">
        <w:t>расположена в восточной части Октябрьского района</w:t>
      </w:r>
      <w:r>
        <w:t xml:space="preserve">  города Новосибирска и ограничена: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 xml:space="preserve">с севера – </w:t>
      </w:r>
      <w:proofErr w:type="spellStart"/>
      <w:r w:rsidRPr="00BA446E">
        <w:t>Гусинобродским</w:t>
      </w:r>
      <w:proofErr w:type="spellEnd"/>
      <w:r w:rsidRPr="00BA446E">
        <w:t xml:space="preserve"> шоссе;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>с востока – границей города Новосибирска;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>с юга – рекой Иней, долиной реки Камышенки;</w:t>
      </w:r>
    </w:p>
    <w:p w:rsidR="0046142C" w:rsidRPr="00BA446E" w:rsidRDefault="0046142C" w:rsidP="0046142C">
      <w:pPr>
        <w:tabs>
          <w:tab w:val="num" w:pos="1080"/>
        </w:tabs>
        <w:ind w:right="-283"/>
      </w:pPr>
      <w:r w:rsidRPr="00BA446E">
        <w:t xml:space="preserve">с запада – проектируемой транспортной магистралью и долиной реки </w:t>
      </w:r>
      <w:proofErr w:type="spellStart"/>
      <w:r w:rsidRPr="00BA446E">
        <w:t>Пл</w:t>
      </w:r>
      <w:r w:rsidRPr="00BA446E">
        <w:t>ю</w:t>
      </w:r>
      <w:r w:rsidRPr="00BA446E">
        <w:t>щихи</w:t>
      </w:r>
      <w:proofErr w:type="spellEnd"/>
      <w:r w:rsidRPr="00BA446E">
        <w:t>.</w:t>
      </w:r>
    </w:p>
    <w:p w:rsidR="0046142C" w:rsidRPr="00BA446E" w:rsidRDefault="0046142C" w:rsidP="0046142C">
      <w:pPr>
        <w:autoSpaceDE w:val="0"/>
        <w:autoSpaceDN w:val="0"/>
        <w:adjustRightInd w:val="0"/>
        <w:ind w:right="-283" w:firstLine="720"/>
      </w:pPr>
      <w:r w:rsidRPr="00BA446E">
        <w:t xml:space="preserve">К востоку от </w:t>
      </w:r>
      <w:r w:rsidR="00C0007A" w:rsidRPr="00C0007A">
        <w:t>план</w:t>
      </w:r>
      <w:r w:rsidRPr="00C0007A">
        <w:t>ируемой территории,</w:t>
      </w:r>
      <w:r w:rsidRPr="00BA446E">
        <w:t xml:space="preserve"> вне границ города Новосибирска, расположена территория </w:t>
      </w:r>
      <w:proofErr w:type="spellStart"/>
      <w:r w:rsidRPr="00BA446E">
        <w:t>Раздольненского</w:t>
      </w:r>
      <w:proofErr w:type="spellEnd"/>
      <w:r w:rsidRPr="00BA446E">
        <w:t xml:space="preserve"> и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сельсоветов Новос</w:t>
      </w:r>
      <w:r w:rsidRPr="00BA446E">
        <w:t>и</w:t>
      </w:r>
      <w:r w:rsidRPr="00BA446E">
        <w:t>бирского района Новосибирской области.</w:t>
      </w:r>
    </w:p>
    <w:p w:rsidR="0046142C" w:rsidRPr="00C0007A" w:rsidRDefault="0046142C" w:rsidP="0046142C">
      <w:pPr>
        <w:ind w:right="-283" w:firstLine="720"/>
        <w:rPr>
          <w:bCs/>
        </w:rPr>
      </w:pPr>
      <w:r w:rsidRPr="00BA446E">
        <w:rPr>
          <w:bCs/>
        </w:rPr>
        <w:t xml:space="preserve">Большую часть </w:t>
      </w:r>
      <w:r w:rsidR="00C0007A" w:rsidRPr="00C0007A">
        <w:rPr>
          <w:bCs/>
        </w:rPr>
        <w:t>планиру</w:t>
      </w:r>
      <w:r w:rsidRPr="00C0007A">
        <w:rPr>
          <w:bCs/>
        </w:rPr>
        <w:t xml:space="preserve">емой территории занимают </w:t>
      </w:r>
      <w:r w:rsidR="00855786">
        <w:rPr>
          <w:bCs/>
        </w:rPr>
        <w:t xml:space="preserve">зоны </w:t>
      </w:r>
      <w:r w:rsidRPr="00C0007A">
        <w:rPr>
          <w:bCs/>
        </w:rPr>
        <w:t>рекреационн</w:t>
      </w:r>
      <w:r w:rsidR="00855786">
        <w:rPr>
          <w:bCs/>
        </w:rPr>
        <w:t>ого</w:t>
      </w:r>
      <w:r w:rsidRPr="00C0007A">
        <w:rPr>
          <w:bCs/>
        </w:rPr>
        <w:t xml:space="preserve"> </w:t>
      </w:r>
      <w:r w:rsidR="00855786">
        <w:rPr>
          <w:bCs/>
        </w:rPr>
        <w:t>назначения</w:t>
      </w:r>
      <w:r w:rsidRPr="00C0007A">
        <w:rPr>
          <w:bCs/>
        </w:rPr>
        <w:t>, включающие обширные лесные участки.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C0007A">
        <w:t xml:space="preserve">В северной части </w:t>
      </w:r>
      <w:r w:rsidR="00C0007A" w:rsidRPr="00C0007A">
        <w:t xml:space="preserve">планируемой </w:t>
      </w:r>
      <w:r w:rsidRPr="00C0007A">
        <w:t xml:space="preserve">территории вдоль </w:t>
      </w:r>
      <w:proofErr w:type="spellStart"/>
      <w:r w:rsidRPr="00C0007A">
        <w:t>Гусинобродского</w:t>
      </w:r>
      <w:proofErr w:type="spellEnd"/>
      <w:r w:rsidRPr="00C0007A">
        <w:t xml:space="preserve"> шоссе расположены: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участок многоквартирной жилой застройки (преимущественно трехэтажные жилые дома);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малоэтажная индивидуальная жилая застройка;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исправительная колония и во</w:t>
      </w:r>
      <w:r w:rsidR="00855786">
        <w:t>йсков</w:t>
      </w:r>
      <w:r w:rsidRPr="00BA446E">
        <w:t>ая часть.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 восточной части </w:t>
      </w:r>
      <w:r w:rsidR="00C0007A" w:rsidRPr="00C0007A">
        <w:t xml:space="preserve">планируемой </w:t>
      </w:r>
      <w:r w:rsidRPr="00C0007A">
        <w:t>территории</w:t>
      </w:r>
      <w:r w:rsidRPr="00BA446E">
        <w:t xml:space="preserve"> располагается Новосибирская теплоэлектроцентраль </w:t>
      </w:r>
      <w:r w:rsidR="00855786" w:rsidRPr="00BA446E">
        <w:t>(далее</w:t>
      </w:r>
      <w:r w:rsidR="00855786">
        <w:t xml:space="preserve"> </w:t>
      </w:r>
      <w:r w:rsidR="00855786" w:rsidRPr="00BA446E">
        <w:t>– ТЭЦ)</w:t>
      </w:r>
      <w:r w:rsidR="00855786">
        <w:t xml:space="preserve"> </w:t>
      </w:r>
      <w:r w:rsidRPr="00BA446E">
        <w:t>№ 5, от</w:t>
      </w:r>
      <w:r w:rsidR="00855786">
        <w:t xml:space="preserve">работанные </w:t>
      </w:r>
      <w:proofErr w:type="spellStart"/>
      <w:r w:rsidR="00855786">
        <w:t>золоотвалы</w:t>
      </w:r>
      <w:proofErr w:type="spellEnd"/>
      <w:r w:rsidR="00855786">
        <w:t>, а также пр</w:t>
      </w:r>
      <w:r w:rsidR="00855786">
        <w:t>о</w:t>
      </w:r>
      <w:r w:rsidR="00855786">
        <w:t>изводственные зоны</w:t>
      </w:r>
      <w:r w:rsidRPr="00BA446E">
        <w:t>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 южной части </w:t>
      </w:r>
      <w:r w:rsidR="00C0007A">
        <w:t>планируемой территории</w:t>
      </w:r>
      <w:r w:rsidRPr="00BA446E">
        <w:t xml:space="preserve"> размещаются: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территория бывшей агрофирмы, часть которой в настоящее время арендуе</w:t>
      </w:r>
      <w:r w:rsidRPr="00BA446E">
        <w:t>т</w:t>
      </w:r>
      <w:r w:rsidRPr="00BA446E">
        <w:t>ся сторонними организациями;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малоэтажная индивидуальная жилая застройка;</w:t>
      </w:r>
    </w:p>
    <w:p w:rsidR="0046142C" w:rsidRPr="00BA446E" w:rsidRDefault="00855786" w:rsidP="0046142C">
      <w:pPr>
        <w:shd w:val="clear" w:color="auto" w:fill="FFFFFF"/>
        <w:ind w:right="-283" w:firstLine="720"/>
      </w:pPr>
      <w:r>
        <w:lastRenderedPageBreak/>
        <w:t>горнолыжный клуб «</w:t>
      </w:r>
      <w:proofErr w:type="spellStart"/>
      <w:r>
        <w:t>Корел-Иня</w:t>
      </w:r>
      <w:proofErr w:type="spellEnd"/>
      <w:r>
        <w:t>»;</w:t>
      </w:r>
    </w:p>
    <w:p w:rsidR="0046142C" w:rsidRPr="00BA446E" w:rsidRDefault="0046142C" w:rsidP="00C0007A">
      <w:pPr>
        <w:ind w:right="-283" w:firstLine="720"/>
      </w:pPr>
      <w:r w:rsidRPr="00BA446E">
        <w:t>коммунально-складские объекты.</w:t>
      </w:r>
    </w:p>
    <w:p w:rsidR="0046142C" w:rsidRPr="00BA446E" w:rsidRDefault="0046142C" w:rsidP="00C0007A">
      <w:pPr>
        <w:ind w:right="-283" w:firstLine="720"/>
      </w:pPr>
      <w:proofErr w:type="gramStart"/>
      <w:r w:rsidRPr="00BA446E">
        <w:t xml:space="preserve">В западной части </w:t>
      </w:r>
      <w:r w:rsidR="00C0007A">
        <w:t xml:space="preserve">планируемой территории </w:t>
      </w:r>
      <w:r w:rsidRPr="00BA446E">
        <w:t>вдоль ул. Выборной располож</w:t>
      </w:r>
      <w:r w:rsidRPr="00BA446E">
        <w:t>е</w:t>
      </w:r>
      <w:r w:rsidRPr="00BA446E">
        <w:t>ны:</w:t>
      </w:r>
      <w:proofErr w:type="gramEnd"/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формирующийся жилой район многоэтажной застройки с развитой инфр</w:t>
      </w:r>
      <w:r w:rsidRPr="00BA446E">
        <w:t>а</w:t>
      </w:r>
      <w:r w:rsidRPr="00BA446E">
        <w:t>структурой;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индивидуальная малоэтажная застройка;</w:t>
      </w:r>
    </w:p>
    <w:p w:rsidR="0046142C" w:rsidRPr="00BA446E" w:rsidRDefault="00ED60EC" w:rsidP="0046142C">
      <w:pPr>
        <w:shd w:val="clear" w:color="auto" w:fill="FFFFFF"/>
        <w:ind w:right="-283" w:firstLine="720"/>
      </w:pPr>
      <w:r>
        <w:t>ф</w:t>
      </w:r>
      <w:r w:rsidR="00855786">
        <w:t xml:space="preserve">едеральное государственное бюджетное учреждение высшего образования </w:t>
      </w:r>
      <w:r w:rsidR="0046142C" w:rsidRPr="00BA446E">
        <w:t>Новосибирский государственный пе</w:t>
      </w:r>
      <w:r w:rsidR="005A3BAB">
        <w:t>дагогический университет (далее </w:t>
      </w:r>
      <w:r w:rsidR="0046142C" w:rsidRPr="00BA446E">
        <w:t>– НГПУ);</w:t>
      </w:r>
    </w:p>
    <w:p w:rsidR="0046142C" w:rsidRPr="00BA446E" w:rsidRDefault="00ED60EC" w:rsidP="0046142C">
      <w:pPr>
        <w:shd w:val="clear" w:color="auto" w:fill="FFFFFF"/>
        <w:ind w:right="-283" w:firstLine="720"/>
      </w:pPr>
      <w:r>
        <w:t>ф</w:t>
      </w:r>
      <w:r w:rsidR="00855786">
        <w:t>едеральное государственное бюджетное учреждение высшего образования</w:t>
      </w:r>
      <w:r w:rsidR="00855786" w:rsidRPr="00BA446E">
        <w:t xml:space="preserve"> </w:t>
      </w:r>
      <w:r w:rsidR="0046142C" w:rsidRPr="00BA446E">
        <w:t>Новосибирский колледж телекоммуникаций и информатики Сибирского госуда</w:t>
      </w:r>
      <w:r w:rsidR="0046142C" w:rsidRPr="00BA446E">
        <w:t>р</w:t>
      </w:r>
      <w:r w:rsidR="0046142C" w:rsidRPr="00BA446E">
        <w:t>ственного университета телекоммуникаций и информатики (далее</w:t>
      </w:r>
      <w:r w:rsidR="005A3BAB">
        <w:t xml:space="preserve"> – </w:t>
      </w:r>
      <w:proofErr w:type="spellStart"/>
      <w:r w:rsidR="0046142C" w:rsidRPr="00BA446E">
        <w:t>СибГУТИ</w:t>
      </w:r>
      <w:proofErr w:type="spellEnd"/>
      <w:r w:rsidR="0046142C" w:rsidRPr="00BA446E">
        <w:t>);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электрическая подстанция (далее – ПС) 220 кВ «Восточная»;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>территория перспективного комплекса для технических видов спорта.</w:t>
      </w:r>
    </w:p>
    <w:p w:rsidR="0046142C" w:rsidRPr="00BA446E" w:rsidRDefault="0046142C" w:rsidP="0046142C">
      <w:pPr>
        <w:shd w:val="clear" w:color="auto" w:fill="FFFFFF"/>
        <w:ind w:right="-283" w:firstLine="720"/>
      </w:pPr>
      <w:r w:rsidRPr="00BA446E">
        <w:t xml:space="preserve">Вдоль юго-западной границы </w:t>
      </w:r>
      <w:r w:rsidR="00BE758D">
        <w:t>планируемой территории</w:t>
      </w:r>
      <w:r w:rsidR="00BE758D" w:rsidRPr="00BA446E">
        <w:t xml:space="preserve"> </w:t>
      </w:r>
      <w:r w:rsidRPr="00BA446E">
        <w:t xml:space="preserve">расположен </w:t>
      </w:r>
      <w:proofErr w:type="spellStart"/>
      <w:r w:rsidRPr="00BA446E">
        <w:t>Ин</w:t>
      </w:r>
      <w:r w:rsidRPr="00BA446E">
        <w:t>ю</w:t>
      </w:r>
      <w:r w:rsidRPr="00BA446E">
        <w:t>шенский</w:t>
      </w:r>
      <w:proofErr w:type="spellEnd"/>
      <w:r w:rsidRPr="00BA446E">
        <w:t xml:space="preserve"> бор.</w:t>
      </w:r>
    </w:p>
    <w:p w:rsidR="0046142C" w:rsidRPr="00BA446E" w:rsidRDefault="00855786" w:rsidP="0046142C">
      <w:pPr>
        <w:shd w:val="clear" w:color="auto" w:fill="FFFFFF"/>
        <w:ind w:right="-283" w:firstLine="720"/>
      </w:pPr>
      <w:r>
        <w:t>Часть планируемой т</w:t>
      </w:r>
      <w:r w:rsidR="0046142C" w:rsidRPr="00BA446E">
        <w:t>ерритори</w:t>
      </w:r>
      <w:r>
        <w:t xml:space="preserve">и, занятая </w:t>
      </w:r>
      <w:r w:rsidR="0046142C" w:rsidRPr="00BA446E">
        <w:t>жилой застройк</w:t>
      </w:r>
      <w:r>
        <w:t>ой</w:t>
      </w:r>
      <w:r w:rsidR="0046142C" w:rsidRPr="00BA446E">
        <w:t xml:space="preserve"> вдоль ул. Выборной имеет стандартную для районов массовой селитебной застройки схему функционально-планировочной организации. Это выражается в размещ</w:t>
      </w:r>
      <w:r w:rsidR="0046142C" w:rsidRPr="00BA446E">
        <w:t>е</w:t>
      </w:r>
      <w:r w:rsidR="0046142C" w:rsidRPr="00BA446E">
        <w:t xml:space="preserve">нии учреждений </w:t>
      </w:r>
      <w:r>
        <w:t>коммунально</w:t>
      </w:r>
      <w:r w:rsidR="0046142C" w:rsidRPr="00BA446E">
        <w:t xml:space="preserve">-бытового </w:t>
      </w:r>
      <w:r>
        <w:t>назначения</w:t>
      </w:r>
      <w:r w:rsidR="0046142C" w:rsidRPr="00BA446E">
        <w:t xml:space="preserve"> (магазины, аптеки и другие объекты) вдоль улиц по периметру района</w:t>
      </w:r>
      <w:r w:rsidR="00B61E63">
        <w:t xml:space="preserve"> </w:t>
      </w:r>
      <w:r w:rsidR="007C7137">
        <w:t>240</w:t>
      </w:r>
      <w:r w:rsidR="00B61E63">
        <w:t>.01</w:t>
      </w:r>
      <w:r w:rsidR="0046142C" w:rsidRPr="00BA446E">
        <w:t>, тогда как территории объектов социально</w:t>
      </w:r>
      <w:r>
        <w:t>-культурного</w:t>
      </w:r>
      <w:r w:rsidR="0046142C" w:rsidRPr="00BA446E">
        <w:t xml:space="preserve"> </w:t>
      </w:r>
      <w:r>
        <w:t>назначения</w:t>
      </w:r>
      <w:r w:rsidR="0046142C" w:rsidRPr="00BA446E">
        <w:t xml:space="preserve"> (</w:t>
      </w:r>
      <w:r>
        <w:t>дошкольные образовательные организации</w:t>
      </w:r>
      <w:r w:rsidR="0046142C" w:rsidRPr="00BA446E">
        <w:t xml:space="preserve">, </w:t>
      </w:r>
      <w:r>
        <w:t>общеобразовательные организации</w:t>
      </w:r>
      <w:r w:rsidR="0046142C" w:rsidRPr="00BA446E">
        <w:t>, поликлиника) размещены в центре жилых кварталов</w:t>
      </w:r>
      <w:r w:rsidR="00B61E63">
        <w:t xml:space="preserve"> </w:t>
      </w:r>
      <w:r w:rsidR="007C7137">
        <w:t>240</w:t>
      </w:r>
      <w:r w:rsidR="00B61E63">
        <w:t xml:space="preserve">.01.04.01, </w:t>
      </w:r>
      <w:r w:rsidR="007C7137">
        <w:t>240</w:t>
      </w:r>
      <w:r w:rsidR="00B61E63">
        <w:t>.01.01.01</w:t>
      </w:r>
      <w:r w:rsidR="0046142C" w:rsidRPr="00BA446E">
        <w:t>.</w:t>
      </w:r>
    </w:p>
    <w:p w:rsidR="0046142C" w:rsidRPr="00BA446E" w:rsidRDefault="0046142C" w:rsidP="00B61E63">
      <w:pPr>
        <w:shd w:val="clear" w:color="auto" w:fill="FFFFFF"/>
        <w:ind w:right="-283" w:firstLine="720"/>
        <w:rPr>
          <w:szCs w:val="28"/>
        </w:rPr>
      </w:pPr>
      <w:r w:rsidRPr="00BA446E">
        <w:t>Баланс существующего использования</w:t>
      </w:r>
      <w:r w:rsidR="00B61E63">
        <w:t xml:space="preserve"> планируемой</w:t>
      </w:r>
      <w:r w:rsidRPr="00BA446E">
        <w:t xml:space="preserve"> территории пр</w:t>
      </w:r>
      <w:r>
        <w:t>иведен</w:t>
      </w:r>
      <w:r w:rsidRPr="00BA446E">
        <w:t xml:space="preserve"> в таблице 1.</w:t>
      </w:r>
    </w:p>
    <w:p w:rsidR="0046142C" w:rsidRPr="00BA446E" w:rsidRDefault="0046142C" w:rsidP="0046142C">
      <w:pPr>
        <w:pStyle w:val="Sf1"/>
        <w:jc w:val="right"/>
      </w:pPr>
      <w:bookmarkStart w:id="1" w:name="_Toc483472308"/>
      <w:r w:rsidRPr="00BA446E">
        <w:t>Таблица 1</w:t>
      </w:r>
      <w:bookmarkEnd w:id="1"/>
    </w:p>
    <w:p w:rsidR="0046142C" w:rsidRPr="00BA446E" w:rsidRDefault="0046142C" w:rsidP="0046142C">
      <w:pPr>
        <w:pStyle w:val="Sf1"/>
      </w:pPr>
    </w:p>
    <w:p w:rsidR="0046142C" w:rsidRPr="00BA446E" w:rsidRDefault="0046142C" w:rsidP="00ED60EC">
      <w:pPr>
        <w:pStyle w:val="Sf1"/>
        <w:ind w:firstLine="0"/>
        <w:jc w:val="center"/>
      </w:pPr>
      <w:bookmarkStart w:id="2" w:name="_Toc483472309"/>
      <w:r w:rsidRPr="00BA446E">
        <w:t xml:space="preserve">Баланс существующего использования </w:t>
      </w:r>
      <w:r w:rsidR="00A66706">
        <w:t xml:space="preserve">планируемой </w:t>
      </w:r>
      <w:r w:rsidRPr="00BA446E">
        <w:t>территории</w:t>
      </w:r>
      <w:bookmarkEnd w:id="2"/>
    </w:p>
    <w:p w:rsidR="0046142C" w:rsidRPr="00BA446E" w:rsidRDefault="0046142C" w:rsidP="0046142C">
      <w:pPr>
        <w:ind w:right="-283" w:firstLine="0"/>
        <w:jc w:val="center"/>
        <w:outlineLvl w:val="0"/>
        <w:rPr>
          <w:szCs w:val="28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34"/>
        <w:gridCol w:w="6132"/>
        <w:gridCol w:w="1537"/>
        <w:gridCol w:w="1426"/>
      </w:tblGrid>
      <w:tr w:rsidR="0046142C" w:rsidRPr="00ED60EC" w:rsidTr="00661E8C">
        <w:trPr>
          <w:trHeight w:val="352"/>
          <w:tblHeader/>
        </w:trPr>
        <w:tc>
          <w:tcPr>
            <w:tcW w:w="420" w:type="pct"/>
            <w:vAlign w:val="center"/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№</w:t>
            </w:r>
          </w:p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ED60EC">
              <w:rPr>
                <w:szCs w:val="28"/>
              </w:rPr>
              <w:t>п</w:t>
            </w:r>
            <w:proofErr w:type="spellEnd"/>
            <w:proofErr w:type="gramEnd"/>
            <w:r w:rsidRPr="00ED60EC">
              <w:rPr>
                <w:szCs w:val="28"/>
              </w:rPr>
              <w:t>/</w:t>
            </w:r>
            <w:proofErr w:type="spellStart"/>
            <w:r w:rsidRPr="00ED60EC">
              <w:rPr>
                <w:szCs w:val="28"/>
              </w:rPr>
              <w:t>п</w:t>
            </w:r>
            <w:proofErr w:type="spellEnd"/>
          </w:p>
        </w:tc>
        <w:tc>
          <w:tcPr>
            <w:tcW w:w="3088" w:type="pct"/>
          </w:tcPr>
          <w:p w:rsidR="0046142C" w:rsidRPr="00ED60EC" w:rsidRDefault="0046142C" w:rsidP="00ED60E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Показатель</w:t>
            </w:r>
          </w:p>
        </w:tc>
        <w:tc>
          <w:tcPr>
            <w:tcW w:w="77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 xml:space="preserve">Площадь, </w:t>
            </w:r>
            <w:proofErr w:type="gramStart"/>
            <w:r w:rsidRPr="00ED60EC">
              <w:rPr>
                <w:szCs w:val="28"/>
              </w:rPr>
              <w:t>га</w:t>
            </w:r>
            <w:proofErr w:type="gramEnd"/>
          </w:p>
        </w:tc>
        <w:tc>
          <w:tcPr>
            <w:tcW w:w="7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ED60E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Процент</w:t>
            </w:r>
          </w:p>
        </w:tc>
      </w:tr>
    </w:tbl>
    <w:p w:rsidR="00ED60EC" w:rsidRPr="00ED60EC" w:rsidRDefault="00ED60EC">
      <w:pPr>
        <w:rPr>
          <w:sz w:val="2"/>
          <w:szCs w:val="2"/>
        </w:rPr>
      </w:pPr>
    </w:p>
    <w:tbl>
      <w:tblPr>
        <w:tblW w:w="5090" w:type="pct"/>
        <w:tblCellMar>
          <w:left w:w="0" w:type="dxa"/>
          <w:right w:w="0" w:type="dxa"/>
        </w:tblCellMar>
        <w:tblLook w:val="0000"/>
      </w:tblPr>
      <w:tblGrid>
        <w:gridCol w:w="834"/>
        <w:gridCol w:w="6132"/>
        <w:gridCol w:w="1537"/>
        <w:gridCol w:w="1426"/>
      </w:tblGrid>
      <w:tr w:rsidR="0046142C" w:rsidRPr="00ED60EC" w:rsidTr="00661E8C">
        <w:trPr>
          <w:tblHeader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A66706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 xml:space="preserve">Общая площадь </w:t>
            </w:r>
            <w:r w:rsidR="00A66706" w:rsidRPr="00ED60EC">
              <w:rPr>
                <w:szCs w:val="28"/>
              </w:rPr>
              <w:t xml:space="preserve">планируемой </w:t>
            </w:r>
            <w:r w:rsidRPr="00ED60EC">
              <w:rPr>
                <w:szCs w:val="28"/>
              </w:rPr>
              <w:t xml:space="preserve">территории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1623,0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100,0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34,1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2,1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5,0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0,3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A66706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высших, средних специальных учебных з</w:t>
            </w:r>
            <w:r w:rsidRPr="00ED60EC">
              <w:rPr>
                <w:szCs w:val="28"/>
              </w:rPr>
              <w:t>а</w:t>
            </w:r>
            <w:r w:rsidRPr="00ED60EC">
              <w:rPr>
                <w:szCs w:val="28"/>
              </w:rPr>
              <w:t xml:space="preserve">ведений и научно-исследовательских </w:t>
            </w:r>
            <w:r w:rsidR="00A66706" w:rsidRPr="00ED60EC">
              <w:rPr>
                <w:szCs w:val="28"/>
              </w:rPr>
              <w:t>организ</w:t>
            </w:r>
            <w:r w:rsidR="00A66706" w:rsidRPr="00ED60EC">
              <w:rPr>
                <w:szCs w:val="28"/>
              </w:rPr>
              <w:t>а</w:t>
            </w:r>
            <w:r w:rsidR="00A66706" w:rsidRPr="00ED60EC">
              <w:rPr>
                <w:szCs w:val="28"/>
              </w:rPr>
              <w:t>ций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28,5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1,75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2.3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объектов здравоохранения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0,6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0,04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Жилые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129,9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9</w:t>
            </w:r>
            <w:r w:rsidR="0046142C" w:rsidRPr="00ED60EC">
              <w:rPr>
                <w:szCs w:val="28"/>
              </w:rPr>
              <w:t>,0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C91197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</w:t>
            </w:r>
            <w:r w:rsidR="00C91197" w:rsidRPr="00ED60EC">
              <w:rPr>
                <w:szCs w:val="28"/>
              </w:rPr>
              <w:t>а</w:t>
            </w:r>
            <w:r w:rsidRPr="00ED60EC">
              <w:rPr>
                <w:szCs w:val="28"/>
              </w:rPr>
              <w:t xml:space="preserve"> застройки средне- и многоэтажными ж</w:t>
            </w:r>
            <w:r w:rsidRPr="00ED60EC">
              <w:rPr>
                <w:szCs w:val="28"/>
              </w:rPr>
              <w:t>и</w:t>
            </w:r>
            <w:r w:rsidRPr="00ED60EC">
              <w:rPr>
                <w:szCs w:val="28"/>
              </w:rPr>
              <w:t>лыми домами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85,2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</w:t>
            </w:r>
            <w:r w:rsidR="0046142C" w:rsidRPr="00ED60EC">
              <w:rPr>
                <w:szCs w:val="28"/>
              </w:rPr>
              <w:t>,3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C91197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</w:t>
            </w:r>
            <w:r w:rsidR="00C91197" w:rsidRPr="00ED60EC">
              <w:rPr>
                <w:szCs w:val="28"/>
              </w:rPr>
              <w:t>а</w:t>
            </w:r>
            <w:r w:rsidRPr="00ED60EC">
              <w:rPr>
                <w:szCs w:val="28"/>
              </w:rPr>
              <w:t xml:space="preserve"> застройки индивидуальными и малоэта</w:t>
            </w:r>
            <w:r w:rsidRPr="00ED60EC">
              <w:rPr>
                <w:szCs w:val="28"/>
              </w:rPr>
              <w:t>ж</w:t>
            </w:r>
            <w:r w:rsidRPr="00ED60EC">
              <w:rPr>
                <w:szCs w:val="28"/>
              </w:rPr>
              <w:t xml:space="preserve">ными жилыми домами 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44,7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2,7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lastRenderedPageBreak/>
              <w:t>4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C91197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</w:t>
            </w:r>
            <w:r w:rsidR="00C91197" w:rsidRPr="00ED60EC">
              <w:rPr>
                <w:szCs w:val="28"/>
              </w:rPr>
              <w:t>а</w:t>
            </w:r>
            <w:r w:rsidRPr="00ED60EC">
              <w:rPr>
                <w:szCs w:val="28"/>
              </w:rPr>
              <w:t xml:space="preserve"> специального назначения,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30,5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1,9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военных и иных режимных объектов и те</w:t>
            </w:r>
            <w:r w:rsidRPr="00ED60EC">
              <w:rPr>
                <w:szCs w:val="28"/>
              </w:rPr>
              <w:t>р</w:t>
            </w:r>
            <w:r w:rsidRPr="00ED60EC">
              <w:rPr>
                <w:szCs w:val="28"/>
              </w:rPr>
              <w:t>риторий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30,5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1,9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144,8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8,9</w:t>
            </w:r>
          </w:p>
        </w:tc>
      </w:tr>
      <w:tr w:rsidR="0046142C" w:rsidRPr="00ED60EC" w:rsidTr="00661E8C">
        <w:trPr>
          <w:cantSplit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A66706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производственн</w:t>
            </w:r>
            <w:r w:rsidR="00A66706" w:rsidRPr="00ED60EC">
              <w:rPr>
                <w:szCs w:val="28"/>
              </w:rPr>
              <w:t>ой деятельности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112,5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6,9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32,3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2,0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bookmarkStart w:id="3" w:name="_Hlk325554070"/>
            <w:r w:rsidRPr="00ED60EC">
              <w:rPr>
                <w:szCs w:val="28"/>
              </w:rPr>
              <w:t>6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1038,0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62,7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природная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457,7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27,1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озеленения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547,0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33,6</w:t>
            </w:r>
          </w:p>
        </w:tc>
      </w:tr>
      <w:tr w:rsidR="0046142C" w:rsidRPr="00ED60EC" w:rsidTr="00661E8C">
        <w:trPr>
          <w:trHeight w:val="349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6.3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A66706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 xml:space="preserve">Зона объектов </w:t>
            </w:r>
            <w:r w:rsidR="00A66706" w:rsidRPr="00ED60EC">
              <w:rPr>
                <w:szCs w:val="28"/>
              </w:rPr>
              <w:t>культуры и спорта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33,3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2,0</w:t>
            </w:r>
          </w:p>
        </w:tc>
      </w:tr>
      <w:bookmarkEnd w:id="3"/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7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 xml:space="preserve">Зона </w:t>
            </w:r>
            <w:r w:rsidR="00A66706" w:rsidRPr="00ED60EC">
              <w:rPr>
                <w:szCs w:val="28"/>
              </w:rPr>
              <w:t xml:space="preserve">объектов </w:t>
            </w:r>
            <w:r w:rsidRPr="00ED60EC">
              <w:rPr>
                <w:szCs w:val="28"/>
              </w:rPr>
              <w:t>сельскохозяйственного использ</w:t>
            </w:r>
            <w:r w:rsidRPr="00ED60EC">
              <w:rPr>
                <w:szCs w:val="28"/>
              </w:rPr>
              <w:t>о</w:t>
            </w:r>
            <w:r w:rsidRPr="00ED60EC">
              <w:rPr>
                <w:szCs w:val="28"/>
              </w:rPr>
              <w:t>вания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77,3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5,1</w:t>
            </w:r>
          </w:p>
        </w:tc>
      </w:tr>
      <w:tr w:rsidR="0046142C" w:rsidRPr="00ED60EC" w:rsidTr="00661E8C">
        <w:tc>
          <w:tcPr>
            <w:tcW w:w="4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8</w:t>
            </w:r>
          </w:p>
        </w:tc>
        <w:tc>
          <w:tcPr>
            <w:tcW w:w="30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Зоны инженерной и транспортной инфрастру</w:t>
            </w:r>
            <w:r w:rsidRPr="00ED60EC">
              <w:rPr>
                <w:szCs w:val="28"/>
              </w:rPr>
              <w:t>к</w:t>
            </w:r>
            <w:r w:rsidRPr="00ED60EC">
              <w:rPr>
                <w:szCs w:val="28"/>
              </w:rPr>
              <w:t>тур, в том числе:</w:t>
            </w:r>
          </w:p>
        </w:tc>
        <w:tc>
          <w:tcPr>
            <w:tcW w:w="7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168,4</w:t>
            </w:r>
          </w:p>
        </w:tc>
        <w:tc>
          <w:tcPr>
            <w:tcW w:w="7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6A2" w:rsidRPr="00ED60EC" w:rsidRDefault="005E46A2" w:rsidP="005E46A2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10,3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8.1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улично-дорожной сети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5E46A2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10</w:t>
            </w:r>
            <w:r w:rsidR="0046142C" w:rsidRPr="00ED60EC">
              <w:rPr>
                <w:szCs w:val="28"/>
              </w:rPr>
              <w:t>,2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0,6</w:t>
            </w:r>
          </w:p>
        </w:tc>
      </w:tr>
      <w:tr w:rsidR="0046142C" w:rsidRPr="00ED60EC" w:rsidTr="00661E8C"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8.2</w:t>
            </w:r>
          </w:p>
        </w:tc>
        <w:tc>
          <w:tcPr>
            <w:tcW w:w="3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46142C">
            <w:pPr>
              <w:ind w:firstLine="0"/>
              <w:rPr>
                <w:szCs w:val="28"/>
              </w:rPr>
            </w:pPr>
            <w:r w:rsidRPr="00ED60E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158,2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ED60EC" w:rsidRDefault="0046142C" w:rsidP="00584036">
            <w:pPr>
              <w:ind w:firstLine="0"/>
              <w:jc w:val="center"/>
              <w:rPr>
                <w:szCs w:val="28"/>
              </w:rPr>
            </w:pPr>
            <w:r w:rsidRPr="00ED60EC">
              <w:rPr>
                <w:szCs w:val="28"/>
              </w:rPr>
              <w:t>9,7</w:t>
            </w:r>
          </w:p>
        </w:tc>
      </w:tr>
    </w:tbl>
    <w:p w:rsidR="0046142C" w:rsidRPr="00BA446E" w:rsidRDefault="0046142C" w:rsidP="0046142C">
      <w:pPr>
        <w:ind w:right="-2" w:firstLine="700"/>
        <w:jc w:val="left"/>
        <w:rPr>
          <w:highlight w:val="cyan"/>
        </w:rPr>
      </w:pPr>
    </w:p>
    <w:p w:rsidR="00ED60EC" w:rsidRDefault="0046142C" w:rsidP="0046142C">
      <w:pPr>
        <w:ind w:right="-2" w:firstLine="0"/>
        <w:jc w:val="center"/>
        <w:outlineLvl w:val="0"/>
        <w:rPr>
          <w:b/>
        </w:rPr>
      </w:pPr>
      <w:bookmarkStart w:id="4" w:name="_Toc483472488"/>
      <w:r w:rsidRPr="00BA446E">
        <w:rPr>
          <w:b/>
        </w:rPr>
        <w:t xml:space="preserve">2. Основные направления градостроительного развития </w:t>
      </w:r>
    </w:p>
    <w:p w:rsidR="0046142C" w:rsidRPr="00BA446E" w:rsidRDefault="003D47F1" w:rsidP="0046142C">
      <w:pPr>
        <w:ind w:right="-2" w:firstLine="0"/>
        <w:jc w:val="center"/>
        <w:outlineLvl w:val="0"/>
        <w:rPr>
          <w:b/>
        </w:rPr>
      </w:pPr>
      <w:r>
        <w:rPr>
          <w:b/>
        </w:rPr>
        <w:t xml:space="preserve">планируемой </w:t>
      </w:r>
      <w:r w:rsidR="0046142C" w:rsidRPr="00BA446E">
        <w:rPr>
          <w:b/>
        </w:rPr>
        <w:t>территории</w:t>
      </w:r>
      <w:bookmarkEnd w:id="4"/>
    </w:p>
    <w:p w:rsidR="0046142C" w:rsidRPr="00BA446E" w:rsidRDefault="0046142C" w:rsidP="0046142C">
      <w:pPr>
        <w:ind w:right="-2" w:firstLine="0"/>
        <w:jc w:val="center"/>
      </w:pP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bookmarkStart w:id="5" w:name="_Toc483472489"/>
      <w:r w:rsidRPr="00BA446E">
        <w:rPr>
          <w:b/>
        </w:rPr>
        <w:t>2.1. Основные положения</w:t>
      </w:r>
      <w:bookmarkEnd w:id="5"/>
    </w:p>
    <w:p w:rsidR="0046142C" w:rsidRPr="00BA446E" w:rsidRDefault="0046142C" w:rsidP="0046142C">
      <w:pPr>
        <w:ind w:right="-283"/>
      </w:pPr>
    </w:p>
    <w:p w:rsidR="0046142C" w:rsidRPr="00BA446E" w:rsidRDefault="0046142C" w:rsidP="0046142C">
      <w:pPr>
        <w:ind w:right="-283"/>
      </w:pPr>
      <w:r w:rsidRPr="00BA446E">
        <w:t>Проект планировки выполнен с целью выделения эл</w:t>
      </w:r>
      <w:r w:rsidR="00513BA9">
        <w:t>ементов планировочной структуры</w:t>
      </w:r>
      <w:r w:rsidRPr="00BA446E">
        <w:t>, установления характеристик планируемого развития элементов пл</w:t>
      </w:r>
      <w:r w:rsidRPr="00BA446E">
        <w:t>а</w:t>
      </w:r>
      <w:r w:rsidRPr="00BA446E">
        <w:t xml:space="preserve">нировочной структуры – микрорайонов и кварталов. </w:t>
      </w:r>
    </w:p>
    <w:p w:rsidR="0046142C" w:rsidRPr="00BA446E" w:rsidRDefault="0046142C" w:rsidP="0046142C">
      <w:pPr>
        <w:ind w:right="-283"/>
      </w:pPr>
      <w:r w:rsidRPr="00BA446E">
        <w:t>Проектом планировки предусматриваются следующие основные меропри</w:t>
      </w:r>
      <w:r w:rsidRPr="00BA446E">
        <w:t>я</w:t>
      </w:r>
      <w:r w:rsidRPr="00BA446E">
        <w:t xml:space="preserve">тия по развитию </w:t>
      </w:r>
      <w:r w:rsidR="00513BA9">
        <w:t xml:space="preserve">планируемой </w:t>
      </w:r>
      <w:r w:rsidRPr="00BA446E">
        <w:t>территории:</w:t>
      </w:r>
    </w:p>
    <w:p w:rsidR="0046142C" w:rsidRPr="00BA446E" w:rsidRDefault="0046142C" w:rsidP="0046142C">
      <w:pPr>
        <w:ind w:right="-283"/>
      </w:pPr>
      <w:r w:rsidRPr="00BA446E">
        <w:t>развитие существующей зоны многоэтажной застройки, а именно</w:t>
      </w:r>
      <w:r w:rsidR="009E3B7B">
        <w:t>,</w:t>
      </w:r>
      <w:r w:rsidRPr="00BA446E">
        <w:t xml:space="preserve"> заверш</w:t>
      </w:r>
      <w:r w:rsidRPr="00BA446E">
        <w:t>е</w:t>
      </w:r>
      <w:r w:rsidRPr="00BA446E">
        <w:t>ние застройки микрорай</w:t>
      </w:r>
      <w:r w:rsidR="00A53B31">
        <w:t>о</w:t>
      </w:r>
      <w:r w:rsidRPr="00BA446E">
        <w:t xml:space="preserve">нов </w:t>
      </w:r>
      <w:r w:rsidR="007C7137">
        <w:t>240</w:t>
      </w:r>
      <w:r w:rsidRPr="00BA446E">
        <w:t xml:space="preserve">.01.02, </w:t>
      </w:r>
      <w:r w:rsidR="007C7137">
        <w:t>240</w:t>
      </w:r>
      <w:r w:rsidRPr="00BA446E">
        <w:t xml:space="preserve">.01.04 </w:t>
      </w:r>
      <w:r w:rsidR="00DA1BF4" w:rsidRPr="00BA446E">
        <w:t>преимущественно</w:t>
      </w:r>
      <w:r w:rsidRPr="00BA446E">
        <w:t xml:space="preserve"> на свободной </w:t>
      </w:r>
      <w:r w:rsidR="003D47F1">
        <w:t xml:space="preserve">части планируемой </w:t>
      </w:r>
      <w:r w:rsidRPr="00BA446E">
        <w:t xml:space="preserve">территории; микрорайона </w:t>
      </w:r>
      <w:r w:rsidR="007C7137">
        <w:t>240</w:t>
      </w:r>
      <w:r w:rsidRPr="00BA446E">
        <w:t>.01.03 за сч</w:t>
      </w:r>
      <w:r w:rsidR="00BE758D">
        <w:t>е</w:t>
      </w:r>
      <w:r w:rsidRPr="00BA446E">
        <w:t xml:space="preserve">т </w:t>
      </w:r>
      <w:r w:rsidR="00B61E63">
        <w:t>ликвидации</w:t>
      </w:r>
      <w:r w:rsidRPr="00BA446E">
        <w:t xml:space="preserve"> инд</w:t>
      </w:r>
      <w:r w:rsidRPr="00BA446E">
        <w:t>и</w:t>
      </w:r>
      <w:r w:rsidRPr="00BA446E">
        <w:t>видуальной жилой зас</w:t>
      </w:r>
      <w:r w:rsidR="00A53B31">
        <w:t>т</w:t>
      </w:r>
      <w:r w:rsidRPr="00BA446E">
        <w:t>ройки;</w:t>
      </w:r>
    </w:p>
    <w:p w:rsidR="0046142C" w:rsidRPr="00BA446E" w:rsidRDefault="0046142C" w:rsidP="0046142C">
      <w:pPr>
        <w:ind w:right="-283"/>
      </w:pPr>
      <w:r w:rsidRPr="00BA446E">
        <w:t xml:space="preserve">строительство объектов обслуживания </w:t>
      </w:r>
      <w:r w:rsidR="00B61E63">
        <w:t xml:space="preserve">населения </w:t>
      </w:r>
      <w:proofErr w:type="spellStart"/>
      <w:r w:rsidRPr="00BA446E">
        <w:t>микрорайонного</w:t>
      </w:r>
      <w:proofErr w:type="spellEnd"/>
      <w:r w:rsidR="00DA1BF4">
        <w:t xml:space="preserve"> </w:t>
      </w:r>
      <w:r w:rsidRPr="00BA446E">
        <w:t>и райо</w:t>
      </w:r>
      <w:r w:rsidRPr="00BA446E">
        <w:t>н</w:t>
      </w:r>
      <w:r w:rsidRPr="00BA446E">
        <w:t xml:space="preserve">ного значения, для обслуживания </w:t>
      </w:r>
      <w:r w:rsidR="00B61E63">
        <w:t xml:space="preserve">населения </w:t>
      </w:r>
      <w:r w:rsidRPr="00BA446E">
        <w:t>уже существующей застройки;</w:t>
      </w:r>
    </w:p>
    <w:p w:rsidR="0046142C" w:rsidRPr="00BA446E" w:rsidRDefault="0046142C" w:rsidP="0046142C">
      <w:pPr>
        <w:ind w:right="-283"/>
      </w:pPr>
      <w:r w:rsidRPr="00BA446E">
        <w:t xml:space="preserve">строительство микрорайона </w:t>
      </w:r>
      <w:r w:rsidR="007C7137">
        <w:t>240</w:t>
      </w:r>
      <w:r w:rsidRPr="00BA446E">
        <w:t>.01.05 комплексной многоэтажной застро</w:t>
      </w:r>
      <w:r w:rsidRPr="00BA446E">
        <w:t>й</w:t>
      </w:r>
      <w:r w:rsidRPr="00BA446E">
        <w:t>ки  на площадках ранее существовавших сельскохозяйстве</w:t>
      </w:r>
      <w:r w:rsidR="00A53B31">
        <w:t>н</w:t>
      </w:r>
      <w:r w:rsidRPr="00BA446E">
        <w:t>ных предприятий;</w:t>
      </w:r>
    </w:p>
    <w:p w:rsidR="0046142C" w:rsidRPr="00BA446E" w:rsidRDefault="0046142C" w:rsidP="0046142C">
      <w:pPr>
        <w:ind w:right="-283"/>
      </w:pPr>
      <w:r w:rsidRPr="00BA446E">
        <w:t>строительс</w:t>
      </w:r>
      <w:r w:rsidR="00BE758D">
        <w:t>т</w:t>
      </w:r>
      <w:r w:rsidRPr="00BA446E">
        <w:t xml:space="preserve">во микрорайона </w:t>
      </w:r>
      <w:r w:rsidR="007C7137">
        <w:t>240</w:t>
      </w:r>
      <w:r w:rsidRPr="00BA446E">
        <w:t xml:space="preserve">.01.08 комплексной малоэтажной и </w:t>
      </w:r>
      <w:proofErr w:type="spellStart"/>
      <w:r w:rsidRPr="00BA446E">
        <w:t>средн</w:t>
      </w:r>
      <w:r w:rsidRPr="00BA446E">
        <w:t>е</w:t>
      </w:r>
      <w:r w:rsidRPr="00BA446E">
        <w:t>этажной</w:t>
      </w:r>
      <w:proofErr w:type="spellEnd"/>
      <w:r w:rsidRPr="00BA446E">
        <w:t xml:space="preserve"> жилой застройки на территории </w:t>
      </w:r>
      <w:proofErr w:type="spellStart"/>
      <w:r w:rsidRPr="00BA446E">
        <w:t>рекультив</w:t>
      </w:r>
      <w:r w:rsidR="00A53B31">
        <w:t>и</w:t>
      </w:r>
      <w:r w:rsidRPr="00BA446E">
        <w:t>рован</w:t>
      </w:r>
      <w:r w:rsidR="00A53B31">
        <w:t>н</w:t>
      </w:r>
      <w:r w:rsidRPr="00BA446E">
        <w:t>ого</w:t>
      </w:r>
      <w:proofErr w:type="spellEnd"/>
      <w:r w:rsidRPr="00BA446E">
        <w:t xml:space="preserve"> </w:t>
      </w:r>
      <w:proofErr w:type="spellStart"/>
      <w:r w:rsidRPr="00BA446E">
        <w:t>золоотвала</w:t>
      </w:r>
      <w:proofErr w:type="spellEnd"/>
      <w:r w:rsidRPr="00BA446E">
        <w:t xml:space="preserve"> № 1 ТЭЦ-5; </w:t>
      </w:r>
    </w:p>
    <w:p w:rsidR="0046142C" w:rsidRPr="00BA446E" w:rsidRDefault="0046142C" w:rsidP="0046142C">
      <w:pPr>
        <w:ind w:right="-283"/>
        <w:rPr>
          <w:iCs/>
        </w:rPr>
      </w:pPr>
      <w:r w:rsidRPr="00BA446E">
        <w:rPr>
          <w:iCs/>
        </w:rPr>
        <w:t>сокращение резерва производственных территорий  с целью сохранения е</w:t>
      </w:r>
      <w:r w:rsidRPr="00BA446E">
        <w:rPr>
          <w:iCs/>
        </w:rPr>
        <w:t>с</w:t>
      </w:r>
      <w:r w:rsidRPr="00BA446E">
        <w:rPr>
          <w:iCs/>
        </w:rPr>
        <w:t>тественных природных ландшафтов;</w:t>
      </w:r>
    </w:p>
    <w:p w:rsidR="0046142C" w:rsidRPr="00BA446E" w:rsidRDefault="0046142C" w:rsidP="0046142C">
      <w:pPr>
        <w:ind w:right="-283"/>
      </w:pPr>
      <w:r w:rsidRPr="00BA446E">
        <w:t xml:space="preserve">развитие </w:t>
      </w:r>
      <w:r w:rsidR="003D47F1">
        <w:t>зоны объектов культуры и спорта</w:t>
      </w:r>
      <w:r w:rsidRPr="00BA446E">
        <w:t xml:space="preserve"> в квартале </w:t>
      </w:r>
      <w:r w:rsidR="007C7137">
        <w:t>240</w:t>
      </w:r>
      <w:r w:rsidRPr="00BA446E">
        <w:t>.01.00.02;</w:t>
      </w:r>
    </w:p>
    <w:p w:rsidR="0046142C" w:rsidRPr="00BA446E" w:rsidRDefault="0046142C" w:rsidP="0046142C">
      <w:pPr>
        <w:ind w:right="-283"/>
      </w:pPr>
      <w:r w:rsidRPr="00BA446E">
        <w:t xml:space="preserve">сохранение зоны малоэтажной застройки и зоны специального значения в северной части </w:t>
      </w:r>
      <w:r w:rsidR="00513BA9">
        <w:t xml:space="preserve">планируемой </w:t>
      </w:r>
      <w:r w:rsidRPr="00BA446E">
        <w:t>территории;</w:t>
      </w:r>
    </w:p>
    <w:p w:rsidR="0046142C" w:rsidRPr="00BA446E" w:rsidRDefault="0046142C" w:rsidP="0046142C">
      <w:pPr>
        <w:ind w:right="-283"/>
      </w:pPr>
      <w:r w:rsidRPr="00BA446E">
        <w:lastRenderedPageBreak/>
        <w:t xml:space="preserve">сохранение и охрана обширных </w:t>
      </w:r>
      <w:r w:rsidR="00127E9E">
        <w:t>зон</w:t>
      </w:r>
      <w:r w:rsidR="003D47F1">
        <w:t xml:space="preserve"> рекреационного назначения</w:t>
      </w:r>
      <w:r w:rsidRPr="00BA446E">
        <w:t xml:space="preserve"> преимущ</w:t>
      </w:r>
      <w:r w:rsidRPr="00BA446E">
        <w:t>е</w:t>
      </w:r>
      <w:r w:rsidRPr="00BA446E">
        <w:t xml:space="preserve">ственно на периферийных участках </w:t>
      </w:r>
      <w:r w:rsidR="00513BA9">
        <w:t>планиру</w:t>
      </w:r>
      <w:r w:rsidRPr="00BA446E">
        <w:t>емой территории (городские леса);</w:t>
      </w:r>
    </w:p>
    <w:p w:rsidR="0046142C" w:rsidRPr="00BA446E" w:rsidRDefault="0046142C" w:rsidP="0046142C">
      <w:pPr>
        <w:ind w:right="-283"/>
      </w:pPr>
      <w:r w:rsidRPr="00BA446E">
        <w:t>освобож</w:t>
      </w:r>
      <w:r w:rsidR="00601764">
        <w:t>де</w:t>
      </w:r>
      <w:r w:rsidRPr="00BA446E">
        <w:t xml:space="preserve">ние территории поймы реки </w:t>
      </w:r>
      <w:proofErr w:type="spellStart"/>
      <w:r w:rsidRPr="00BA446E">
        <w:t>Плющ</w:t>
      </w:r>
      <w:r w:rsidR="003737D3">
        <w:t>ихи</w:t>
      </w:r>
      <w:proofErr w:type="spellEnd"/>
      <w:r w:rsidR="003737D3">
        <w:t xml:space="preserve"> от садовых земельных участков</w:t>
      </w:r>
      <w:r w:rsidRPr="00BA446E">
        <w:t xml:space="preserve">  </w:t>
      </w:r>
      <w:r w:rsidR="00311C54">
        <w:t>в</w:t>
      </w:r>
      <w:r w:rsidRPr="00BA446E">
        <w:t xml:space="preserve"> целях строитель</w:t>
      </w:r>
      <w:r w:rsidR="00311C54">
        <w:t>ст</w:t>
      </w:r>
      <w:r w:rsidRPr="00BA446E">
        <w:t>в</w:t>
      </w:r>
      <w:r w:rsidR="00311C54">
        <w:t>а</w:t>
      </w:r>
      <w:r w:rsidRPr="00BA446E">
        <w:t xml:space="preserve"> автомобильных дорог, организации парковых зон с соблюдением требований Водного кодекса </w:t>
      </w:r>
      <w:r w:rsidR="00311C54">
        <w:t>Российской Федерации</w:t>
      </w:r>
      <w:r w:rsidRPr="00BA446E">
        <w:t>.</w:t>
      </w:r>
    </w:p>
    <w:p w:rsidR="00E730FC" w:rsidRPr="00BA446E" w:rsidRDefault="00E730FC" w:rsidP="0046142C">
      <w:pPr>
        <w:ind w:right="-2"/>
        <w:rPr>
          <w:b/>
        </w:rPr>
      </w:pPr>
    </w:p>
    <w:p w:rsidR="0046142C" w:rsidRPr="00BA446E" w:rsidRDefault="0046142C" w:rsidP="0046142C">
      <w:pPr>
        <w:suppressAutoHyphens/>
        <w:ind w:right="-2" w:firstLine="0"/>
        <w:jc w:val="center"/>
        <w:rPr>
          <w:b/>
        </w:rPr>
      </w:pPr>
      <w:r w:rsidRPr="00BA446E">
        <w:rPr>
          <w:b/>
        </w:rPr>
        <w:t xml:space="preserve">2.2. Размещение объектов капитального строительства </w:t>
      </w:r>
    </w:p>
    <w:p w:rsidR="0046142C" w:rsidRPr="00BA446E" w:rsidRDefault="0046142C" w:rsidP="0046142C">
      <w:pPr>
        <w:suppressAutoHyphens/>
        <w:ind w:right="-2" w:firstLine="0"/>
        <w:jc w:val="center"/>
        <w:rPr>
          <w:b/>
        </w:rPr>
      </w:pPr>
      <w:r w:rsidRPr="00BA446E">
        <w:rPr>
          <w:b/>
        </w:rPr>
        <w:t>различного назначения</w:t>
      </w:r>
    </w:p>
    <w:p w:rsidR="0046142C" w:rsidRPr="00BA446E" w:rsidRDefault="0046142C" w:rsidP="0046142C">
      <w:pPr>
        <w:ind w:right="-2"/>
      </w:pPr>
    </w:p>
    <w:p w:rsidR="0046142C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С учетом комплексной оценки градостроительной ситуации и оснований для развития</w:t>
      </w:r>
      <w:r w:rsidR="00513BA9">
        <w:rPr>
          <w:szCs w:val="24"/>
        </w:rPr>
        <w:t xml:space="preserve"> планируемой </w:t>
      </w:r>
      <w:r w:rsidRPr="00BA446E">
        <w:rPr>
          <w:szCs w:val="24"/>
        </w:rPr>
        <w:t>территории разработаны проектные предложения, к</w:t>
      </w:r>
      <w:r w:rsidRPr="00BA446E">
        <w:rPr>
          <w:szCs w:val="24"/>
        </w:rPr>
        <w:t>о</w:t>
      </w:r>
      <w:r w:rsidRPr="00BA446E">
        <w:rPr>
          <w:szCs w:val="24"/>
        </w:rPr>
        <w:t>торые предусматривают:</w:t>
      </w:r>
    </w:p>
    <w:p w:rsidR="0046142C" w:rsidRPr="00513BA9" w:rsidRDefault="0046142C" w:rsidP="00DA1BF4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Размещение нового </w:t>
      </w:r>
      <w:r w:rsidRPr="00513BA9">
        <w:rPr>
          <w:szCs w:val="24"/>
        </w:rPr>
        <w:t>жилищного многоквартирного фонда (многоэтажная з</w:t>
      </w:r>
      <w:r w:rsidRPr="00513BA9">
        <w:rPr>
          <w:szCs w:val="24"/>
        </w:rPr>
        <w:t>а</w:t>
      </w:r>
      <w:r w:rsidRPr="00513BA9">
        <w:rPr>
          <w:szCs w:val="24"/>
        </w:rPr>
        <w:t xml:space="preserve">стройка) в пределах существующей жилой застройки по ул. Выборной в границах микрорайонов </w:t>
      </w:r>
      <w:r w:rsidR="007C7137">
        <w:rPr>
          <w:szCs w:val="24"/>
        </w:rPr>
        <w:t>240</w:t>
      </w:r>
      <w:r w:rsidRPr="00513BA9">
        <w:rPr>
          <w:szCs w:val="24"/>
        </w:rPr>
        <w:t xml:space="preserve">.01.02.01, </w:t>
      </w:r>
      <w:r w:rsidR="007C7137">
        <w:rPr>
          <w:szCs w:val="24"/>
        </w:rPr>
        <w:t>240</w:t>
      </w:r>
      <w:r w:rsidRPr="00513BA9">
        <w:rPr>
          <w:szCs w:val="24"/>
        </w:rPr>
        <w:t xml:space="preserve">.01.03, </w:t>
      </w:r>
      <w:r w:rsidR="007C7137">
        <w:rPr>
          <w:szCs w:val="24"/>
        </w:rPr>
        <w:t>240</w:t>
      </w:r>
      <w:r w:rsidRPr="00513BA9">
        <w:rPr>
          <w:szCs w:val="24"/>
        </w:rPr>
        <w:t xml:space="preserve">.01.04. Общая площадь </w:t>
      </w:r>
      <w:r w:rsidR="000C59FD">
        <w:rPr>
          <w:szCs w:val="24"/>
        </w:rPr>
        <w:t xml:space="preserve">территории </w:t>
      </w:r>
      <w:r w:rsidRPr="00513BA9">
        <w:rPr>
          <w:szCs w:val="24"/>
        </w:rPr>
        <w:t>н</w:t>
      </w:r>
      <w:r w:rsidRPr="00513BA9">
        <w:rPr>
          <w:szCs w:val="24"/>
        </w:rPr>
        <w:t>о</w:t>
      </w:r>
      <w:r w:rsidR="005A3BAB">
        <w:rPr>
          <w:szCs w:val="24"/>
        </w:rPr>
        <w:t>вого строительства 21,5 </w:t>
      </w:r>
      <w:r w:rsidRPr="00513BA9">
        <w:rPr>
          <w:szCs w:val="24"/>
        </w:rPr>
        <w:t>га, ориентировочный объ</w:t>
      </w:r>
      <w:r w:rsidR="000C59FD">
        <w:rPr>
          <w:szCs w:val="24"/>
        </w:rPr>
        <w:t>е</w:t>
      </w:r>
      <w:r w:rsidRPr="00513BA9">
        <w:rPr>
          <w:szCs w:val="24"/>
        </w:rPr>
        <w:t>м жил</w:t>
      </w:r>
      <w:r w:rsidR="003D47F1">
        <w:rPr>
          <w:szCs w:val="24"/>
        </w:rPr>
        <w:t>ищн</w:t>
      </w:r>
      <w:r w:rsidRPr="00513BA9">
        <w:rPr>
          <w:szCs w:val="24"/>
        </w:rPr>
        <w:t>о</w:t>
      </w:r>
      <w:r w:rsidR="005A3BAB">
        <w:rPr>
          <w:szCs w:val="24"/>
        </w:rPr>
        <w:t>го фонда 536,2 </w:t>
      </w:r>
      <w:r w:rsidRPr="00513BA9">
        <w:rPr>
          <w:szCs w:val="24"/>
        </w:rPr>
        <w:t>тыс.</w:t>
      </w:r>
      <w:r w:rsidR="00513BA9">
        <w:rPr>
          <w:szCs w:val="24"/>
        </w:rPr>
        <w:t> </w:t>
      </w:r>
      <w:r w:rsidRPr="00513BA9">
        <w:rPr>
          <w:szCs w:val="24"/>
        </w:rPr>
        <w:t>кв.</w:t>
      </w:r>
      <w:r w:rsidR="00513BA9">
        <w:rPr>
          <w:szCs w:val="24"/>
        </w:rPr>
        <w:t> </w:t>
      </w:r>
      <w:r w:rsidRPr="00513BA9">
        <w:rPr>
          <w:szCs w:val="24"/>
        </w:rPr>
        <w:t>м.</w:t>
      </w:r>
    </w:p>
    <w:p w:rsidR="0046142C" w:rsidRPr="00BA446E" w:rsidRDefault="0046142C" w:rsidP="00DA1BF4">
      <w:pPr>
        <w:tabs>
          <w:tab w:val="num" w:pos="0"/>
        </w:tabs>
        <w:ind w:right="-283" w:firstLine="708"/>
        <w:rPr>
          <w:szCs w:val="24"/>
        </w:rPr>
      </w:pPr>
      <w:r w:rsidRPr="00513BA9">
        <w:rPr>
          <w:szCs w:val="24"/>
        </w:rPr>
        <w:t>Размещение нового жилищного многоквартирного фонда (многоэтажная з</w:t>
      </w:r>
      <w:r w:rsidRPr="00513BA9">
        <w:rPr>
          <w:szCs w:val="24"/>
        </w:rPr>
        <w:t>а</w:t>
      </w:r>
      <w:r w:rsidRPr="00513BA9">
        <w:rPr>
          <w:szCs w:val="24"/>
        </w:rPr>
        <w:t xml:space="preserve">стройка) на территории бывшей агрофирмы, предполагаемой к выводу. </w:t>
      </w:r>
      <w:r w:rsidR="000C59FD">
        <w:rPr>
          <w:szCs w:val="24"/>
        </w:rPr>
        <w:t>О</w:t>
      </w:r>
      <w:r w:rsidR="000C59FD" w:rsidRPr="00513BA9">
        <w:rPr>
          <w:szCs w:val="24"/>
        </w:rPr>
        <w:t>риент</w:t>
      </w:r>
      <w:r w:rsidR="000C59FD" w:rsidRPr="00513BA9">
        <w:rPr>
          <w:szCs w:val="24"/>
        </w:rPr>
        <w:t>и</w:t>
      </w:r>
      <w:r w:rsidR="000C59FD" w:rsidRPr="00513BA9">
        <w:rPr>
          <w:szCs w:val="24"/>
        </w:rPr>
        <w:t>ровочный объ</w:t>
      </w:r>
      <w:r w:rsidR="000C59FD">
        <w:rPr>
          <w:szCs w:val="24"/>
        </w:rPr>
        <w:t>е</w:t>
      </w:r>
      <w:r w:rsidR="000C59FD" w:rsidRPr="00513BA9">
        <w:rPr>
          <w:szCs w:val="24"/>
        </w:rPr>
        <w:t>м жил</w:t>
      </w:r>
      <w:r w:rsidR="003D47F1">
        <w:rPr>
          <w:szCs w:val="24"/>
        </w:rPr>
        <w:t>ищн</w:t>
      </w:r>
      <w:r w:rsidR="000C59FD" w:rsidRPr="00513BA9">
        <w:rPr>
          <w:szCs w:val="24"/>
        </w:rPr>
        <w:t>ого фонда</w:t>
      </w:r>
      <w:r w:rsidR="00F27114">
        <w:rPr>
          <w:szCs w:val="24"/>
        </w:rPr>
        <w:t xml:space="preserve"> </w:t>
      </w:r>
      <w:r w:rsidRPr="00513BA9">
        <w:rPr>
          <w:szCs w:val="24"/>
        </w:rPr>
        <w:t>– 461,7 тыс.</w:t>
      </w:r>
      <w:r w:rsidR="00513BA9">
        <w:rPr>
          <w:szCs w:val="24"/>
        </w:rPr>
        <w:t> </w:t>
      </w:r>
      <w:r w:rsidRPr="00513BA9">
        <w:rPr>
          <w:szCs w:val="24"/>
        </w:rPr>
        <w:t>кв. м</w:t>
      </w:r>
      <w:r w:rsidR="000C59FD">
        <w:rPr>
          <w:szCs w:val="24"/>
        </w:rPr>
        <w:t xml:space="preserve">, население </w:t>
      </w:r>
      <w:r w:rsidR="003737D3" w:rsidRPr="00513BA9">
        <w:rPr>
          <w:szCs w:val="24"/>
        </w:rPr>
        <w:t>16,1</w:t>
      </w:r>
      <w:r w:rsidR="00365E89">
        <w:rPr>
          <w:szCs w:val="24"/>
        </w:rPr>
        <w:t xml:space="preserve"> </w:t>
      </w:r>
      <w:r w:rsidR="003737D3" w:rsidRPr="00513BA9">
        <w:rPr>
          <w:szCs w:val="24"/>
        </w:rPr>
        <w:t>тыс.</w:t>
      </w:r>
      <w:r w:rsidR="00365E89">
        <w:rPr>
          <w:szCs w:val="24"/>
        </w:rPr>
        <w:t xml:space="preserve"> </w:t>
      </w:r>
      <w:r w:rsidR="003737D3" w:rsidRPr="00513BA9">
        <w:rPr>
          <w:szCs w:val="24"/>
        </w:rPr>
        <w:t>чел</w:t>
      </w:r>
      <w:r w:rsidR="003737D3" w:rsidRPr="00513BA9">
        <w:rPr>
          <w:szCs w:val="24"/>
        </w:rPr>
        <w:t>о</w:t>
      </w:r>
      <w:r w:rsidR="003737D3" w:rsidRPr="00513BA9">
        <w:rPr>
          <w:szCs w:val="24"/>
        </w:rPr>
        <w:t>век</w:t>
      </w:r>
      <w:r w:rsidR="003737D3">
        <w:rPr>
          <w:szCs w:val="24"/>
        </w:rPr>
        <w:t>.</w:t>
      </w:r>
    </w:p>
    <w:p w:rsidR="00DA1BF4" w:rsidRDefault="0046142C" w:rsidP="00DA1BF4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Размещение нового жилищного фонда (малоэтажная и </w:t>
      </w:r>
      <w:proofErr w:type="spellStart"/>
      <w:r w:rsidRPr="00BA446E">
        <w:rPr>
          <w:szCs w:val="24"/>
        </w:rPr>
        <w:t>среднеэтажная</w:t>
      </w:r>
      <w:proofErr w:type="spellEnd"/>
      <w:r w:rsidRPr="00BA446E">
        <w:rPr>
          <w:szCs w:val="24"/>
        </w:rPr>
        <w:t xml:space="preserve"> жилая застройка) на территории </w:t>
      </w:r>
      <w:proofErr w:type="spellStart"/>
      <w:r w:rsidRPr="00BA446E">
        <w:rPr>
          <w:szCs w:val="24"/>
        </w:rPr>
        <w:t>золоотвала</w:t>
      </w:r>
      <w:proofErr w:type="spellEnd"/>
      <w:r w:rsidRPr="00BA446E">
        <w:rPr>
          <w:szCs w:val="24"/>
        </w:rPr>
        <w:t xml:space="preserve"> № 1 ТЭЦ-5 после окончания его рекуль</w:t>
      </w:r>
      <w:r w:rsidR="005A3BAB">
        <w:rPr>
          <w:szCs w:val="24"/>
        </w:rPr>
        <w:t>т</w:t>
      </w:r>
      <w:r w:rsidR="005A3BAB">
        <w:rPr>
          <w:szCs w:val="24"/>
        </w:rPr>
        <w:t>и</w:t>
      </w:r>
      <w:r w:rsidR="005A3BAB">
        <w:rPr>
          <w:szCs w:val="24"/>
        </w:rPr>
        <w:t>вации в 2017</w:t>
      </w:r>
      <w:r w:rsidR="00ED60EC">
        <w:rPr>
          <w:szCs w:val="24"/>
        </w:rPr>
        <w:t xml:space="preserve"> </w:t>
      </w:r>
      <w:r w:rsidR="005A3BAB">
        <w:rPr>
          <w:szCs w:val="24"/>
        </w:rPr>
        <w:t>-</w:t>
      </w:r>
      <w:r w:rsidR="00ED60EC">
        <w:rPr>
          <w:szCs w:val="24"/>
        </w:rPr>
        <w:t xml:space="preserve"> </w:t>
      </w:r>
      <w:r w:rsidRPr="00BA446E">
        <w:rPr>
          <w:szCs w:val="24"/>
        </w:rPr>
        <w:t>2018 г</w:t>
      </w:r>
      <w:r w:rsidR="000C59FD">
        <w:rPr>
          <w:szCs w:val="24"/>
        </w:rPr>
        <w:t>одах</w:t>
      </w:r>
      <w:r w:rsidRPr="00BA446E">
        <w:rPr>
          <w:szCs w:val="24"/>
        </w:rPr>
        <w:t>. Общая площадь территории под жилищное строител</w:t>
      </w:r>
      <w:r w:rsidRPr="00BA446E">
        <w:rPr>
          <w:szCs w:val="24"/>
        </w:rPr>
        <w:t>ь</w:t>
      </w:r>
      <w:r w:rsidRPr="00BA446E">
        <w:rPr>
          <w:szCs w:val="24"/>
        </w:rPr>
        <w:t>ство 29,9 га, численность населения 10 тыс.</w:t>
      </w:r>
      <w:r w:rsidR="005A3BAB">
        <w:rPr>
          <w:szCs w:val="24"/>
        </w:rPr>
        <w:t> </w:t>
      </w:r>
      <w:r w:rsidRPr="00BA446E">
        <w:rPr>
          <w:szCs w:val="24"/>
        </w:rPr>
        <w:t>чел</w:t>
      </w:r>
      <w:r w:rsidR="00DA1BF4">
        <w:rPr>
          <w:szCs w:val="24"/>
        </w:rPr>
        <w:t>овек.</w:t>
      </w:r>
    </w:p>
    <w:p w:rsidR="00DA1BF4" w:rsidRDefault="00DA1BF4" w:rsidP="00DA1BF4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>Численность населения и планируемый объ</w:t>
      </w:r>
      <w:r w:rsidR="000C59FD">
        <w:rPr>
          <w:szCs w:val="24"/>
        </w:rPr>
        <w:t>е</w:t>
      </w:r>
      <w:r w:rsidRPr="00BA446E">
        <w:rPr>
          <w:szCs w:val="24"/>
        </w:rPr>
        <w:t>м жил</w:t>
      </w:r>
      <w:r w:rsidR="003D47F1">
        <w:rPr>
          <w:szCs w:val="24"/>
        </w:rPr>
        <w:t>ищн</w:t>
      </w:r>
      <w:r w:rsidRPr="00BA446E">
        <w:rPr>
          <w:szCs w:val="24"/>
        </w:rPr>
        <w:t>ого фонда по микр</w:t>
      </w:r>
      <w:r w:rsidRPr="00BA446E">
        <w:rPr>
          <w:szCs w:val="24"/>
        </w:rPr>
        <w:t>о</w:t>
      </w:r>
      <w:r w:rsidRPr="00BA446E">
        <w:rPr>
          <w:szCs w:val="24"/>
        </w:rPr>
        <w:t>районам</w:t>
      </w:r>
      <w:r>
        <w:rPr>
          <w:szCs w:val="24"/>
        </w:rPr>
        <w:t xml:space="preserve"> представлен</w:t>
      </w:r>
      <w:r w:rsidR="003737D3">
        <w:rPr>
          <w:szCs w:val="24"/>
        </w:rPr>
        <w:t>ы</w:t>
      </w:r>
      <w:r>
        <w:rPr>
          <w:szCs w:val="24"/>
        </w:rPr>
        <w:t xml:space="preserve"> в таблице 2.</w:t>
      </w:r>
    </w:p>
    <w:p w:rsidR="0046142C" w:rsidRDefault="0046142C" w:rsidP="0046142C">
      <w:pPr>
        <w:tabs>
          <w:tab w:val="num" w:pos="0"/>
        </w:tabs>
        <w:ind w:right="-283" w:firstLine="708"/>
        <w:jc w:val="right"/>
        <w:rPr>
          <w:szCs w:val="24"/>
        </w:rPr>
      </w:pPr>
      <w:r w:rsidRPr="00BA446E">
        <w:rPr>
          <w:szCs w:val="24"/>
        </w:rPr>
        <w:t>Таблица 2</w:t>
      </w:r>
    </w:p>
    <w:p w:rsidR="00DA1BF4" w:rsidRPr="008E3C70" w:rsidRDefault="00DA1BF4" w:rsidP="0046142C">
      <w:pPr>
        <w:tabs>
          <w:tab w:val="num" w:pos="0"/>
        </w:tabs>
        <w:ind w:right="-283" w:firstLine="708"/>
        <w:jc w:val="right"/>
        <w:rPr>
          <w:sz w:val="18"/>
          <w:szCs w:val="18"/>
        </w:rPr>
      </w:pPr>
    </w:p>
    <w:p w:rsidR="008E3C70" w:rsidRDefault="00DA1BF4" w:rsidP="00F525D1">
      <w:pPr>
        <w:tabs>
          <w:tab w:val="num" w:pos="0"/>
        </w:tabs>
        <w:ind w:right="-283" w:firstLine="0"/>
        <w:jc w:val="center"/>
        <w:rPr>
          <w:szCs w:val="24"/>
        </w:rPr>
      </w:pPr>
      <w:r w:rsidRPr="00BA446E">
        <w:rPr>
          <w:szCs w:val="24"/>
        </w:rPr>
        <w:t>Численность населения и планируемый объ</w:t>
      </w:r>
      <w:r w:rsidR="00E730FC">
        <w:rPr>
          <w:szCs w:val="24"/>
        </w:rPr>
        <w:t>е</w:t>
      </w:r>
      <w:r w:rsidRPr="00BA446E">
        <w:rPr>
          <w:szCs w:val="24"/>
        </w:rPr>
        <w:t>м жил</w:t>
      </w:r>
      <w:r w:rsidR="003D47F1">
        <w:rPr>
          <w:szCs w:val="24"/>
        </w:rPr>
        <w:t>ищн</w:t>
      </w:r>
      <w:r w:rsidRPr="00BA446E">
        <w:rPr>
          <w:szCs w:val="24"/>
        </w:rPr>
        <w:t xml:space="preserve">ого фонда </w:t>
      </w:r>
    </w:p>
    <w:p w:rsidR="00DA1BF4" w:rsidRPr="00BA446E" w:rsidRDefault="00DA1BF4" w:rsidP="00F525D1">
      <w:pPr>
        <w:tabs>
          <w:tab w:val="num" w:pos="0"/>
        </w:tabs>
        <w:ind w:right="-283" w:firstLine="0"/>
        <w:jc w:val="center"/>
        <w:rPr>
          <w:szCs w:val="24"/>
        </w:rPr>
      </w:pPr>
      <w:r w:rsidRPr="00BA446E">
        <w:rPr>
          <w:szCs w:val="24"/>
        </w:rPr>
        <w:t>по микрорайонам</w:t>
      </w:r>
    </w:p>
    <w:p w:rsidR="0046142C" w:rsidRPr="008E3C70" w:rsidRDefault="0046142C" w:rsidP="0046142C">
      <w:pPr>
        <w:tabs>
          <w:tab w:val="num" w:pos="0"/>
        </w:tabs>
        <w:ind w:right="-283" w:firstLine="708"/>
        <w:jc w:val="center"/>
        <w:rPr>
          <w:sz w:val="24"/>
          <w:szCs w:val="24"/>
        </w:rPr>
      </w:pPr>
    </w:p>
    <w:p w:rsidR="0046142C" w:rsidRPr="008E3C70" w:rsidRDefault="0046142C" w:rsidP="0046142C">
      <w:pPr>
        <w:tabs>
          <w:tab w:val="num" w:pos="0"/>
        </w:tabs>
        <w:ind w:right="-283" w:firstLine="708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9"/>
        <w:gridCol w:w="1133"/>
        <w:gridCol w:w="1133"/>
        <w:gridCol w:w="1841"/>
        <w:gridCol w:w="1415"/>
        <w:gridCol w:w="1417"/>
        <w:gridCol w:w="1378"/>
      </w:tblGrid>
      <w:tr w:rsidR="00127E9E" w:rsidRPr="008E3C70" w:rsidTr="008E3C70">
        <w:trPr>
          <w:trHeight w:val="315"/>
          <w:tblHeader/>
        </w:trPr>
        <w:tc>
          <w:tcPr>
            <w:tcW w:w="780" w:type="pct"/>
            <w:shd w:val="clear" w:color="auto" w:fill="auto"/>
            <w:noWrap/>
            <w:hideMark/>
          </w:tcPr>
          <w:p w:rsidR="008E3C70" w:rsidRDefault="002C65A8" w:rsidP="00E730FC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Номер</w:t>
            </w:r>
            <w:r w:rsidR="008E3C70" w:rsidRPr="008E3C70">
              <w:rPr>
                <w:bCs/>
                <w:szCs w:val="28"/>
              </w:rPr>
              <w:t xml:space="preserve"> </w:t>
            </w:r>
          </w:p>
          <w:p w:rsidR="00E730FC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микрора</w:t>
            </w:r>
            <w:r w:rsidRPr="008E3C70">
              <w:rPr>
                <w:bCs/>
                <w:szCs w:val="28"/>
              </w:rPr>
              <w:t>й</w:t>
            </w:r>
            <w:r w:rsidRPr="008E3C70">
              <w:rPr>
                <w:bCs/>
                <w:szCs w:val="28"/>
              </w:rPr>
              <w:t>она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</w:t>
            </w:r>
            <w:r w:rsidRPr="008E3C70">
              <w:rPr>
                <w:bCs/>
                <w:szCs w:val="28"/>
              </w:rPr>
              <w:t>о</w:t>
            </w:r>
            <w:r w:rsidRPr="008E3C70">
              <w:rPr>
                <w:bCs/>
                <w:szCs w:val="28"/>
              </w:rPr>
              <w:t>щадь жил</w:t>
            </w:r>
            <w:r>
              <w:rPr>
                <w:bCs/>
                <w:szCs w:val="28"/>
              </w:rPr>
              <w:t>ого</w:t>
            </w:r>
            <w:r w:rsidRPr="008E3C70">
              <w:rPr>
                <w:bCs/>
                <w:szCs w:val="28"/>
              </w:rPr>
              <w:t xml:space="preserve"> пом</w:t>
            </w:r>
            <w:r>
              <w:rPr>
                <w:bCs/>
                <w:szCs w:val="28"/>
              </w:rPr>
              <w:t>е</w:t>
            </w:r>
            <w:r>
              <w:rPr>
                <w:bCs/>
                <w:szCs w:val="28"/>
              </w:rPr>
              <w:t>щения</w:t>
            </w:r>
            <w:r w:rsidRPr="008E3C70">
              <w:rPr>
                <w:bCs/>
                <w:szCs w:val="28"/>
              </w:rPr>
              <w:t xml:space="preserve"> сущ</w:t>
            </w:r>
            <w:r>
              <w:rPr>
                <w:bCs/>
                <w:szCs w:val="28"/>
              </w:rPr>
              <w:t>е</w:t>
            </w:r>
            <w:r>
              <w:rPr>
                <w:bCs/>
                <w:szCs w:val="28"/>
              </w:rPr>
              <w:t>ствующая</w:t>
            </w:r>
            <w:r w:rsidRPr="008E3C70">
              <w:rPr>
                <w:bCs/>
                <w:szCs w:val="28"/>
              </w:rPr>
              <w:t>, 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</w:t>
            </w:r>
            <w:r w:rsidRPr="008E3C70">
              <w:rPr>
                <w:bCs/>
                <w:szCs w:val="28"/>
              </w:rPr>
              <w:t>о</w:t>
            </w:r>
            <w:r w:rsidRPr="008E3C70">
              <w:rPr>
                <w:bCs/>
                <w:szCs w:val="28"/>
              </w:rPr>
              <w:t>щадь, микр</w:t>
            </w:r>
            <w:r>
              <w:rPr>
                <w:bCs/>
                <w:szCs w:val="28"/>
              </w:rPr>
              <w:t>о</w:t>
            </w:r>
            <w:r>
              <w:rPr>
                <w:bCs/>
                <w:szCs w:val="28"/>
              </w:rPr>
              <w:t>района</w:t>
            </w:r>
            <w:r w:rsidRPr="008E3C70">
              <w:rPr>
                <w:bCs/>
                <w:szCs w:val="28"/>
              </w:rPr>
              <w:t xml:space="preserve">, </w:t>
            </w:r>
            <w:proofErr w:type="gramStart"/>
            <w:r w:rsidRPr="008E3C70">
              <w:rPr>
                <w:bCs/>
                <w:szCs w:val="28"/>
              </w:rPr>
              <w:t>га</w:t>
            </w:r>
            <w:proofErr w:type="gramEnd"/>
          </w:p>
        </w:tc>
        <w:tc>
          <w:tcPr>
            <w:tcW w:w="934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тная численность существу</w:t>
            </w:r>
            <w:r w:rsidRPr="008E3C70">
              <w:rPr>
                <w:bCs/>
                <w:szCs w:val="28"/>
              </w:rPr>
              <w:t>ю</w:t>
            </w:r>
            <w:r w:rsidRPr="008E3C70">
              <w:rPr>
                <w:bCs/>
                <w:szCs w:val="28"/>
              </w:rPr>
              <w:t>щего насел</w:t>
            </w:r>
            <w:r w:rsidRPr="008E3C70"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ния, чел</w:t>
            </w:r>
            <w:r>
              <w:rPr>
                <w:bCs/>
                <w:szCs w:val="28"/>
              </w:rPr>
              <w:t>овек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Прирост жили</w:t>
            </w:r>
            <w:r w:rsidRPr="008E3C70">
              <w:rPr>
                <w:bCs/>
                <w:szCs w:val="28"/>
              </w:rPr>
              <w:t>щ</w:t>
            </w:r>
            <w:r w:rsidRPr="008E3C70">
              <w:rPr>
                <w:bCs/>
                <w:szCs w:val="28"/>
              </w:rPr>
              <w:t>ного фонда, 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тная числе</w:t>
            </w:r>
            <w:r w:rsidRPr="008E3C70">
              <w:rPr>
                <w:bCs/>
                <w:szCs w:val="28"/>
              </w:rPr>
              <w:t>н</w:t>
            </w:r>
            <w:r w:rsidRPr="008E3C70">
              <w:rPr>
                <w:bCs/>
                <w:szCs w:val="28"/>
              </w:rPr>
              <w:t>ность  насел</w:t>
            </w:r>
            <w:r w:rsidRPr="008E3C70"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ния на 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</w:t>
            </w:r>
            <w:r w:rsidRPr="008E3C70">
              <w:rPr>
                <w:bCs/>
                <w:szCs w:val="28"/>
              </w:rPr>
              <w:t>ный срок, чел</w:t>
            </w:r>
            <w:r>
              <w:rPr>
                <w:bCs/>
                <w:szCs w:val="28"/>
              </w:rPr>
              <w:t>овек</w:t>
            </w:r>
          </w:p>
        </w:tc>
        <w:tc>
          <w:tcPr>
            <w:tcW w:w="700" w:type="pct"/>
            <w:shd w:val="clear" w:color="auto" w:fill="auto"/>
            <w:noWrap/>
            <w:hideMark/>
          </w:tcPr>
          <w:p w:rsid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Площадь жили</w:t>
            </w:r>
            <w:r w:rsidRPr="008E3C70">
              <w:rPr>
                <w:bCs/>
                <w:szCs w:val="28"/>
              </w:rPr>
              <w:t>щ</w:t>
            </w:r>
            <w:r w:rsidRPr="008E3C70">
              <w:rPr>
                <w:bCs/>
                <w:szCs w:val="28"/>
              </w:rPr>
              <w:t>ного фонда на расч</w:t>
            </w:r>
            <w:r>
              <w:rPr>
                <w:bCs/>
                <w:szCs w:val="28"/>
              </w:rPr>
              <w:t>е</w:t>
            </w:r>
            <w:r w:rsidRPr="008E3C70">
              <w:rPr>
                <w:bCs/>
                <w:szCs w:val="28"/>
              </w:rPr>
              <w:t>т</w:t>
            </w:r>
            <w:r w:rsidRPr="008E3C70">
              <w:rPr>
                <w:bCs/>
                <w:szCs w:val="28"/>
              </w:rPr>
              <w:t xml:space="preserve">ный срок, </w:t>
            </w:r>
          </w:p>
          <w:p w:rsidR="00E730FC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кв.</w:t>
            </w:r>
            <w:r>
              <w:rPr>
                <w:bCs/>
                <w:szCs w:val="28"/>
              </w:rPr>
              <w:t xml:space="preserve"> </w:t>
            </w:r>
            <w:r w:rsidRPr="008E3C70">
              <w:rPr>
                <w:bCs/>
                <w:szCs w:val="28"/>
              </w:rPr>
              <w:t>м</w:t>
            </w:r>
          </w:p>
        </w:tc>
      </w:tr>
    </w:tbl>
    <w:p w:rsidR="008E3C70" w:rsidRPr="008E3C70" w:rsidRDefault="008E3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9"/>
        <w:gridCol w:w="1133"/>
        <w:gridCol w:w="1133"/>
        <w:gridCol w:w="1841"/>
        <w:gridCol w:w="1415"/>
        <w:gridCol w:w="1417"/>
        <w:gridCol w:w="1378"/>
      </w:tblGrid>
      <w:tr w:rsidR="008E3C70" w:rsidRPr="008E3C70" w:rsidTr="008E3C70">
        <w:trPr>
          <w:trHeight w:val="315"/>
          <w:tblHeader/>
        </w:trPr>
        <w:tc>
          <w:tcPr>
            <w:tcW w:w="780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3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</w:t>
            </w:r>
          </w:p>
        </w:tc>
        <w:tc>
          <w:tcPr>
            <w:tcW w:w="700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7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23,81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148610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6242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6250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148610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22,64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139025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5818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127803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10200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266828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53,17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89400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3612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207993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12200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297393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240.01.04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53,02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323510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13487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142003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19400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465513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lastRenderedPageBreak/>
              <w:t>240.01.05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56,17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24800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1033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436933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16100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461733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240.01.06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6,87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8750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250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250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8750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5,41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18592</w:t>
            </w:r>
          </w:p>
        </w:tc>
        <w:tc>
          <w:tcPr>
            <w:tcW w:w="719" w:type="pct"/>
            <w:vMerge w:val="restar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10 000</w:t>
            </w:r>
          </w:p>
        </w:tc>
        <w:tc>
          <w:tcPr>
            <w:tcW w:w="700" w:type="pct"/>
            <w:vMerge w:val="restar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239 786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240.01.08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40,96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221194</w:t>
            </w:r>
          </w:p>
        </w:tc>
        <w:tc>
          <w:tcPr>
            <w:tcW w:w="719" w:type="pct"/>
            <w:vMerge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700" w:type="pct"/>
            <w:vMerge/>
            <w:shd w:val="clear" w:color="auto" w:fill="auto"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</w:p>
        </w:tc>
      </w:tr>
      <w:tr w:rsidR="008E3C70" w:rsidRPr="008E3C70" w:rsidTr="008E3C70">
        <w:trPr>
          <w:trHeight w:val="315"/>
        </w:trPr>
        <w:tc>
          <w:tcPr>
            <w:tcW w:w="1355" w:type="pct"/>
            <w:gridSpan w:val="2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rPr>
                <w:szCs w:val="28"/>
              </w:rPr>
            </w:pPr>
            <w:r w:rsidRPr="008E3C70">
              <w:rPr>
                <w:szCs w:val="28"/>
              </w:rPr>
              <w:t>Итого жилой район 240.01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734095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30442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1154518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74400</w:t>
            </w:r>
          </w:p>
        </w:tc>
        <w:tc>
          <w:tcPr>
            <w:tcW w:w="700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1888613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240.02.01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46,57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36750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1050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36020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2300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72770</w:t>
            </w:r>
          </w:p>
        </w:tc>
      </w:tr>
      <w:tr w:rsidR="008E3C70" w:rsidRPr="008E3C70" w:rsidTr="008E3C70">
        <w:trPr>
          <w:trHeight w:val="315"/>
        </w:trPr>
        <w:tc>
          <w:tcPr>
            <w:tcW w:w="78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240.02.02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17,43</w:t>
            </w:r>
          </w:p>
        </w:tc>
        <w:tc>
          <w:tcPr>
            <w:tcW w:w="575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12775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464</w:t>
            </w:r>
          </w:p>
        </w:tc>
        <w:tc>
          <w:tcPr>
            <w:tcW w:w="718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0</w:t>
            </w:r>
          </w:p>
        </w:tc>
        <w:tc>
          <w:tcPr>
            <w:tcW w:w="719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E730FC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500</w:t>
            </w:r>
          </w:p>
        </w:tc>
        <w:tc>
          <w:tcPr>
            <w:tcW w:w="700" w:type="pct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12775</w:t>
            </w:r>
          </w:p>
        </w:tc>
      </w:tr>
      <w:tr w:rsidR="008E3C70" w:rsidRPr="008E3C70" w:rsidTr="008E3C70">
        <w:trPr>
          <w:trHeight w:val="315"/>
        </w:trPr>
        <w:tc>
          <w:tcPr>
            <w:tcW w:w="1355" w:type="pct"/>
            <w:gridSpan w:val="2"/>
            <w:shd w:val="clear" w:color="auto" w:fill="auto"/>
            <w:noWrap/>
            <w:vAlign w:val="center"/>
            <w:hideMark/>
          </w:tcPr>
          <w:p w:rsidR="008E3C70" w:rsidRPr="008E3C70" w:rsidRDefault="008E3C70" w:rsidP="008E3C70">
            <w:pPr>
              <w:ind w:firstLine="0"/>
              <w:rPr>
                <w:szCs w:val="28"/>
              </w:rPr>
            </w:pPr>
            <w:r w:rsidRPr="008E3C70">
              <w:rPr>
                <w:szCs w:val="28"/>
              </w:rPr>
              <w:t>Итого жилой район 240.01</w:t>
            </w:r>
          </w:p>
        </w:tc>
        <w:tc>
          <w:tcPr>
            <w:tcW w:w="575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49525</w:t>
            </w:r>
          </w:p>
        </w:tc>
        <w:tc>
          <w:tcPr>
            <w:tcW w:w="934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1514</w:t>
            </w:r>
          </w:p>
        </w:tc>
        <w:tc>
          <w:tcPr>
            <w:tcW w:w="718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szCs w:val="28"/>
              </w:rPr>
            </w:pPr>
            <w:r w:rsidRPr="008E3C70">
              <w:rPr>
                <w:szCs w:val="28"/>
              </w:rPr>
              <w:t>36020</w:t>
            </w:r>
          </w:p>
        </w:tc>
        <w:tc>
          <w:tcPr>
            <w:tcW w:w="719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2800</w:t>
            </w:r>
          </w:p>
        </w:tc>
        <w:tc>
          <w:tcPr>
            <w:tcW w:w="700" w:type="pct"/>
            <w:shd w:val="clear" w:color="auto" w:fill="auto"/>
            <w:noWrap/>
            <w:hideMark/>
          </w:tcPr>
          <w:p w:rsidR="008E3C70" w:rsidRPr="008E3C70" w:rsidRDefault="008E3C70" w:rsidP="008E3C70">
            <w:pPr>
              <w:ind w:firstLine="0"/>
              <w:jc w:val="center"/>
              <w:rPr>
                <w:bCs/>
                <w:szCs w:val="28"/>
              </w:rPr>
            </w:pPr>
            <w:r w:rsidRPr="008E3C70">
              <w:rPr>
                <w:bCs/>
                <w:szCs w:val="28"/>
              </w:rPr>
              <w:t>85545</w:t>
            </w:r>
          </w:p>
        </w:tc>
      </w:tr>
    </w:tbl>
    <w:p w:rsidR="008E3C70" w:rsidRDefault="008E3C70" w:rsidP="005A3BAB">
      <w:pPr>
        <w:tabs>
          <w:tab w:val="num" w:pos="0"/>
        </w:tabs>
        <w:ind w:right="-283" w:firstLine="708"/>
        <w:rPr>
          <w:szCs w:val="24"/>
        </w:rPr>
      </w:pPr>
    </w:p>
    <w:p w:rsidR="00341BD2" w:rsidRDefault="00FC2854" w:rsidP="005A3BAB">
      <w:pPr>
        <w:tabs>
          <w:tab w:val="num" w:pos="0"/>
        </w:tabs>
        <w:ind w:right="-283" w:firstLine="708"/>
        <w:rPr>
          <w:szCs w:val="24"/>
        </w:rPr>
      </w:pPr>
      <w:r>
        <w:rPr>
          <w:szCs w:val="24"/>
        </w:rPr>
        <w:t>Ж</w:t>
      </w:r>
      <w:r w:rsidR="0046142C" w:rsidRPr="00BA446E">
        <w:rPr>
          <w:szCs w:val="24"/>
        </w:rPr>
        <w:t>илищная обеспеченность принята для существующего жил</w:t>
      </w:r>
      <w:r w:rsidR="003D47F1">
        <w:rPr>
          <w:szCs w:val="24"/>
        </w:rPr>
        <w:t>ищн</w:t>
      </w:r>
      <w:r w:rsidR="0046142C" w:rsidRPr="00BA446E">
        <w:rPr>
          <w:szCs w:val="24"/>
        </w:rPr>
        <w:t>ого фонда 24</w:t>
      </w:r>
      <w:r w:rsidR="005A3BAB">
        <w:rPr>
          <w:szCs w:val="24"/>
        </w:rPr>
        <w:t> </w:t>
      </w:r>
      <w:r w:rsidR="0046142C" w:rsidRPr="00BA446E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пощади квартир на 1 человека, для планируемого жил</w:t>
      </w:r>
      <w:r w:rsidR="003D47F1">
        <w:rPr>
          <w:szCs w:val="24"/>
        </w:rPr>
        <w:t>ищн</w:t>
      </w:r>
      <w:r w:rsidR="0046142C" w:rsidRPr="00BA446E">
        <w:rPr>
          <w:szCs w:val="24"/>
        </w:rPr>
        <w:t xml:space="preserve">ого фонда на основании </w:t>
      </w:r>
      <w:r w:rsidR="003D47F1">
        <w:rPr>
          <w:szCs w:val="24"/>
        </w:rPr>
        <w:t>Г</w:t>
      </w:r>
      <w:r w:rsidR="0046142C" w:rsidRPr="00BA446E">
        <w:rPr>
          <w:szCs w:val="24"/>
        </w:rPr>
        <w:t>енерально</w:t>
      </w:r>
      <w:r w:rsidR="005A3BAB">
        <w:rPr>
          <w:szCs w:val="24"/>
        </w:rPr>
        <w:t>го плана города Новосибирска 29 </w:t>
      </w:r>
      <w:r w:rsidR="00EA5357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</w:t>
      </w:r>
      <w:r w:rsidR="00EA5357">
        <w:rPr>
          <w:szCs w:val="24"/>
        </w:rPr>
        <w:t>ло</w:t>
      </w:r>
      <w:r w:rsidR="0046142C" w:rsidRPr="00BA446E">
        <w:rPr>
          <w:szCs w:val="24"/>
        </w:rPr>
        <w:t xml:space="preserve">щади квартир на 1 человека, для индивидуальной </w:t>
      </w:r>
      <w:r w:rsidR="00311C54">
        <w:rPr>
          <w:szCs w:val="24"/>
        </w:rPr>
        <w:t>ж</w:t>
      </w:r>
      <w:r w:rsidR="0046142C" w:rsidRPr="00BA446E">
        <w:rPr>
          <w:szCs w:val="24"/>
        </w:rPr>
        <w:t>илой застройки 35</w:t>
      </w:r>
      <w:r w:rsidR="005A3BAB">
        <w:rPr>
          <w:szCs w:val="24"/>
        </w:rPr>
        <w:t> </w:t>
      </w:r>
      <w:r w:rsidR="0046142C" w:rsidRPr="00BA446E">
        <w:rPr>
          <w:szCs w:val="24"/>
        </w:rPr>
        <w:t>кв.</w:t>
      </w:r>
      <w:r w:rsidR="008E3C70">
        <w:rPr>
          <w:szCs w:val="24"/>
        </w:rPr>
        <w:t xml:space="preserve"> </w:t>
      </w:r>
      <w:r w:rsidR="0046142C" w:rsidRPr="00BA446E">
        <w:rPr>
          <w:szCs w:val="24"/>
        </w:rPr>
        <w:t>м общей п</w:t>
      </w:r>
      <w:r w:rsidR="00311C54">
        <w:rPr>
          <w:szCs w:val="24"/>
        </w:rPr>
        <w:t>л</w:t>
      </w:r>
      <w:r w:rsidR="0046142C" w:rsidRPr="00BA446E">
        <w:rPr>
          <w:szCs w:val="24"/>
        </w:rPr>
        <w:t>ощади квартир на 1 человека.</w:t>
      </w:r>
    </w:p>
    <w:p w:rsidR="00FC2854" w:rsidRDefault="00FC2854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Проектом </w:t>
      </w:r>
      <w:r>
        <w:rPr>
          <w:szCs w:val="24"/>
        </w:rPr>
        <w:t xml:space="preserve">планировки предусмотрены объекты </w:t>
      </w:r>
      <w:r w:rsidR="00341BD2">
        <w:rPr>
          <w:szCs w:val="24"/>
        </w:rPr>
        <w:t xml:space="preserve">социально-культурного и коммунально-бытового </w:t>
      </w:r>
      <w:r w:rsidR="003D47F1">
        <w:rPr>
          <w:szCs w:val="24"/>
        </w:rPr>
        <w:t>назначения</w:t>
      </w:r>
      <w:r w:rsidR="00341BD2">
        <w:rPr>
          <w:szCs w:val="24"/>
        </w:rPr>
        <w:t>:</w:t>
      </w:r>
    </w:p>
    <w:p w:rsidR="0046142C" w:rsidRPr="008E3C70" w:rsidRDefault="003D47F1" w:rsidP="008E3C70">
      <w:pPr>
        <w:tabs>
          <w:tab w:val="left" w:pos="993"/>
        </w:tabs>
        <w:ind w:right="-283" w:firstLine="710"/>
        <w:rPr>
          <w:szCs w:val="24"/>
        </w:rPr>
      </w:pPr>
      <w:r w:rsidRPr="008E3C70">
        <w:rPr>
          <w:szCs w:val="24"/>
        </w:rPr>
        <w:t>р</w:t>
      </w:r>
      <w:r w:rsidR="0046142C" w:rsidRPr="008E3C70">
        <w:rPr>
          <w:szCs w:val="24"/>
        </w:rPr>
        <w:t>азмещение объектов здравоохранения в соответствии с Региональными  нормативами градостроительного проектирования</w:t>
      </w:r>
      <w:r w:rsidR="00341BD2" w:rsidRPr="008E3C70">
        <w:rPr>
          <w:szCs w:val="24"/>
        </w:rPr>
        <w:t xml:space="preserve"> Новосибирской области</w:t>
      </w:r>
      <w:r w:rsidR="0046142C" w:rsidRPr="008E3C70">
        <w:rPr>
          <w:szCs w:val="24"/>
        </w:rPr>
        <w:t>.</w:t>
      </w:r>
    </w:p>
    <w:p w:rsidR="0046142C" w:rsidRPr="008E3C70" w:rsidRDefault="003D47F1" w:rsidP="008E3C70">
      <w:pPr>
        <w:tabs>
          <w:tab w:val="num" w:pos="0"/>
          <w:tab w:val="left" w:pos="993"/>
        </w:tabs>
        <w:ind w:right="-283" w:firstLine="710"/>
        <w:rPr>
          <w:szCs w:val="24"/>
        </w:rPr>
      </w:pPr>
      <w:r w:rsidRPr="008E3C70">
        <w:rPr>
          <w:szCs w:val="24"/>
        </w:rPr>
        <w:t>р</w:t>
      </w:r>
      <w:r w:rsidR="0046142C" w:rsidRPr="008E3C70">
        <w:rPr>
          <w:szCs w:val="24"/>
        </w:rPr>
        <w:t xml:space="preserve">азмещение объектов социальной инфраструктуры </w:t>
      </w:r>
      <w:r w:rsidR="00341BD2" w:rsidRPr="008E3C70">
        <w:rPr>
          <w:szCs w:val="24"/>
        </w:rPr>
        <w:t xml:space="preserve">районного и </w:t>
      </w:r>
      <w:proofErr w:type="spellStart"/>
      <w:r w:rsidR="00341BD2" w:rsidRPr="008E3C70">
        <w:rPr>
          <w:szCs w:val="24"/>
        </w:rPr>
        <w:t>микрора</w:t>
      </w:r>
      <w:r w:rsidR="00341BD2" w:rsidRPr="008E3C70">
        <w:rPr>
          <w:szCs w:val="24"/>
        </w:rPr>
        <w:t>й</w:t>
      </w:r>
      <w:r w:rsidR="00341BD2" w:rsidRPr="008E3C70">
        <w:rPr>
          <w:szCs w:val="24"/>
        </w:rPr>
        <w:t>онного</w:t>
      </w:r>
      <w:proofErr w:type="spellEnd"/>
      <w:r w:rsidR="00341BD2" w:rsidRPr="008E3C70">
        <w:rPr>
          <w:szCs w:val="24"/>
        </w:rPr>
        <w:t xml:space="preserve"> уровня </w:t>
      </w:r>
      <w:r w:rsidR="0046142C" w:rsidRPr="008E3C70">
        <w:rPr>
          <w:szCs w:val="24"/>
        </w:rPr>
        <w:t>в соответствии с Местными нормативами градостроительного пр</w:t>
      </w:r>
      <w:r w:rsidR="0046142C" w:rsidRPr="008E3C70">
        <w:rPr>
          <w:szCs w:val="24"/>
        </w:rPr>
        <w:t>о</w:t>
      </w:r>
      <w:r w:rsidR="0046142C" w:rsidRPr="008E3C70">
        <w:rPr>
          <w:szCs w:val="24"/>
        </w:rPr>
        <w:t>ектирования города Новосибирска: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 xml:space="preserve">дошкольных </w:t>
      </w:r>
      <w:r w:rsidR="003D47F1">
        <w:rPr>
          <w:szCs w:val="24"/>
        </w:rPr>
        <w:t>образовательных организац</w:t>
      </w:r>
      <w:r w:rsidRPr="00BA446E">
        <w:rPr>
          <w:szCs w:val="24"/>
        </w:rPr>
        <w:t>ий;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 xml:space="preserve">общеобразовательных </w:t>
      </w:r>
      <w:r w:rsidR="003D47F1">
        <w:rPr>
          <w:szCs w:val="24"/>
        </w:rPr>
        <w:t>организаций</w:t>
      </w:r>
      <w:r w:rsidRPr="00BA446E">
        <w:rPr>
          <w:szCs w:val="24"/>
        </w:rPr>
        <w:t>;</w:t>
      </w:r>
    </w:p>
    <w:p w:rsidR="0046142C" w:rsidRDefault="003D47F1" w:rsidP="0046142C">
      <w:pPr>
        <w:ind w:right="-283" w:firstLine="708"/>
        <w:rPr>
          <w:szCs w:val="24"/>
        </w:rPr>
      </w:pPr>
      <w:r>
        <w:rPr>
          <w:szCs w:val="24"/>
        </w:rPr>
        <w:t>физкультурно-спортивных комплексов</w:t>
      </w:r>
      <w:r w:rsidR="0046142C" w:rsidRPr="00BA446E">
        <w:rPr>
          <w:szCs w:val="24"/>
        </w:rPr>
        <w:t>;</w:t>
      </w:r>
    </w:p>
    <w:p w:rsidR="002C1EDF" w:rsidRPr="00BA446E" w:rsidRDefault="002C1EDF" w:rsidP="0046142C">
      <w:pPr>
        <w:ind w:right="-283" w:firstLine="708"/>
        <w:rPr>
          <w:szCs w:val="24"/>
        </w:rPr>
      </w:pPr>
      <w:r>
        <w:rPr>
          <w:szCs w:val="24"/>
        </w:rPr>
        <w:t xml:space="preserve">многофункциональных </w:t>
      </w:r>
      <w:proofErr w:type="spellStart"/>
      <w:r>
        <w:rPr>
          <w:szCs w:val="24"/>
        </w:rPr>
        <w:t>культурно-досуговых</w:t>
      </w:r>
      <w:proofErr w:type="spellEnd"/>
      <w:r>
        <w:rPr>
          <w:szCs w:val="24"/>
        </w:rPr>
        <w:t xml:space="preserve"> центров;</w:t>
      </w:r>
    </w:p>
    <w:p w:rsidR="0046142C" w:rsidRPr="00BA446E" w:rsidRDefault="002C1EDF" w:rsidP="0046142C">
      <w:pPr>
        <w:ind w:right="-283" w:firstLine="708"/>
        <w:rPr>
          <w:szCs w:val="24"/>
        </w:rPr>
      </w:pPr>
      <w:r>
        <w:rPr>
          <w:szCs w:val="24"/>
        </w:rPr>
        <w:t>организаций</w:t>
      </w:r>
      <w:r w:rsidR="0046142C" w:rsidRPr="00BA446E">
        <w:rPr>
          <w:szCs w:val="24"/>
        </w:rPr>
        <w:t xml:space="preserve"> дополнительного образования.</w:t>
      </w:r>
    </w:p>
    <w:p w:rsidR="00DA1BF4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Также проектом </w:t>
      </w:r>
      <w:r w:rsidR="005A0FDF">
        <w:rPr>
          <w:szCs w:val="24"/>
        </w:rPr>
        <w:t xml:space="preserve">планировки </w:t>
      </w:r>
      <w:r w:rsidRPr="00BA446E">
        <w:rPr>
          <w:szCs w:val="24"/>
        </w:rPr>
        <w:t>предусматривается размещение многофун</w:t>
      </w:r>
      <w:r w:rsidRPr="00BA446E">
        <w:rPr>
          <w:szCs w:val="24"/>
        </w:rPr>
        <w:t>к</w:t>
      </w:r>
      <w:r w:rsidRPr="00BA446E">
        <w:rPr>
          <w:szCs w:val="24"/>
        </w:rPr>
        <w:t>ционального комплекса «Сибирское кольцо»</w:t>
      </w:r>
      <w:r w:rsidR="00F27114">
        <w:rPr>
          <w:szCs w:val="24"/>
        </w:rPr>
        <w:t xml:space="preserve"> (далее </w:t>
      </w:r>
      <w:r w:rsidR="00F27114" w:rsidRPr="00513BA9">
        <w:rPr>
          <w:szCs w:val="24"/>
        </w:rPr>
        <w:t>–</w:t>
      </w:r>
      <w:r w:rsidR="00F27114">
        <w:rPr>
          <w:szCs w:val="24"/>
        </w:rPr>
        <w:t xml:space="preserve"> многофункциональный комплекс)</w:t>
      </w:r>
      <w:r w:rsidRPr="00BA446E">
        <w:rPr>
          <w:szCs w:val="24"/>
        </w:rPr>
        <w:t>,</w:t>
      </w:r>
      <w:r w:rsidR="00F27114">
        <w:rPr>
          <w:szCs w:val="24"/>
        </w:rPr>
        <w:t xml:space="preserve"> </w:t>
      </w:r>
      <w:r w:rsidRPr="00BA446E">
        <w:rPr>
          <w:szCs w:val="24"/>
        </w:rPr>
        <w:t>предназначенного в первую очередь для проведения различных спо</w:t>
      </w:r>
      <w:r w:rsidRPr="00BA446E">
        <w:rPr>
          <w:szCs w:val="24"/>
        </w:rPr>
        <w:t>р</w:t>
      </w:r>
      <w:r w:rsidRPr="00BA446E">
        <w:rPr>
          <w:szCs w:val="24"/>
        </w:rPr>
        <w:t xml:space="preserve">тивных мероприятий по </w:t>
      </w:r>
      <w:proofErr w:type="gramStart"/>
      <w:r w:rsidRPr="00BA446E">
        <w:rPr>
          <w:szCs w:val="24"/>
        </w:rPr>
        <w:t>автомобильному</w:t>
      </w:r>
      <w:proofErr w:type="gramEnd"/>
      <w:r w:rsidRPr="00BA446E">
        <w:rPr>
          <w:szCs w:val="24"/>
        </w:rPr>
        <w:t xml:space="preserve"> и другим техническим видам спорта. </w:t>
      </w:r>
    </w:p>
    <w:p w:rsidR="0046142C" w:rsidRPr="00BA446E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Помимо </w:t>
      </w:r>
      <w:r w:rsidR="00B61E63">
        <w:rPr>
          <w:szCs w:val="24"/>
        </w:rPr>
        <w:t xml:space="preserve">проведения </w:t>
      </w:r>
      <w:r w:rsidRPr="00BA446E">
        <w:rPr>
          <w:szCs w:val="24"/>
        </w:rPr>
        <w:t xml:space="preserve">соревнований по автоспорту в сооружениях </w:t>
      </w:r>
      <w:r w:rsidR="00F27114">
        <w:rPr>
          <w:szCs w:val="24"/>
        </w:rPr>
        <w:t>мног</w:t>
      </w:r>
      <w:r w:rsidR="00F27114">
        <w:rPr>
          <w:szCs w:val="24"/>
        </w:rPr>
        <w:t>о</w:t>
      </w:r>
      <w:r w:rsidR="00F27114">
        <w:rPr>
          <w:szCs w:val="24"/>
        </w:rPr>
        <w:t xml:space="preserve">функционального </w:t>
      </w:r>
      <w:r w:rsidRPr="00BA446E">
        <w:rPr>
          <w:szCs w:val="24"/>
        </w:rPr>
        <w:t>комплекса будут базироваться постоянно действующие</w:t>
      </w:r>
      <w:r w:rsidR="00341BD2">
        <w:rPr>
          <w:szCs w:val="24"/>
        </w:rPr>
        <w:t xml:space="preserve"> орган</w:t>
      </w:r>
      <w:r w:rsidR="00341BD2">
        <w:rPr>
          <w:szCs w:val="24"/>
        </w:rPr>
        <w:t>и</w:t>
      </w:r>
      <w:r w:rsidR="00341BD2">
        <w:rPr>
          <w:szCs w:val="24"/>
        </w:rPr>
        <w:t>зации</w:t>
      </w:r>
      <w:r w:rsidRPr="00BA446E">
        <w:rPr>
          <w:szCs w:val="24"/>
        </w:rPr>
        <w:t>:</w:t>
      </w:r>
    </w:p>
    <w:p w:rsidR="0046142C" w:rsidRPr="00BA446E" w:rsidRDefault="0046142C" w:rsidP="0046142C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>муниципальн</w:t>
      </w:r>
      <w:r w:rsidR="00F27114">
        <w:rPr>
          <w:szCs w:val="24"/>
        </w:rPr>
        <w:t>ая</w:t>
      </w:r>
      <w:r w:rsidRPr="00BA446E">
        <w:rPr>
          <w:szCs w:val="24"/>
        </w:rPr>
        <w:t xml:space="preserve"> </w:t>
      </w:r>
      <w:r w:rsidR="00F27114">
        <w:rPr>
          <w:szCs w:val="24"/>
        </w:rPr>
        <w:t>организация дополнительного образования</w:t>
      </w:r>
      <w:r w:rsidRPr="00BA446E">
        <w:rPr>
          <w:szCs w:val="24"/>
        </w:rPr>
        <w:t>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школа высшего спортивного мастерства;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центр безопасного вождения;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закрытый и открытый картинг</w:t>
      </w:r>
      <w:r w:rsidR="00661E8C">
        <w:rPr>
          <w:szCs w:val="24"/>
        </w:rPr>
        <w:t>и</w:t>
      </w:r>
      <w:r w:rsidRPr="00BA446E">
        <w:rPr>
          <w:szCs w:val="24"/>
        </w:rPr>
        <w:t>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прокат спортивной техники и снаряжения;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комплекс испытаний автомобилей и мотоциклов;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велодром.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 xml:space="preserve">Помимо обслуживания нужд автоспорта, в </w:t>
      </w:r>
      <w:r w:rsidR="005A0FDF">
        <w:rPr>
          <w:szCs w:val="24"/>
        </w:rPr>
        <w:t xml:space="preserve">многофункциональный комплекс </w:t>
      </w:r>
      <w:r w:rsidRPr="00BA446E">
        <w:rPr>
          <w:szCs w:val="24"/>
        </w:rPr>
        <w:t>будет интегрирован ряд других секторов: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выставоч</w:t>
      </w:r>
      <w:r w:rsidR="00B61E63">
        <w:rPr>
          <w:szCs w:val="24"/>
        </w:rPr>
        <w:t>ный комплекс площадью 40000 кв. </w:t>
      </w:r>
      <w:r w:rsidRPr="00BA446E">
        <w:rPr>
          <w:szCs w:val="24"/>
        </w:rPr>
        <w:t>м;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lastRenderedPageBreak/>
        <w:t>гостиничный комплекс на 350 мест, центры автомобильных дилеров;</w:t>
      </w:r>
    </w:p>
    <w:p w:rsidR="0046142C" w:rsidRPr="00BA446E" w:rsidRDefault="0046142C" w:rsidP="0046142C">
      <w:pPr>
        <w:ind w:right="-283" w:firstLine="708"/>
        <w:rPr>
          <w:szCs w:val="24"/>
        </w:rPr>
      </w:pPr>
      <w:r w:rsidRPr="00BA446E">
        <w:rPr>
          <w:szCs w:val="24"/>
        </w:rPr>
        <w:t>ночной клуб, тематические кафе и ресторан;</w:t>
      </w:r>
    </w:p>
    <w:p w:rsidR="00FC2854" w:rsidRPr="00BA446E" w:rsidRDefault="0046142C" w:rsidP="0046142C">
      <w:pPr>
        <w:tabs>
          <w:tab w:val="num" w:pos="0"/>
        </w:tabs>
        <w:ind w:right="-283"/>
        <w:rPr>
          <w:szCs w:val="24"/>
        </w:rPr>
      </w:pPr>
      <w:r w:rsidRPr="00BA446E">
        <w:rPr>
          <w:szCs w:val="24"/>
        </w:rPr>
        <w:t>новые объекты природно-рекреационного назначения (парки, скверы, бул</w:t>
      </w:r>
      <w:r w:rsidRPr="00BA446E">
        <w:rPr>
          <w:szCs w:val="24"/>
        </w:rPr>
        <w:t>ь</w:t>
      </w:r>
      <w:r w:rsidRPr="00BA446E">
        <w:rPr>
          <w:szCs w:val="24"/>
        </w:rPr>
        <w:t>вары).</w:t>
      </w:r>
    </w:p>
    <w:p w:rsidR="00DE6943" w:rsidRDefault="0046142C" w:rsidP="00DE6943">
      <w:pPr>
        <w:tabs>
          <w:tab w:val="num" w:pos="0"/>
        </w:tabs>
        <w:ind w:right="-283" w:firstLine="708"/>
        <w:rPr>
          <w:szCs w:val="24"/>
        </w:rPr>
      </w:pPr>
      <w:r w:rsidRPr="00BA446E">
        <w:rPr>
          <w:szCs w:val="24"/>
        </w:rPr>
        <w:t xml:space="preserve">Проектом </w:t>
      </w:r>
      <w:r w:rsidR="00FA0093">
        <w:rPr>
          <w:szCs w:val="24"/>
        </w:rPr>
        <w:t xml:space="preserve">планировки </w:t>
      </w:r>
      <w:r w:rsidR="00DA1BF4">
        <w:rPr>
          <w:szCs w:val="24"/>
        </w:rPr>
        <w:t>предусмотрены объекты транспортно</w:t>
      </w:r>
      <w:r w:rsidRPr="00BA446E">
        <w:rPr>
          <w:szCs w:val="24"/>
        </w:rPr>
        <w:t>й</w:t>
      </w:r>
      <w:r w:rsidR="00DA1BF4">
        <w:rPr>
          <w:szCs w:val="24"/>
        </w:rPr>
        <w:t xml:space="preserve"> </w:t>
      </w:r>
      <w:r w:rsidR="00DE6943">
        <w:rPr>
          <w:szCs w:val="24"/>
        </w:rPr>
        <w:t xml:space="preserve">и инженерной </w:t>
      </w:r>
      <w:r w:rsidRPr="00BA446E">
        <w:rPr>
          <w:szCs w:val="24"/>
        </w:rPr>
        <w:t>ин</w:t>
      </w:r>
      <w:r w:rsidR="00DE6943">
        <w:rPr>
          <w:szCs w:val="24"/>
        </w:rPr>
        <w:t>фраструктур.</w:t>
      </w:r>
    </w:p>
    <w:p w:rsidR="005A3BAB" w:rsidRPr="00BA446E" w:rsidRDefault="0046142C" w:rsidP="0046142C">
      <w:pPr>
        <w:ind w:right="-283" w:firstLine="708"/>
      </w:pPr>
      <w:r w:rsidRPr="00BA446E">
        <w:rPr>
          <w:szCs w:val="24"/>
        </w:rPr>
        <w:t xml:space="preserve">Размещение объектов </w:t>
      </w:r>
      <w:r w:rsidR="005A0FDF">
        <w:rPr>
          <w:szCs w:val="24"/>
        </w:rPr>
        <w:t>торговой, банковской и иной предпринимательской деятельности</w:t>
      </w:r>
      <w:r w:rsidRPr="00BA446E">
        <w:rPr>
          <w:szCs w:val="24"/>
        </w:rPr>
        <w:t xml:space="preserve">, объектов </w:t>
      </w:r>
      <w:r w:rsidR="005A0FDF">
        <w:rPr>
          <w:szCs w:val="24"/>
        </w:rPr>
        <w:t>коммунально-</w:t>
      </w:r>
      <w:r w:rsidRPr="00BA446E">
        <w:rPr>
          <w:szCs w:val="24"/>
        </w:rPr>
        <w:t>бытово</w:t>
      </w:r>
      <w:r w:rsidR="005A0FDF">
        <w:rPr>
          <w:szCs w:val="24"/>
        </w:rPr>
        <w:t>го назначения</w:t>
      </w:r>
      <w:r w:rsidRPr="00BA446E">
        <w:rPr>
          <w:szCs w:val="24"/>
        </w:rPr>
        <w:t>, объектов обществе</w:t>
      </w:r>
      <w:r w:rsidRPr="00BA446E">
        <w:rPr>
          <w:szCs w:val="24"/>
        </w:rPr>
        <w:t>н</w:t>
      </w:r>
      <w:r w:rsidRPr="00BA446E">
        <w:rPr>
          <w:szCs w:val="24"/>
        </w:rPr>
        <w:t>ного питания</w:t>
      </w:r>
      <w:r w:rsidR="00A41CC7">
        <w:rPr>
          <w:szCs w:val="24"/>
        </w:rPr>
        <w:t xml:space="preserve"> и</w:t>
      </w:r>
      <w:r w:rsidRPr="00BA446E">
        <w:rPr>
          <w:szCs w:val="24"/>
        </w:rPr>
        <w:t xml:space="preserve"> объектов</w:t>
      </w:r>
      <w:r w:rsidRPr="00FA0093">
        <w:rPr>
          <w:szCs w:val="24"/>
        </w:rPr>
        <w:t xml:space="preserve"> административного назначе</w:t>
      </w:r>
      <w:r w:rsidR="00FA0093" w:rsidRPr="00FA0093">
        <w:rPr>
          <w:szCs w:val="24"/>
        </w:rPr>
        <w:t xml:space="preserve">ния </w:t>
      </w:r>
      <w:r w:rsidRPr="00FA0093">
        <w:rPr>
          <w:szCs w:val="24"/>
        </w:rPr>
        <w:t>планируется ос</w:t>
      </w:r>
      <w:r w:rsidR="00DA1BF4" w:rsidRPr="00FA0093">
        <w:rPr>
          <w:szCs w:val="24"/>
        </w:rPr>
        <w:t>у</w:t>
      </w:r>
      <w:r w:rsidRPr="00FA0093">
        <w:rPr>
          <w:szCs w:val="24"/>
        </w:rPr>
        <w:t>щест</w:t>
      </w:r>
      <w:r w:rsidRPr="00FA0093">
        <w:rPr>
          <w:szCs w:val="24"/>
        </w:rPr>
        <w:t>в</w:t>
      </w:r>
      <w:r w:rsidRPr="00FA0093">
        <w:rPr>
          <w:szCs w:val="24"/>
        </w:rPr>
        <w:t>лять в границах установленных общественно</w:t>
      </w:r>
      <w:r w:rsidR="00544E73">
        <w:rPr>
          <w:szCs w:val="24"/>
        </w:rPr>
        <w:t>-</w:t>
      </w:r>
      <w:r w:rsidRPr="00FA0093">
        <w:rPr>
          <w:szCs w:val="24"/>
        </w:rPr>
        <w:t>дело</w:t>
      </w:r>
      <w:r w:rsidR="00544E73">
        <w:rPr>
          <w:szCs w:val="24"/>
        </w:rPr>
        <w:t>вых и жилых зон.</w:t>
      </w:r>
    </w:p>
    <w:p w:rsidR="0046142C" w:rsidRPr="00BA446E" w:rsidRDefault="005E46A2" w:rsidP="0046142C">
      <w:pPr>
        <w:ind w:right="-283" w:firstLine="708"/>
        <w:rPr>
          <w:szCs w:val="24"/>
        </w:rPr>
      </w:pPr>
      <w:r>
        <w:t>Б</w:t>
      </w:r>
      <w:r w:rsidR="0046142C" w:rsidRPr="00BA446E">
        <w:t xml:space="preserve">аланс использования </w:t>
      </w:r>
      <w:r>
        <w:t xml:space="preserve">планируемой </w:t>
      </w:r>
      <w:r w:rsidR="0046142C" w:rsidRPr="00BA446E">
        <w:t>территории пр</w:t>
      </w:r>
      <w:r w:rsidR="0046142C">
        <w:t>иведен</w:t>
      </w:r>
      <w:r w:rsidR="0046142C" w:rsidRPr="00BA446E">
        <w:t xml:space="preserve"> в таблице 3.</w:t>
      </w:r>
    </w:p>
    <w:p w:rsidR="00A41CC7" w:rsidRDefault="00A41CC7" w:rsidP="0046142C">
      <w:pPr>
        <w:pStyle w:val="Sf1"/>
        <w:jc w:val="right"/>
      </w:pPr>
      <w:bookmarkStart w:id="6" w:name="_Toc483472312"/>
    </w:p>
    <w:p w:rsidR="0046142C" w:rsidRPr="00BA446E" w:rsidRDefault="0046142C" w:rsidP="0046142C">
      <w:pPr>
        <w:pStyle w:val="Sf1"/>
        <w:jc w:val="right"/>
      </w:pPr>
      <w:r w:rsidRPr="00BA446E">
        <w:t>Таблица 3</w:t>
      </w:r>
      <w:bookmarkEnd w:id="6"/>
    </w:p>
    <w:p w:rsidR="0046142C" w:rsidRPr="00BA446E" w:rsidRDefault="00B61E63" w:rsidP="00630C5A">
      <w:pPr>
        <w:pStyle w:val="Sf1"/>
        <w:ind w:firstLine="0"/>
        <w:jc w:val="center"/>
      </w:pPr>
      <w:bookmarkStart w:id="7" w:name="_Toc483472313"/>
      <w:r>
        <w:t>Б</w:t>
      </w:r>
      <w:r w:rsidR="0046142C" w:rsidRPr="00BA446E">
        <w:t xml:space="preserve">аланс использования </w:t>
      </w:r>
      <w:r>
        <w:t xml:space="preserve">планируемой </w:t>
      </w:r>
      <w:r w:rsidR="0046142C" w:rsidRPr="00BA446E">
        <w:t>территории</w:t>
      </w:r>
      <w:bookmarkEnd w:id="7"/>
    </w:p>
    <w:p w:rsidR="0046142C" w:rsidRPr="00630C5A" w:rsidRDefault="0046142C" w:rsidP="0046142C">
      <w:pPr>
        <w:pStyle w:val="Sf1"/>
        <w:rPr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46142C" w:rsidRPr="00630C5A" w:rsidTr="00630C5A">
        <w:trPr>
          <w:tblHeader/>
        </w:trPr>
        <w:tc>
          <w:tcPr>
            <w:tcW w:w="850" w:type="dxa"/>
            <w:vAlign w:val="center"/>
          </w:tcPr>
          <w:p w:rsidR="0046142C" w:rsidRPr="00630C5A" w:rsidRDefault="0046142C" w:rsidP="0046142C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№</w:t>
            </w:r>
          </w:p>
          <w:p w:rsidR="0046142C" w:rsidRPr="00630C5A" w:rsidRDefault="0046142C" w:rsidP="0046142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630C5A">
              <w:rPr>
                <w:szCs w:val="28"/>
              </w:rPr>
              <w:t>п</w:t>
            </w:r>
            <w:proofErr w:type="spellEnd"/>
            <w:proofErr w:type="gramEnd"/>
            <w:r w:rsidRPr="00630C5A">
              <w:rPr>
                <w:szCs w:val="28"/>
              </w:rPr>
              <w:t>/</w:t>
            </w:r>
            <w:proofErr w:type="spellStart"/>
            <w:r w:rsidRPr="00630C5A">
              <w:rPr>
                <w:szCs w:val="28"/>
              </w:rPr>
              <w:t>п</w:t>
            </w:r>
            <w:proofErr w:type="spellEnd"/>
          </w:p>
        </w:tc>
        <w:tc>
          <w:tcPr>
            <w:tcW w:w="5964" w:type="dxa"/>
          </w:tcPr>
          <w:p w:rsidR="0046142C" w:rsidRPr="00630C5A" w:rsidRDefault="0046142C" w:rsidP="0046142C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Показатель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 xml:space="preserve">Площадь, </w:t>
            </w:r>
            <w:proofErr w:type="gramStart"/>
            <w:r w:rsidRPr="00630C5A">
              <w:rPr>
                <w:szCs w:val="28"/>
              </w:rPr>
              <w:t>га</w:t>
            </w:r>
            <w:proofErr w:type="gramEnd"/>
          </w:p>
        </w:tc>
      </w:tr>
    </w:tbl>
    <w:p w:rsidR="00630C5A" w:rsidRPr="00630C5A" w:rsidRDefault="00630C5A">
      <w:pPr>
        <w:rPr>
          <w:sz w:val="2"/>
          <w:szCs w:val="2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46142C" w:rsidRPr="00630C5A" w:rsidTr="00630C5A">
        <w:trPr>
          <w:tblHeader/>
        </w:trPr>
        <w:tc>
          <w:tcPr>
            <w:tcW w:w="850" w:type="dxa"/>
            <w:vAlign w:val="center"/>
          </w:tcPr>
          <w:p w:rsidR="0046142C" w:rsidRPr="00630C5A" w:rsidRDefault="0046142C" w:rsidP="0046142C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A41CC7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Общая площадь </w:t>
            </w:r>
            <w:r w:rsidR="00A41CC7" w:rsidRPr="00630C5A">
              <w:rPr>
                <w:szCs w:val="28"/>
              </w:rPr>
              <w:t>планируемой территории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1623,00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258,51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делового, общественного и ко</w:t>
            </w:r>
            <w:r w:rsidRPr="00630C5A">
              <w:rPr>
                <w:szCs w:val="28"/>
              </w:rPr>
              <w:t>м</w:t>
            </w:r>
            <w:r w:rsidRPr="00630C5A">
              <w:rPr>
                <w:szCs w:val="28"/>
              </w:rPr>
              <w:t>мерческого назначения, в том числе мног</w:t>
            </w:r>
            <w:r w:rsidRPr="00630C5A">
              <w:rPr>
                <w:szCs w:val="28"/>
              </w:rPr>
              <w:t>о</w:t>
            </w:r>
            <w:r w:rsidRPr="00630C5A">
              <w:rPr>
                <w:szCs w:val="28"/>
              </w:rPr>
              <w:t xml:space="preserve">этажных жилых домов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34,79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B61E6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</w:t>
            </w:r>
            <w:r w:rsidR="00B61E63" w:rsidRPr="00630C5A">
              <w:rPr>
                <w:szCs w:val="28"/>
              </w:rPr>
              <w:t>ов</w:t>
            </w:r>
            <w:r w:rsidRPr="00630C5A">
              <w:rPr>
                <w:szCs w:val="28"/>
              </w:rPr>
              <w:t xml:space="preserve"> среднего профессионального и высшего профессионального образов</w:t>
            </w:r>
            <w:r w:rsidR="00B61E63" w:rsidRPr="00630C5A">
              <w:rPr>
                <w:szCs w:val="28"/>
              </w:rPr>
              <w:t>ания, н</w:t>
            </w:r>
            <w:r w:rsidR="00B61E63" w:rsidRPr="00630C5A">
              <w:rPr>
                <w:szCs w:val="28"/>
              </w:rPr>
              <w:t>а</w:t>
            </w:r>
            <w:r w:rsidR="00B61E63" w:rsidRPr="00630C5A">
              <w:rPr>
                <w:szCs w:val="28"/>
              </w:rPr>
              <w:t>учно-исследовательских организаций</w:t>
            </w:r>
            <w:r w:rsidRPr="00630C5A">
              <w:rPr>
                <w:szCs w:val="28"/>
              </w:rPr>
              <w:t xml:space="preserve">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28,05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B61E6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</w:t>
            </w:r>
            <w:r w:rsidR="00B61E63" w:rsidRPr="00630C5A">
              <w:rPr>
                <w:szCs w:val="28"/>
              </w:rPr>
              <w:t xml:space="preserve"> </w:t>
            </w:r>
            <w:r w:rsidRPr="00630C5A">
              <w:rPr>
                <w:szCs w:val="28"/>
              </w:rPr>
              <w:t>объект</w:t>
            </w:r>
            <w:r w:rsidR="00B61E63" w:rsidRPr="00630C5A">
              <w:rPr>
                <w:szCs w:val="28"/>
              </w:rPr>
              <w:t>ов</w:t>
            </w:r>
            <w:r w:rsidRPr="00630C5A">
              <w:rPr>
                <w:szCs w:val="28"/>
              </w:rPr>
              <w:t xml:space="preserve"> здравоохранения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4,06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специализированной общественной з</w:t>
            </w:r>
            <w:r w:rsidRPr="00630C5A">
              <w:rPr>
                <w:szCs w:val="28"/>
              </w:rPr>
              <w:t>а</w:t>
            </w:r>
            <w:r w:rsidRPr="00630C5A">
              <w:rPr>
                <w:szCs w:val="28"/>
              </w:rPr>
              <w:t xml:space="preserve">стройки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13,53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дошкольного, начального общ</w:t>
            </w:r>
            <w:r w:rsidRPr="00630C5A">
              <w:rPr>
                <w:szCs w:val="28"/>
              </w:rPr>
              <w:t>е</w:t>
            </w:r>
            <w:r w:rsidRPr="00630C5A">
              <w:rPr>
                <w:szCs w:val="28"/>
              </w:rPr>
              <w:t>го, основного общего и среднего общего обр</w:t>
            </w:r>
            <w:r w:rsidRPr="00630C5A">
              <w:rPr>
                <w:szCs w:val="28"/>
              </w:rPr>
              <w:t>а</w:t>
            </w:r>
            <w:r w:rsidRPr="00630C5A">
              <w:rPr>
                <w:szCs w:val="28"/>
              </w:rPr>
              <w:t xml:space="preserve">зования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color w:val="FF0000"/>
                <w:szCs w:val="28"/>
              </w:rPr>
            </w:pPr>
            <w:r w:rsidRPr="00630C5A">
              <w:rPr>
                <w:szCs w:val="28"/>
              </w:rPr>
              <w:t>36,23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культуры и спорта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141,85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Жилые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187,11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97,46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застройки средне- и малоэтажными ж</w:t>
            </w:r>
            <w:r w:rsidRPr="00630C5A">
              <w:rPr>
                <w:szCs w:val="28"/>
              </w:rPr>
              <w:t>и</w:t>
            </w:r>
            <w:r w:rsidRPr="00630C5A">
              <w:rPr>
                <w:szCs w:val="28"/>
              </w:rPr>
              <w:t xml:space="preserve">лыми домами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30,05</w:t>
            </w:r>
          </w:p>
        </w:tc>
      </w:tr>
      <w:tr w:rsidR="0046142C" w:rsidRPr="00630C5A" w:rsidTr="00630C5A">
        <w:trPr>
          <w:cantSplit/>
        </w:trPr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6,07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застройки индивидуальными жилыми д</w:t>
            </w:r>
            <w:r w:rsidRPr="00630C5A">
              <w:rPr>
                <w:szCs w:val="28"/>
              </w:rPr>
              <w:t>о</w:t>
            </w:r>
            <w:r w:rsidRPr="00630C5A">
              <w:rPr>
                <w:szCs w:val="28"/>
              </w:rPr>
              <w:t xml:space="preserve">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53,53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28,92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28,92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144,71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lastRenderedPageBreak/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производственных объектов с различными нормативными воздействиями на окружающую среду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72,11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B61E63" w:rsidP="00B61E63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</w:t>
            </w:r>
            <w:r w:rsidR="0046142C" w:rsidRPr="00630C5A">
              <w:rPr>
                <w:szCs w:val="28"/>
              </w:rPr>
              <w:t>коммунальны</w:t>
            </w:r>
            <w:r w:rsidRPr="00630C5A">
              <w:rPr>
                <w:szCs w:val="28"/>
              </w:rPr>
              <w:t>х</w:t>
            </w:r>
            <w:r w:rsidR="0046142C" w:rsidRPr="00630C5A">
              <w:rPr>
                <w:szCs w:val="28"/>
              </w:rPr>
              <w:t xml:space="preserve"> и складски</w:t>
            </w:r>
            <w:r w:rsidRPr="00630C5A">
              <w:rPr>
                <w:szCs w:val="28"/>
              </w:rPr>
              <w:t>х</w:t>
            </w:r>
            <w:r w:rsidR="0046142C" w:rsidRPr="00630C5A">
              <w:rPr>
                <w:szCs w:val="28"/>
              </w:rPr>
              <w:t xml:space="preserve"> объект</w:t>
            </w:r>
            <w:r w:rsidRPr="00630C5A">
              <w:rPr>
                <w:szCs w:val="28"/>
              </w:rPr>
              <w:t>ов</w:t>
            </w:r>
            <w:r w:rsidR="0046142C" w:rsidRPr="00630C5A">
              <w:rPr>
                <w:szCs w:val="28"/>
              </w:rPr>
              <w:t xml:space="preserve">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72,60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556,35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474,99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72,09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6.3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объектов благоустройства, отдыха и </w:t>
            </w:r>
            <w:proofErr w:type="spellStart"/>
            <w:r w:rsidRPr="00630C5A">
              <w:rPr>
                <w:szCs w:val="28"/>
              </w:rPr>
              <w:t>ре</w:t>
            </w:r>
            <w:r w:rsidRPr="00630C5A">
              <w:rPr>
                <w:szCs w:val="28"/>
              </w:rPr>
              <w:t>к</w:t>
            </w:r>
            <w:r w:rsidRPr="00630C5A">
              <w:rPr>
                <w:szCs w:val="28"/>
              </w:rPr>
              <w:t>риации</w:t>
            </w:r>
            <w:proofErr w:type="spellEnd"/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9,27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объектов сельскохозяйственного испол</w:t>
            </w:r>
            <w:r w:rsidRPr="00630C5A">
              <w:rPr>
                <w:szCs w:val="28"/>
              </w:rPr>
              <w:t>ь</w:t>
            </w:r>
            <w:r w:rsidRPr="00630C5A">
              <w:rPr>
                <w:szCs w:val="28"/>
              </w:rPr>
              <w:t xml:space="preserve">зования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10,08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Зоны инженерной и транспортной инфрастру</w:t>
            </w:r>
            <w:r w:rsidRPr="00630C5A">
              <w:rPr>
                <w:szCs w:val="28"/>
              </w:rPr>
              <w:t>к</w:t>
            </w:r>
            <w:r w:rsidRPr="00630C5A">
              <w:rPr>
                <w:szCs w:val="28"/>
              </w:rPr>
              <w:t>тур,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437,32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96,62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>Зона сооружений и коммуникаций железнод</w:t>
            </w:r>
            <w:r w:rsidRPr="00630C5A">
              <w:rPr>
                <w:szCs w:val="28"/>
              </w:rPr>
              <w:t>о</w:t>
            </w:r>
            <w:r w:rsidRPr="00630C5A">
              <w:rPr>
                <w:szCs w:val="28"/>
              </w:rPr>
              <w:t>рожного транспорта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3,87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1,25</w:t>
            </w:r>
          </w:p>
        </w:tc>
      </w:tr>
      <w:tr w:rsidR="0046142C" w:rsidRPr="00630C5A" w:rsidTr="00630C5A">
        <w:tc>
          <w:tcPr>
            <w:tcW w:w="850" w:type="dxa"/>
          </w:tcPr>
          <w:p w:rsidR="0046142C" w:rsidRPr="00630C5A" w:rsidRDefault="0046142C" w:rsidP="00584036">
            <w:pPr>
              <w:ind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8.4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46142C">
            <w:pPr>
              <w:ind w:firstLine="0"/>
              <w:rPr>
                <w:szCs w:val="28"/>
              </w:rPr>
            </w:pPr>
            <w:r w:rsidRPr="00630C5A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42C" w:rsidRPr="00630C5A" w:rsidRDefault="0046142C" w:rsidP="00584036">
            <w:pPr>
              <w:ind w:right="-283" w:firstLine="0"/>
              <w:jc w:val="center"/>
              <w:rPr>
                <w:szCs w:val="28"/>
              </w:rPr>
            </w:pPr>
            <w:r w:rsidRPr="00630C5A">
              <w:rPr>
                <w:szCs w:val="28"/>
              </w:rPr>
              <w:t>335,58</w:t>
            </w:r>
          </w:p>
        </w:tc>
      </w:tr>
    </w:tbl>
    <w:p w:rsidR="00B61E63" w:rsidRPr="00630C5A" w:rsidRDefault="00B61E63" w:rsidP="0046142C">
      <w:pPr>
        <w:ind w:right="-2" w:firstLine="0"/>
        <w:jc w:val="center"/>
        <w:outlineLvl w:val="0"/>
        <w:rPr>
          <w:b/>
          <w:szCs w:val="28"/>
        </w:rPr>
      </w:pPr>
    </w:p>
    <w:p w:rsidR="0046142C" w:rsidRDefault="00A41CC7" w:rsidP="00A41CC7">
      <w:pPr>
        <w:ind w:right="-2" w:firstLine="0"/>
        <w:jc w:val="center"/>
        <w:outlineLvl w:val="0"/>
        <w:rPr>
          <w:b/>
        </w:rPr>
      </w:pPr>
      <w:bookmarkStart w:id="8" w:name="_Toc483472490"/>
      <w:r>
        <w:rPr>
          <w:b/>
        </w:rPr>
        <w:t xml:space="preserve">2.3. Развитие </w:t>
      </w:r>
      <w:r w:rsidR="0046142C" w:rsidRPr="00BA446E">
        <w:rPr>
          <w:b/>
        </w:rPr>
        <w:t>транспортно</w:t>
      </w:r>
      <w:bookmarkEnd w:id="8"/>
      <w:r>
        <w:rPr>
          <w:b/>
        </w:rPr>
        <w:t>й инфраструктуры планируемой территории</w:t>
      </w:r>
    </w:p>
    <w:p w:rsidR="00A41CC7" w:rsidRPr="00BA446E" w:rsidRDefault="00A41CC7" w:rsidP="00A41CC7">
      <w:pPr>
        <w:ind w:right="-2" w:firstLine="0"/>
        <w:jc w:val="center"/>
        <w:outlineLvl w:val="0"/>
      </w:pPr>
    </w:p>
    <w:p w:rsidR="0046142C" w:rsidRPr="00BA446E" w:rsidRDefault="0046142C" w:rsidP="0046142C">
      <w:pPr>
        <w:ind w:right="-283" w:firstLine="708"/>
      </w:pPr>
      <w:r w:rsidRPr="00BA446E">
        <w:t>Генеральным планом города Новосиб</w:t>
      </w:r>
      <w:r w:rsidR="00DE6943">
        <w:t>ирска предусматривается дорожно</w:t>
      </w:r>
      <w:r w:rsidRPr="00BA446E">
        <w:t xml:space="preserve">е строительство в границах </w:t>
      </w:r>
      <w:r w:rsidR="00DE6943">
        <w:t xml:space="preserve">планируемой </w:t>
      </w:r>
      <w:r w:rsidRPr="00BA446E">
        <w:t>территории</w:t>
      </w:r>
      <w:r w:rsidR="00DE6943">
        <w:t xml:space="preserve">. </w:t>
      </w:r>
      <w:r w:rsidRPr="00BA446E">
        <w:t>Проектом планировки пред</w:t>
      </w:r>
      <w:r w:rsidRPr="00BA446E">
        <w:t>у</w:t>
      </w:r>
      <w:r w:rsidRPr="00BA446E">
        <w:t>сматривается строительство новых магистрал</w:t>
      </w:r>
      <w:r w:rsidR="00A41CC7">
        <w:t>ьных дорог и улиц</w:t>
      </w:r>
      <w:r w:rsidRPr="00BA446E">
        <w:t>, в том числе: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общегородского значения непрерывного движения;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общегородского значения регулируем</w:t>
      </w:r>
      <w:r w:rsidRPr="00BA446E">
        <w:t>о</w:t>
      </w:r>
      <w:r w:rsidRPr="00BA446E">
        <w:t>го движения;</w:t>
      </w:r>
    </w:p>
    <w:p w:rsidR="0046142C" w:rsidRPr="00BA446E" w:rsidRDefault="0046142C" w:rsidP="0046142C">
      <w:pPr>
        <w:ind w:right="-283" w:firstLine="708"/>
      </w:pPr>
      <w:r w:rsidRPr="00BA446E">
        <w:t>строительство магистральных улиц районного значения;</w:t>
      </w:r>
    </w:p>
    <w:p w:rsidR="0046142C" w:rsidRPr="00BA446E" w:rsidRDefault="0046142C" w:rsidP="0046142C">
      <w:pPr>
        <w:ind w:right="-283" w:firstLine="708"/>
      </w:pPr>
      <w:r w:rsidRPr="00BA446E">
        <w:t>реконструкция существующих элементов улично-дорожной сети с целью увеличения пропускной способности и развития новых связей между районами города.</w:t>
      </w:r>
    </w:p>
    <w:p w:rsidR="0046142C" w:rsidRPr="00C0614D" w:rsidRDefault="0046142C" w:rsidP="00C0614D">
      <w:pPr>
        <w:ind w:right="-283" w:firstLine="708"/>
      </w:pPr>
      <w:r w:rsidRPr="00BA446E">
        <w:t>За основу решений в части транспортной инфраструктуры принята Ген</w:t>
      </w:r>
      <w:r w:rsidRPr="00BA446E">
        <w:t>е</w:t>
      </w:r>
      <w:r w:rsidRPr="00BA446E">
        <w:t>ральная схема развития улично-дорожной сети города Новосибирска</w:t>
      </w:r>
      <w:r w:rsidR="003564BC">
        <w:t xml:space="preserve"> </w:t>
      </w:r>
      <w:r w:rsidR="003564BC" w:rsidRPr="00C0614D">
        <w:t>(закрытое акционерное общество «Научно-исследовательский и проектный институт терр</w:t>
      </w:r>
      <w:r w:rsidR="003564BC" w:rsidRPr="00C0614D">
        <w:t>и</w:t>
      </w:r>
      <w:r w:rsidR="003564BC" w:rsidRPr="00C0614D">
        <w:t>ториального развития и транспортной инфраструктуры», город Санкт-Петербург, 2010 год)</w:t>
      </w:r>
      <w:r w:rsidRPr="00BA446E">
        <w:t>.</w:t>
      </w:r>
    </w:p>
    <w:p w:rsidR="0046142C" w:rsidRPr="00BA446E" w:rsidRDefault="0046142C" w:rsidP="0046142C">
      <w:pPr>
        <w:ind w:right="-283" w:firstLine="708"/>
      </w:pPr>
      <w:r w:rsidRPr="00BA446E">
        <w:t>Основной осью п</w:t>
      </w:r>
      <w:r w:rsidR="00FA0093">
        <w:t>лани</w:t>
      </w:r>
      <w:r w:rsidRPr="00BA446E">
        <w:t>руемой территории в широтном направлении будет являться ул. Выборная (городская магистраль регулируемого движения) с пе</w:t>
      </w:r>
      <w:r w:rsidRPr="00BA446E">
        <w:t>р</w:t>
      </w:r>
      <w:r w:rsidRPr="00BA446E">
        <w:t xml:space="preserve">спективным продолжением на территорию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сельсовета Новос</w:t>
      </w:r>
      <w:r w:rsidRPr="00BA446E">
        <w:t>и</w:t>
      </w:r>
      <w:r w:rsidRPr="00BA446E">
        <w:t>бирского района, на территории перспективного многоэта</w:t>
      </w:r>
      <w:r w:rsidR="00FA0093">
        <w:t xml:space="preserve">жного жилищного строительства. </w:t>
      </w:r>
    </w:p>
    <w:p w:rsidR="0046142C" w:rsidRPr="00BA446E" w:rsidRDefault="0046142C" w:rsidP="0046142C">
      <w:pPr>
        <w:ind w:right="-283" w:firstLine="708"/>
      </w:pPr>
      <w:r w:rsidRPr="00BA446E">
        <w:lastRenderedPageBreak/>
        <w:t>В пойме р</w:t>
      </w:r>
      <w:r w:rsidR="00630C5A">
        <w:t>.</w:t>
      </w:r>
      <w:r w:rsidRPr="00BA446E">
        <w:t xml:space="preserve"> </w:t>
      </w:r>
      <w:proofErr w:type="spellStart"/>
      <w:r w:rsidRPr="00BA446E">
        <w:t>Плющихи</w:t>
      </w:r>
      <w:proofErr w:type="spellEnd"/>
      <w:r w:rsidRPr="00BA446E">
        <w:t xml:space="preserve"> предусмотрено строительство</w:t>
      </w:r>
      <w:r w:rsidR="00A66706">
        <w:t xml:space="preserve"> магистральной улицы общегородского значения</w:t>
      </w:r>
      <w:r w:rsidRPr="00BA446E">
        <w:t xml:space="preserve"> непрерывного движения «Юго-Западный транзит» с выходом на </w:t>
      </w:r>
      <w:r w:rsidR="00DE6943">
        <w:t xml:space="preserve">строящийся участок </w:t>
      </w:r>
      <w:r w:rsidRPr="00BA446E">
        <w:t>федеральн</w:t>
      </w:r>
      <w:r w:rsidR="00DE6943">
        <w:t>ой трассы Р-256</w:t>
      </w:r>
      <w:r w:rsidRPr="00BA446E">
        <w:t xml:space="preserve"> </w:t>
      </w:r>
      <w:r w:rsidR="00DE6943">
        <w:t>(</w:t>
      </w:r>
      <w:r w:rsidRPr="00BA446E">
        <w:t>М-52</w:t>
      </w:r>
      <w:r w:rsidR="00DE6943">
        <w:t>)</w:t>
      </w:r>
      <w:r w:rsidRPr="00BA446E">
        <w:t xml:space="preserve"> «Чуйский тракт» 2 км севернее с.</w:t>
      </w:r>
      <w:r w:rsidR="005A3BAB">
        <w:t> </w:t>
      </w:r>
      <w:proofErr w:type="spellStart"/>
      <w:r w:rsidRPr="00BA446E">
        <w:t>Новолугового</w:t>
      </w:r>
      <w:proofErr w:type="spellEnd"/>
      <w:r w:rsidRPr="00BA446E">
        <w:t>.</w:t>
      </w:r>
    </w:p>
    <w:p w:rsidR="0046142C" w:rsidRPr="00BA446E" w:rsidRDefault="0046142C" w:rsidP="0046142C">
      <w:pPr>
        <w:ind w:right="-283" w:firstLine="708"/>
      </w:pPr>
      <w:r w:rsidRPr="00BA446E">
        <w:t xml:space="preserve">В </w:t>
      </w:r>
      <w:r w:rsidR="004051F8" w:rsidRPr="00BA446E">
        <w:t>меридиональном</w:t>
      </w:r>
      <w:r w:rsidRPr="00BA446E">
        <w:t xml:space="preserve"> направлении транзитом по </w:t>
      </w:r>
      <w:r w:rsidR="00C0614D">
        <w:t>планируемой</w:t>
      </w:r>
      <w:r w:rsidRPr="00BA446E">
        <w:t xml:space="preserve"> территории з</w:t>
      </w:r>
      <w:r w:rsidRPr="00BA446E">
        <w:t>а</w:t>
      </w:r>
      <w:r w:rsidRPr="00BA446E">
        <w:t>планированы магистрал</w:t>
      </w:r>
      <w:r w:rsidR="00C0614D">
        <w:t>ьные улицы</w:t>
      </w:r>
      <w:r w:rsidRPr="00BA446E">
        <w:t xml:space="preserve"> </w:t>
      </w:r>
      <w:r w:rsidR="00A66706">
        <w:t>обще</w:t>
      </w:r>
      <w:r w:rsidRPr="00BA446E">
        <w:t>городского значения: продолжение ул. Кирова, «Трикотажная магист</w:t>
      </w:r>
      <w:r w:rsidR="00C0614D">
        <w:t>раль» (ул. </w:t>
      </w:r>
      <w:proofErr w:type="spellStart"/>
      <w:r w:rsidR="00C0614D">
        <w:t>Доватора</w:t>
      </w:r>
      <w:proofErr w:type="spellEnd"/>
      <w:r w:rsidR="00C0614D">
        <w:t>)</w:t>
      </w:r>
      <w:r w:rsidR="00DE6943">
        <w:t xml:space="preserve"> от </w:t>
      </w:r>
      <w:r w:rsidR="00DE6943" w:rsidRPr="00BA446E">
        <w:t>ул. </w:t>
      </w:r>
      <w:proofErr w:type="spellStart"/>
      <w:r w:rsidR="00DE6943" w:rsidRPr="00BA446E">
        <w:t>Волочаевской</w:t>
      </w:r>
      <w:proofErr w:type="spellEnd"/>
      <w:r w:rsidR="00DE6943" w:rsidRPr="00BA446E">
        <w:t xml:space="preserve"> </w:t>
      </w:r>
      <w:r w:rsidR="00DE6943">
        <w:t xml:space="preserve">до </w:t>
      </w:r>
      <w:r w:rsidR="00DE6943" w:rsidRPr="00BA446E">
        <w:t>ул. Кленовой</w:t>
      </w:r>
      <w:r w:rsidR="00DE6943">
        <w:t>,</w:t>
      </w:r>
      <w:r w:rsidR="00DE6943" w:rsidRPr="00BA446E">
        <w:t xml:space="preserve"> </w:t>
      </w:r>
      <w:r w:rsidR="00C0614D">
        <w:t xml:space="preserve">планируемая </w:t>
      </w:r>
      <w:r w:rsidRPr="00BA446E">
        <w:t>«Биатлонная магистраль», связывающая пр.</w:t>
      </w:r>
      <w:r w:rsidR="00630C5A">
        <w:t xml:space="preserve"> </w:t>
      </w:r>
      <w:r w:rsidRPr="00BA446E">
        <w:t>Дзержи</w:t>
      </w:r>
      <w:r w:rsidRPr="00BA446E">
        <w:t>н</w:t>
      </w:r>
      <w:r w:rsidRPr="00BA446E">
        <w:t xml:space="preserve">ского, </w:t>
      </w:r>
      <w:proofErr w:type="spellStart"/>
      <w:r w:rsidRPr="00BA446E">
        <w:t>Гусинобродское</w:t>
      </w:r>
      <w:proofErr w:type="spellEnd"/>
      <w:r w:rsidRPr="00BA446E">
        <w:t xml:space="preserve"> шоссе, ул. </w:t>
      </w:r>
      <w:proofErr w:type="gramStart"/>
      <w:r w:rsidRPr="00BA446E">
        <w:t>Выборную</w:t>
      </w:r>
      <w:proofErr w:type="gramEnd"/>
      <w:r w:rsidRPr="00BA446E">
        <w:t xml:space="preserve"> и перспективную ул. Кирова.</w:t>
      </w:r>
    </w:p>
    <w:p w:rsidR="0046142C" w:rsidRPr="00BA446E" w:rsidRDefault="0046142C" w:rsidP="0046142C">
      <w:pPr>
        <w:ind w:right="-283" w:firstLine="708"/>
      </w:pPr>
      <w:r w:rsidRPr="00BA446E">
        <w:t xml:space="preserve">Сеть </w:t>
      </w:r>
      <w:r w:rsidR="00C0614D">
        <w:t>магистральных улиц районного значения</w:t>
      </w:r>
      <w:r w:rsidRPr="00BA446E">
        <w:t xml:space="preserve"> представлена реконстру</w:t>
      </w:r>
      <w:r w:rsidRPr="00BA446E">
        <w:t>и</w:t>
      </w:r>
      <w:r w:rsidRPr="00BA446E">
        <w:t>руемой автомобильной дорогой направление</w:t>
      </w:r>
      <w:r w:rsidR="00C0614D">
        <w:t>м</w:t>
      </w:r>
      <w:r w:rsidRPr="00BA446E">
        <w:t xml:space="preserve"> на село </w:t>
      </w:r>
      <w:proofErr w:type="spellStart"/>
      <w:r w:rsidRPr="00BA446E">
        <w:t>Новологувое</w:t>
      </w:r>
      <w:proofErr w:type="spellEnd"/>
      <w:r w:rsidR="00B73722">
        <w:t xml:space="preserve"> через дамбу </w:t>
      </w:r>
      <w:proofErr w:type="spellStart"/>
      <w:r w:rsidR="00B73722">
        <w:t>з</w:t>
      </w:r>
      <w:r w:rsidR="005A3BAB">
        <w:t>олотвала</w:t>
      </w:r>
      <w:proofErr w:type="spellEnd"/>
      <w:r w:rsidR="005A3BAB">
        <w:t xml:space="preserve"> № 1 ТЭЦ</w:t>
      </w:r>
      <w:r w:rsidRPr="00BA446E">
        <w:t>-5, а также проектируемо</w:t>
      </w:r>
      <w:r w:rsidR="00DE6943">
        <w:t xml:space="preserve">й улицей </w:t>
      </w:r>
      <w:r w:rsidR="00B73722">
        <w:t xml:space="preserve">севернее микрорайона </w:t>
      </w:r>
      <w:r w:rsidR="007C7137">
        <w:t>240</w:t>
      </w:r>
      <w:r w:rsidR="00B73722">
        <w:t xml:space="preserve">.01.08.01 </w:t>
      </w:r>
      <w:r w:rsidR="00DE6943">
        <w:t xml:space="preserve">направлением также в </w:t>
      </w:r>
      <w:proofErr w:type="spellStart"/>
      <w:r w:rsidR="00DE6943">
        <w:t>Н</w:t>
      </w:r>
      <w:r w:rsidRPr="00BA446E">
        <w:t>оволуговской</w:t>
      </w:r>
      <w:proofErr w:type="spellEnd"/>
      <w:r w:rsidRPr="00BA446E">
        <w:t xml:space="preserve"> сельсовет. Магист</w:t>
      </w:r>
      <w:r w:rsidR="00DE6943">
        <w:t>р</w:t>
      </w:r>
      <w:r w:rsidRPr="00BA446E">
        <w:t>али предн</w:t>
      </w:r>
      <w:r w:rsidRPr="00BA446E">
        <w:t>а</w:t>
      </w:r>
      <w:r w:rsidRPr="00BA446E">
        <w:t>значен</w:t>
      </w:r>
      <w:r w:rsidR="00FA0093">
        <w:t>ы</w:t>
      </w:r>
      <w:r w:rsidRPr="00BA446E">
        <w:t xml:space="preserve"> для связи проектируемой территории с </w:t>
      </w:r>
      <w:proofErr w:type="spellStart"/>
      <w:r w:rsidRPr="00BA446E">
        <w:t>Новолуговским</w:t>
      </w:r>
      <w:proofErr w:type="spellEnd"/>
      <w:r w:rsidRPr="00BA446E">
        <w:t xml:space="preserve"> сельсоветом, о</w:t>
      </w:r>
      <w:r w:rsidRPr="00BA446E">
        <w:t>б</w:t>
      </w:r>
      <w:r w:rsidRPr="00BA446E">
        <w:t>служивания (в</w:t>
      </w:r>
      <w:r w:rsidR="00FA0093">
        <w:t xml:space="preserve"> </w:t>
      </w:r>
      <w:r w:rsidRPr="00BA446E">
        <w:t>т.</w:t>
      </w:r>
      <w:r w:rsidR="00630C5A">
        <w:t xml:space="preserve"> </w:t>
      </w:r>
      <w:r w:rsidRPr="00BA446E">
        <w:t xml:space="preserve">ч. общественным транспортом) </w:t>
      </w:r>
      <w:r w:rsidR="00FA0093">
        <w:t>планируемого</w:t>
      </w:r>
      <w:r w:rsidRPr="00BA446E">
        <w:t xml:space="preserve"> микрорайона </w:t>
      </w:r>
      <w:r w:rsidR="007C7137">
        <w:t>240</w:t>
      </w:r>
      <w:r w:rsidRPr="00BA446E">
        <w:t>.01.08.</w:t>
      </w:r>
    </w:p>
    <w:p w:rsidR="0046142C" w:rsidRPr="00BA446E" w:rsidRDefault="0046142C" w:rsidP="0046142C">
      <w:pPr>
        <w:ind w:right="-283" w:firstLine="708"/>
      </w:pPr>
      <w:r w:rsidRPr="00BA446E">
        <w:t>Пересечение магистрал</w:t>
      </w:r>
      <w:r w:rsidR="00C0614D">
        <w:t>ьных улиц</w:t>
      </w:r>
      <w:r w:rsidRPr="00BA446E">
        <w:t xml:space="preserve"> планируется организовать с использов</w:t>
      </w:r>
      <w:r w:rsidRPr="00BA446E">
        <w:t>а</w:t>
      </w:r>
      <w:r w:rsidRPr="00BA446E">
        <w:t xml:space="preserve">нием двух- и трехуровневых транспортных развязок, кругового движения, а также светофорного и </w:t>
      </w:r>
      <w:proofErr w:type="spellStart"/>
      <w:r w:rsidRPr="00BA446E">
        <w:t>бессветофорного</w:t>
      </w:r>
      <w:proofErr w:type="spellEnd"/>
      <w:r w:rsidRPr="00BA446E">
        <w:t xml:space="preserve"> регулирования.</w:t>
      </w:r>
    </w:p>
    <w:p w:rsidR="0046142C" w:rsidRPr="00BA446E" w:rsidRDefault="0046142C" w:rsidP="0046142C">
      <w:pPr>
        <w:ind w:right="-283" w:firstLine="708"/>
      </w:pPr>
      <w:r w:rsidRPr="00BA446E">
        <w:t xml:space="preserve">В соответствии со схемой развития Новосибирского метрополитена </w:t>
      </w:r>
      <w:r w:rsidR="0093190C">
        <w:t>(</w:t>
      </w:r>
      <w:r w:rsidR="002E4537">
        <w:t>разр</w:t>
      </w:r>
      <w:r w:rsidR="002E4537">
        <w:t>а</w:t>
      </w:r>
      <w:r w:rsidR="002E4537">
        <w:t xml:space="preserve">ботана и утверждена Правительством Новосибирской области </w:t>
      </w:r>
      <w:r w:rsidR="0093190C">
        <w:t>на основании П</w:t>
      </w:r>
      <w:r w:rsidR="0093190C">
        <w:t>о</w:t>
      </w:r>
      <w:r w:rsidR="0093190C">
        <w:t xml:space="preserve">становления Совета Министров СССР от 30.03.81 </w:t>
      </w:r>
      <w:r w:rsidR="00A66706">
        <w:t>№</w:t>
      </w:r>
      <w:r w:rsidR="0093190C">
        <w:t xml:space="preserve"> 312) </w:t>
      </w:r>
      <w:r w:rsidRPr="00BA446E">
        <w:t xml:space="preserve">проектом </w:t>
      </w:r>
      <w:r w:rsidR="001B2D64">
        <w:t>планировки предусмотрено размещение на планируемой территории перспективной станции</w:t>
      </w:r>
      <w:r w:rsidRPr="00BA446E">
        <w:t xml:space="preserve"> метро</w:t>
      </w:r>
      <w:r w:rsidR="001B2D64">
        <w:t>политена</w:t>
      </w:r>
      <w:r w:rsidR="00B73722" w:rsidRPr="00513BA9">
        <w:rPr>
          <w:szCs w:val="24"/>
        </w:rPr>
        <w:t xml:space="preserve"> – </w:t>
      </w:r>
      <w:r w:rsidRPr="00BA446E">
        <w:t>станци</w:t>
      </w:r>
      <w:r w:rsidR="00630C5A">
        <w:t>и</w:t>
      </w:r>
      <w:r w:rsidRPr="00BA446E">
        <w:t xml:space="preserve"> Педагогический университет Октябрьской линии.</w:t>
      </w:r>
    </w:p>
    <w:p w:rsidR="0046142C" w:rsidRPr="00BA446E" w:rsidRDefault="0046142C" w:rsidP="0046142C">
      <w:pPr>
        <w:ind w:right="-283" w:firstLine="708"/>
      </w:pPr>
      <w:r w:rsidRPr="00BA446E">
        <w:t xml:space="preserve">Проектом </w:t>
      </w:r>
      <w:r w:rsidR="00FA0093">
        <w:t xml:space="preserve">планировки </w:t>
      </w:r>
      <w:r w:rsidRPr="00BA446E">
        <w:t xml:space="preserve">предусмотрено продление троллейбусной линии по ул. Кирова на ул. </w:t>
      </w:r>
      <w:proofErr w:type="gramStart"/>
      <w:r w:rsidRPr="00BA446E">
        <w:t>Выборную</w:t>
      </w:r>
      <w:proofErr w:type="gramEnd"/>
      <w:r w:rsidRPr="00BA446E">
        <w:t xml:space="preserve"> и далее в жилой район «</w:t>
      </w:r>
      <w:proofErr w:type="spellStart"/>
      <w:r w:rsidRPr="00BA446E">
        <w:t>Ключ-Камышенский</w:t>
      </w:r>
      <w:proofErr w:type="spellEnd"/>
      <w:r w:rsidRPr="00BA446E">
        <w:t>».</w:t>
      </w:r>
    </w:p>
    <w:p w:rsidR="00A41CC7" w:rsidRDefault="0046142C" w:rsidP="00A41CC7">
      <w:pPr>
        <w:ind w:right="-283" w:firstLine="708"/>
      </w:pPr>
      <w:r w:rsidRPr="00BA446E">
        <w:t>В состав материалов по обоснованию проекта планировки включен</w:t>
      </w:r>
      <w:r w:rsidR="001B2D64">
        <w:t>ы</w:t>
      </w:r>
      <w:r w:rsidRPr="00BA446E">
        <w:t xml:space="preserve"> схема организации улично-дорожной сети и схема движения </w:t>
      </w:r>
      <w:r w:rsidR="00B73722">
        <w:t>наземного пассажирского</w:t>
      </w:r>
      <w:r w:rsidRPr="00BA446E">
        <w:t xml:space="preserve"> транспорта.</w:t>
      </w:r>
      <w:bookmarkStart w:id="9" w:name="_Toc483472491"/>
    </w:p>
    <w:p w:rsidR="001B2D64" w:rsidRDefault="001B2D64" w:rsidP="00A41CC7">
      <w:pPr>
        <w:ind w:right="-283" w:firstLine="708"/>
      </w:pPr>
    </w:p>
    <w:p w:rsidR="0046142C" w:rsidRPr="007239C5" w:rsidRDefault="0046142C" w:rsidP="00630C5A">
      <w:pPr>
        <w:ind w:right="-283" w:firstLine="0"/>
        <w:jc w:val="center"/>
        <w:rPr>
          <w:b/>
          <w:szCs w:val="28"/>
        </w:rPr>
      </w:pPr>
      <w:r w:rsidRPr="00BA446E">
        <w:rPr>
          <w:b/>
        </w:rPr>
        <w:t xml:space="preserve">2.4. Развитие системы </w:t>
      </w:r>
      <w:r w:rsidRPr="007239C5">
        <w:rPr>
          <w:b/>
          <w:szCs w:val="28"/>
        </w:rPr>
        <w:t>инженерно-технического обеспечения</w:t>
      </w:r>
      <w:bookmarkEnd w:id="9"/>
    </w:p>
    <w:p w:rsidR="00DA1BF4" w:rsidRPr="007239C5" w:rsidRDefault="00DA1BF4" w:rsidP="00F95407">
      <w:pPr>
        <w:pStyle w:val="2fe"/>
        <w:rPr>
          <w:sz w:val="28"/>
          <w:szCs w:val="28"/>
        </w:rPr>
      </w:pPr>
      <w:bookmarkStart w:id="10" w:name="_Toc405892268"/>
      <w:bookmarkStart w:id="11" w:name="_Toc483472493"/>
    </w:p>
    <w:p w:rsidR="0046142C" w:rsidRPr="007239C5" w:rsidRDefault="00016B69" w:rsidP="00F95407">
      <w:pPr>
        <w:pStyle w:val="2fe"/>
        <w:rPr>
          <w:sz w:val="28"/>
          <w:szCs w:val="28"/>
        </w:rPr>
      </w:pPr>
      <w:r w:rsidRPr="007239C5">
        <w:rPr>
          <w:sz w:val="28"/>
          <w:szCs w:val="28"/>
        </w:rPr>
        <w:t>2.4.1</w:t>
      </w:r>
      <w:r w:rsidR="007239C5">
        <w:rPr>
          <w:sz w:val="28"/>
          <w:szCs w:val="28"/>
        </w:rPr>
        <w:t>.</w:t>
      </w:r>
      <w:r w:rsidR="0046142C" w:rsidRPr="007239C5">
        <w:rPr>
          <w:sz w:val="28"/>
          <w:szCs w:val="28"/>
        </w:rPr>
        <w:t xml:space="preserve"> Водоснабжение</w:t>
      </w:r>
      <w:bookmarkEnd w:id="10"/>
      <w:bookmarkEnd w:id="11"/>
    </w:p>
    <w:p w:rsidR="007239C5" w:rsidRPr="00BA446E" w:rsidRDefault="007239C5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- комплекс инженерных сооружений и сетей: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Источником водоснабжения будет являться насосно-фильтровальная ста</w:t>
      </w:r>
      <w:r w:rsidRPr="00BA446E">
        <w:rPr>
          <w:szCs w:val="28"/>
        </w:rPr>
        <w:t>н</w:t>
      </w:r>
      <w:r w:rsidRPr="00BA446E">
        <w:rPr>
          <w:szCs w:val="28"/>
        </w:rPr>
        <w:t>ция № 3</w:t>
      </w:r>
      <w:r w:rsidR="005A3BAB">
        <w:rPr>
          <w:szCs w:val="28"/>
        </w:rPr>
        <w:t xml:space="preserve"> (далее </w:t>
      </w:r>
      <w:r w:rsidR="005A3BAB" w:rsidRPr="00BA446E">
        <w:t xml:space="preserve">– </w:t>
      </w:r>
      <w:r w:rsidR="00BF25C2">
        <w:rPr>
          <w:szCs w:val="28"/>
        </w:rPr>
        <w:t>НФС</w:t>
      </w:r>
      <w:r w:rsidR="005A3BAB">
        <w:rPr>
          <w:szCs w:val="28"/>
        </w:rPr>
        <w:t>-</w:t>
      </w:r>
      <w:r w:rsidR="00BF25C2">
        <w:rPr>
          <w:szCs w:val="28"/>
        </w:rPr>
        <w:t>3).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Водоснабжение жилых кварталов будет осуществляться от водоводов </w:t>
      </w:r>
      <w:r w:rsidR="00630C5A">
        <w:rPr>
          <w:szCs w:val="28"/>
        </w:rPr>
        <w:t>в</w:t>
      </w:r>
      <w:r w:rsidRPr="00BA446E">
        <w:rPr>
          <w:szCs w:val="28"/>
        </w:rPr>
        <w:t>ер</w:t>
      </w:r>
      <w:r w:rsidRPr="00BA446E">
        <w:rPr>
          <w:szCs w:val="28"/>
        </w:rPr>
        <w:t>х</w:t>
      </w:r>
      <w:r w:rsidRPr="00BA446E">
        <w:rPr>
          <w:szCs w:val="28"/>
        </w:rPr>
        <w:t xml:space="preserve">ней и </w:t>
      </w:r>
      <w:r w:rsidR="00630C5A">
        <w:rPr>
          <w:szCs w:val="28"/>
        </w:rPr>
        <w:t>с</w:t>
      </w:r>
      <w:r w:rsidRPr="00BA446E">
        <w:rPr>
          <w:szCs w:val="28"/>
        </w:rPr>
        <w:t xml:space="preserve">редней зон по разводящей водопроводной сети </w:t>
      </w:r>
      <w:r w:rsidR="006344E3">
        <w:rPr>
          <w:szCs w:val="28"/>
        </w:rPr>
        <w:t>Д</w:t>
      </w:r>
      <w:r w:rsidR="005A3BAB">
        <w:rPr>
          <w:szCs w:val="28"/>
        </w:rPr>
        <w:t> </w:t>
      </w:r>
      <w:r w:rsidR="006344E3">
        <w:rPr>
          <w:szCs w:val="28"/>
        </w:rPr>
        <w:t>300</w:t>
      </w:r>
      <w:r w:rsidR="00630C5A">
        <w:rPr>
          <w:szCs w:val="28"/>
        </w:rPr>
        <w:t xml:space="preserve"> </w:t>
      </w:r>
      <w:r w:rsidR="006344E3">
        <w:rPr>
          <w:szCs w:val="28"/>
        </w:rPr>
        <w:t>-</w:t>
      </w:r>
      <w:r w:rsidR="00630C5A">
        <w:rPr>
          <w:szCs w:val="28"/>
        </w:rPr>
        <w:t xml:space="preserve"> </w:t>
      </w:r>
      <w:r w:rsidR="006344E3">
        <w:rPr>
          <w:szCs w:val="28"/>
        </w:rPr>
        <w:t>400 </w:t>
      </w:r>
      <w:r w:rsidRPr="00BA446E">
        <w:rPr>
          <w:szCs w:val="28"/>
        </w:rPr>
        <w:t>мм, малоэта</w:t>
      </w:r>
      <w:r w:rsidRPr="00BA446E">
        <w:rPr>
          <w:szCs w:val="28"/>
        </w:rPr>
        <w:t>ж</w:t>
      </w:r>
      <w:r w:rsidRPr="00BA446E">
        <w:rPr>
          <w:szCs w:val="28"/>
        </w:rPr>
        <w:t xml:space="preserve">ная застройка по сети </w:t>
      </w:r>
      <w:r w:rsidR="006344E3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50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-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200</w:t>
      </w:r>
      <w:r w:rsidR="006344E3">
        <w:rPr>
          <w:szCs w:val="28"/>
        </w:rPr>
        <w:t> </w:t>
      </w:r>
      <w:r w:rsidRPr="00BA446E">
        <w:rPr>
          <w:szCs w:val="28"/>
        </w:rPr>
        <w:t>мм.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наружного пожаротушения на всех вновь намечаемых л</w:t>
      </w:r>
      <w:r w:rsidRPr="00BA446E">
        <w:rPr>
          <w:szCs w:val="28"/>
        </w:rPr>
        <w:t>и</w:t>
      </w:r>
      <w:r w:rsidRPr="00BA446E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В зданиях выше 17 этажей предусмотреть зонное водоснабжение.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lastRenderedPageBreak/>
        <w:t xml:space="preserve">При проектировании новых объектов </w:t>
      </w:r>
      <w:r w:rsidR="001B2D64">
        <w:rPr>
          <w:szCs w:val="28"/>
        </w:rPr>
        <w:t xml:space="preserve">капитального строительства </w:t>
      </w:r>
      <w:r w:rsidRPr="00BA446E">
        <w:rPr>
          <w:szCs w:val="28"/>
        </w:rPr>
        <w:t>жило</w:t>
      </w:r>
      <w:r w:rsidR="001B2D64">
        <w:rPr>
          <w:szCs w:val="28"/>
        </w:rPr>
        <w:t>го</w:t>
      </w:r>
      <w:r w:rsidRPr="00BA446E">
        <w:rPr>
          <w:szCs w:val="28"/>
        </w:rPr>
        <w:t xml:space="preserve"> и коммунально-бытово</w:t>
      </w:r>
      <w:r w:rsidR="001B2D64">
        <w:rPr>
          <w:szCs w:val="28"/>
        </w:rPr>
        <w:t>го</w:t>
      </w:r>
      <w:r w:rsidRPr="00BA446E">
        <w:rPr>
          <w:szCs w:val="28"/>
        </w:rPr>
        <w:t xml:space="preserve"> </w:t>
      </w:r>
      <w:r w:rsidR="001B2D64">
        <w:rPr>
          <w:szCs w:val="28"/>
        </w:rPr>
        <w:t>назначения</w:t>
      </w:r>
      <w:r w:rsidRPr="00BA446E">
        <w:rPr>
          <w:szCs w:val="28"/>
        </w:rPr>
        <w:t xml:space="preserve"> необходимо предусматривать установку </w:t>
      </w:r>
      <w:proofErr w:type="spellStart"/>
      <w:r w:rsidRPr="00BA446E">
        <w:rPr>
          <w:szCs w:val="28"/>
        </w:rPr>
        <w:t>вод</w:t>
      </w:r>
      <w:r w:rsidRPr="00BA446E">
        <w:rPr>
          <w:szCs w:val="28"/>
        </w:rPr>
        <w:t>о</w:t>
      </w:r>
      <w:r w:rsidRPr="00BA446E">
        <w:rPr>
          <w:szCs w:val="28"/>
        </w:rPr>
        <w:t>счетчиков</w:t>
      </w:r>
      <w:proofErr w:type="spellEnd"/>
      <w:r w:rsidRPr="00BA446E">
        <w:rPr>
          <w:szCs w:val="28"/>
        </w:rPr>
        <w:t xml:space="preserve"> в целях совершен</w:t>
      </w:r>
      <w:r w:rsidR="006344E3">
        <w:rPr>
          <w:szCs w:val="28"/>
        </w:rPr>
        <w:t xml:space="preserve">ствования учета воды.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Подачу воды в жилые дома и объекты коммунально-бытового </w:t>
      </w:r>
      <w:r w:rsidR="001B2D64">
        <w:rPr>
          <w:szCs w:val="28"/>
        </w:rPr>
        <w:t>назначения</w:t>
      </w:r>
      <w:r w:rsidRPr="00BA446E">
        <w:rPr>
          <w:szCs w:val="28"/>
        </w:rPr>
        <w:t xml:space="preserve"> необходимо осуществлять непосредственно от водопроводной сети через </w:t>
      </w:r>
      <w:r w:rsidR="00BF25C2">
        <w:rPr>
          <w:szCs w:val="28"/>
        </w:rPr>
        <w:t>це</w:t>
      </w:r>
      <w:r w:rsidR="00BF25C2">
        <w:rPr>
          <w:szCs w:val="28"/>
        </w:rPr>
        <w:t>н</w:t>
      </w:r>
      <w:r w:rsidR="00BF25C2">
        <w:rPr>
          <w:szCs w:val="28"/>
        </w:rPr>
        <w:t>траль</w:t>
      </w:r>
      <w:r w:rsidR="005A3BAB">
        <w:rPr>
          <w:szCs w:val="28"/>
        </w:rPr>
        <w:t>ные тепловые пункты (далее </w:t>
      </w:r>
      <w:r w:rsidR="005A3BAB" w:rsidRPr="00BA446E">
        <w:t>–</w:t>
      </w:r>
      <w:r w:rsidR="00BF25C2">
        <w:rPr>
          <w:szCs w:val="28"/>
        </w:rPr>
        <w:t> </w:t>
      </w:r>
      <w:r w:rsidRPr="00BA446E">
        <w:rPr>
          <w:szCs w:val="28"/>
        </w:rPr>
        <w:t>ЦТП</w:t>
      </w:r>
      <w:r w:rsidR="00BF25C2">
        <w:rPr>
          <w:szCs w:val="28"/>
        </w:rPr>
        <w:t>)</w:t>
      </w:r>
      <w:r w:rsidRPr="00BA446E">
        <w:rPr>
          <w:szCs w:val="28"/>
        </w:rPr>
        <w:t xml:space="preserve"> с устройством водопроводного ввода и установкой насосного оборудования.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В целях водоснабжения </w:t>
      </w:r>
      <w:r w:rsidR="006344E3">
        <w:rPr>
          <w:szCs w:val="28"/>
        </w:rPr>
        <w:t>планируемой территории</w:t>
      </w:r>
      <w:r w:rsidRPr="00BA446E">
        <w:rPr>
          <w:szCs w:val="28"/>
        </w:rPr>
        <w:t xml:space="preserve">, а так же прилегающих территорий, проектом </w:t>
      </w:r>
      <w:r w:rsidR="00B73722">
        <w:rPr>
          <w:szCs w:val="28"/>
        </w:rPr>
        <w:t xml:space="preserve">планировки </w:t>
      </w:r>
      <w:r w:rsidRPr="00BA446E">
        <w:rPr>
          <w:szCs w:val="28"/>
        </w:rPr>
        <w:t xml:space="preserve">предусмотрены следующие мероприятия: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насосной станции и рез</w:t>
      </w:r>
      <w:r w:rsidR="006344E3">
        <w:rPr>
          <w:szCs w:val="28"/>
        </w:rPr>
        <w:t>ервуара чистой воды емкостью 20 </w:t>
      </w:r>
      <w:r w:rsidRPr="00BA446E">
        <w:rPr>
          <w:szCs w:val="28"/>
        </w:rPr>
        <w:t>тыс.</w:t>
      </w:r>
      <w:r w:rsidR="006344E3">
        <w:rPr>
          <w:szCs w:val="28"/>
        </w:rPr>
        <w:t> </w:t>
      </w:r>
      <w:r w:rsidRPr="00BA446E">
        <w:rPr>
          <w:szCs w:val="28"/>
        </w:rPr>
        <w:t>куб.</w:t>
      </w:r>
      <w:r w:rsidR="006344E3">
        <w:rPr>
          <w:szCs w:val="28"/>
        </w:rPr>
        <w:t> </w:t>
      </w:r>
      <w:r w:rsidRPr="00BA446E">
        <w:rPr>
          <w:szCs w:val="28"/>
        </w:rPr>
        <w:t>м на НФС-3;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прокладка водовода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</w:t>
      </w:r>
      <w:r w:rsidR="006344E3">
        <w:rPr>
          <w:szCs w:val="28"/>
        </w:rPr>
        <w:t>Д</w:t>
      </w:r>
      <w:r w:rsidR="00C92AAC">
        <w:rPr>
          <w:szCs w:val="28"/>
        </w:rPr>
        <w:t> </w:t>
      </w:r>
      <w:r w:rsidRPr="00BA446E">
        <w:rPr>
          <w:szCs w:val="28"/>
        </w:rPr>
        <w:t>1200</w:t>
      </w:r>
      <w:r w:rsidR="00C92AAC">
        <w:rPr>
          <w:szCs w:val="28"/>
        </w:rPr>
        <w:t> </w:t>
      </w:r>
      <w:r w:rsidRPr="00BA446E">
        <w:rPr>
          <w:szCs w:val="28"/>
        </w:rPr>
        <w:t>мм от НФС</w:t>
      </w:r>
      <w:r w:rsidR="005A3BAB">
        <w:rPr>
          <w:szCs w:val="28"/>
        </w:rPr>
        <w:t>-</w:t>
      </w:r>
      <w:r w:rsidRPr="00BA446E">
        <w:rPr>
          <w:szCs w:val="28"/>
        </w:rPr>
        <w:t xml:space="preserve">3 до </w:t>
      </w:r>
      <w:proofErr w:type="spellStart"/>
      <w:r w:rsidRPr="00BA446E">
        <w:rPr>
          <w:szCs w:val="28"/>
        </w:rPr>
        <w:t>Гусинобродского</w:t>
      </w:r>
      <w:proofErr w:type="spellEnd"/>
      <w:r w:rsidRPr="00BA446E">
        <w:rPr>
          <w:szCs w:val="28"/>
        </w:rPr>
        <w:t xml:space="preserve"> шоссе;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прокладка второй ветки водопровода </w:t>
      </w:r>
      <w:r w:rsidR="006344E3">
        <w:rPr>
          <w:szCs w:val="28"/>
        </w:rPr>
        <w:t>Д</w:t>
      </w:r>
      <w:r w:rsidR="00C92AAC">
        <w:rPr>
          <w:szCs w:val="28"/>
        </w:rPr>
        <w:t> </w:t>
      </w:r>
      <w:r w:rsidRPr="00BA446E">
        <w:rPr>
          <w:szCs w:val="28"/>
        </w:rPr>
        <w:t>500</w:t>
      </w:r>
      <w:r w:rsidR="00C92AAC">
        <w:rPr>
          <w:szCs w:val="28"/>
        </w:rPr>
        <w:t> </w:t>
      </w:r>
      <w:r w:rsidRPr="00BA446E">
        <w:rPr>
          <w:szCs w:val="28"/>
        </w:rPr>
        <w:t xml:space="preserve">мм от водоводов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до </w:t>
      </w:r>
      <w:proofErr w:type="spellStart"/>
      <w:r w:rsidR="00BF25C2">
        <w:rPr>
          <w:szCs w:val="28"/>
        </w:rPr>
        <w:t>повысительной</w:t>
      </w:r>
      <w:proofErr w:type="spellEnd"/>
      <w:r w:rsidR="00BF25C2">
        <w:rPr>
          <w:szCs w:val="28"/>
        </w:rPr>
        <w:t xml:space="preserve"> насосной станции (далее</w:t>
      </w:r>
      <w:r w:rsidR="005A3BAB">
        <w:rPr>
          <w:szCs w:val="28"/>
        </w:rPr>
        <w:t> </w:t>
      </w:r>
      <w:r w:rsidR="005A3BAB" w:rsidRPr="00BA446E">
        <w:t>–</w:t>
      </w:r>
      <w:r w:rsidR="00BF25C2">
        <w:rPr>
          <w:szCs w:val="28"/>
        </w:rPr>
        <w:t> </w:t>
      </w:r>
      <w:r w:rsidRPr="00BA446E">
        <w:rPr>
          <w:szCs w:val="28"/>
        </w:rPr>
        <w:t>ПНС</w:t>
      </w:r>
      <w:r w:rsidR="00BF25C2">
        <w:rPr>
          <w:szCs w:val="28"/>
        </w:rPr>
        <w:t>)</w:t>
      </w:r>
      <w:r w:rsidRPr="00BA446E">
        <w:rPr>
          <w:szCs w:val="28"/>
        </w:rPr>
        <w:t xml:space="preserve"> «Раздольное»;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строительство </w:t>
      </w:r>
      <w:r w:rsidR="00BF25C2">
        <w:rPr>
          <w:szCs w:val="28"/>
        </w:rPr>
        <w:t>ПНС</w:t>
      </w:r>
      <w:r w:rsidRPr="00BA446E">
        <w:rPr>
          <w:szCs w:val="28"/>
        </w:rPr>
        <w:t xml:space="preserve"> по </w:t>
      </w:r>
      <w:proofErr w:type="spellStart"/>
      <w:r w:rsidRPr="00BA446E">
        <w:rPr>
          <w:szCs w:val="28"/>
        </w:rPr>
        <w:t>Гусинобродскому</w:t>
      </w:r>
      <w:proofErr w:type="spellEnd"/>
      <w:r w:rsidRPr="00BA446E">
        <w:rPr>
          <w:szCs w:val="28"/>
        </w:rPr>
        <w:t xml:space="preserve"> шоссе с подключением к водов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дам </w:t>
      </w:r>
      <w:r w:rsidR="00630C5A">
        <w:rPr>
          <w:szCs w:val="28"/>
        </w:rPr>
        <w:t>в</w:t>
      </w:r>
      <w:r w:rsidRPr="00BA446E">
        <w:rPr>
          <w:szCs w:val="28"/>
        </w:rPr>
        <w:t xml:space="preserve">ерхней зоны </w:t>
      </w:r>
      <w:r w:rsidR="00C92AAC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800</w:t>
      </w:r>
      <w:r w:rsidR="00C92AAC">
        <w:rPr>
          <w:szCs w:val="28"/>
        </w:rPr>
        <w:t> </w:t>
      </w:r>
      <w:r w:rsidRPr="00BA446E">
        <w:rPr>
          <w:szCs w:val="28"/>
        </w:rPr>
        <w:t xml:space="preserve">мм и </w:t>
      </w:r>
      <w:r w:rsidR="00C92AAC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1000</w:t>
      </w:r>
      <w:r w:rsidR="00C92AAC">
        <w:rPr>
          <w:szCs w:val="28"/>
        </w:rPr>
        <w:t> </w:t>
      </w:r>
      <w:r w:rsidRPr="00BA446E">
        <w:rPr>
          <w:szCs w:val="28"/>
        </w:rPr>
        <w:t>мм (4-я нитка).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водовода от НФС</w:t>
      </w:r>
      <w:r w:rsidR="00BC75F7">
        <w:rPr>
          <w:szCs w:val="28"/>
        </w:rPr>
        <w:t>-</w:t>
      </w:r>
      <w:r w:rsidRPr="00BA446E">
        <w:rPr>
          <w:szCs w:val="28"/>
        </w:rPr>
        <w:t xml:space="preserve">3 до границ города Новосибирска и далее в границах </w:t>
      </w:r>
      <w:proofErr w:type="spellStart"/>
      <w:r w:rsidRPr="00BA446E">
        <w:rPr>
          <w:szCs w:val="28"/>
        </w:rPr>
        <w:t>Новолуговского</w:t>
      </w:r>
      <w:proofErr w:type="spellEnd"/>
      <w:r w:rsidRPr="00BA446E">
        <w:rPr>
          <w:szCs w:val="28"/>
        </w:rPr>
        <w:t xml:space="preserve"> сельсовета до территории </w:t>
      </w:r>
      <w:r w:rsidR="009313A9">
        <w:rPr>
          <w:szCs w:val="28"/>
        </w:rPr>
        <w:t>общества с ограниченной о</w:t>
      </w:r>
      <w:r w:rsidR="009313A9">
        <w:rPr>
          <w:szCs w:val="28"/>
        </w:rPr>
        <w:t>т</w:t>
      </w:r>
      <w:r w:rsidR="009313A9">
        <w:rPr>
          <w:szCs w:val="28"/>
        </w:rPr>
        <w:t>ветственностью (далее </w:t>
      </w:r>
      <w:r w:rsidR="009313A9" w:rsidRPr="00BA446E">
        <w:t>–</w:t>
      </w:r>
      <w:r w:rsidR="009313A9">
        <w:rPr>
          <w:szCs w:val="28"/>
        </w:rPr>
        <w:t> </w:t>
      </w:r>
      <w:r w:rsidRPr="00BA446E">
        <w:rPr>
          <w:szCs w:val="28"/>
        </w:rPr>
        <w:t>ООО</w:t>
      </w:r>
      <w:r w:rsidR="009313A9">
        <w:rPr>
          <w:szCs w:val="28"/>
        </w:rPr>
        <w:t>)</w:t>
      </w:r>
      <w:r w:rsidRPr="00BA446E">
        <w:rPr>
          <w:szCs w:val="28"/>
        </w:rPr>
        <w:t xml:space="preserve"> </w:t>
      </w:r>
      <w:r w:rsidR="00BF25C2" w:rsidRPr="00BA446E">
        <w:rPr>
          <w:szCs w:val="28"/>
        </w:rPr>
        <w:t>«</w:t>
      </w:r>
      <w:r w:rsidRPr="00BA446E">
        <w:rPr>
          <w:szCs w:val="28"/>
        </w:rPr>
        <w:t>Зелёный дом</w:t>
      </w:r>
      <w:r w:rsidR="00BF25C2" w:rsidRPr="00BA446E">
        <w:rPr>
          <w:szCs w:val="28"/>
        </w:rPr>
        <w:t>»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водовода от НФС</w:t>
      </w:r>
      <w:r w:rsidR="00BC75F7">
        <w:rPr>
          <w:szCs w:val="28"/>
        </w:rPr>
        <w:t>-</w:t>
      </w:r>
      <w:r w:rsidRPr="00BA446E">
        <w:rPr>
          <w:szCs w:val="28"/>
        </w:rPr>
        <w:t xml:space="preserve">3 от </w:t>
      </w:r>
      <w:r w:rsidR="00C92AAC">
        <w:rPr>
          <w:szCs w:val="28"/>
        </w:rPr>
        <w:t xml:space="preserve">планируемого </w:t>
      </w:r>
      <w:r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>.01.08 мал</w:t>
      </w:r>
      <w:proofErr w:type="gramStart"/>
      <w:r w:rsidRPr="00BA446E">
        <w:rPr>
          <w:szCs w:val="28"/>
        </w:rPr>
        <w:t>о-</w:t>
      </w:r>
      <w:proofErr w:type="gramEnd"/>
      <w:r w:rsidRPr="00BA446E">
        <w:rPr>
          <w:szCs w:val="28"/>
        </w:rPr>
        <w:t xml:space="preserve"> и </w:t>
      </w:r>
      <w:proofErr w:type="spellStart"/>
      <w:r w:rsidRPr="00BA446E">
        <w:rPr>
          <w:szCs w:val="28"/>
        </w:rPr>
        <w:t>среднеэтажной</w:t>
      </w:r>
      <w:proofErr w:type="spellEnd"/>
      <w:r w:rsidRPr="00BA446E">
        <w:rPr>
          <w:szCs w:val="28"/>
        </w:rPr>
        <w:t xml:space="preserve"> жилой застройки.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строительство разводящей водопроводной сети в границах достраиваемых микрорайонов.</w:t>
      </w:r>
    </w:p>
    <w:p w:rsidR="0046142C" w:rsidRPr="00BA446E" w:rsidRDefault="0046142C" w:rsidP="0046142C">
      <w:pPr>
        <w:ind w:right="-283"/>
        <w:rPr>
          <w:szCs w:val="28"/>
        </w:rPr>
      </w:pPr>
      <w:r w:rsidRPr="00BA446E">
        <w:rPr>
          <w:szCs w:val="28"/>
        </w:rPr>
        <w:t xml:space="preserve">Размещение проектируемых объектов </w:t>
      </w:r>
      <w:r w:rsidR="009313A9">
        <w:rPr>
          <w:szCs w:val="28"/>
        </w:rPr>
        <w:t xml:space="preserve">капитального строительства </w:t>
      </w:r>
      <w:r w:rsidRPr="00BA446E">
        <w:rPr>
          <w:szCs w:val="28"/>
        </w:rPr>
        <w:t>необх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димо осуществлять с учетом технических (охранных) зон согласно действующей нормативной документации.  </w:t>
      </w:r>
    </w:p>
    <w:p w:rsidR="0046142C" w:rsidRPr="00BA446E" w:rsidRDefault="00B73722" w:rsidP="00B73722">
      <w:pPr>
        <w:pStyle w:val="Sf1"/>
        <w:ind w:right="-142"/>
        <w:rPr>
          <w:szCs w:val="28"/>
        </w:rPr>
      </w:pPr>
      <w:r w:rsidRPr="00BA446E">
        <w:rPr>
          <w:szCs w:val="28"/>
        </w:rPr>
        <w:t>Нормы на хозяйственно-питьевое водопотреб</w:t>
      </w:r>
      <w:r>
        <w:rPr>
          <w:szCs w:val="28"/>
        </w:rPr>
        <w:t>ление приняты в соответс</w:t>
      </w:r>
      <w:r>
        <w:rPr>
          <w:szCs w:val="28"/>
        </w:rPr>
        <w:t>т</w:t>
      </w:r>
      <w:r>
        <w:rPr>
          <w:szCs w:val="28"/>
        </w:rPr>
        <w:t xml:space="preserve">вии с </w:t>
      </w:r>
      <w:r w:rsidR="001775D0">
        <w:rPr>
          <w:szCs w:val="28"/>
        </w:rPr>
        <w:t>п</w:t>
      </w:r>
      <w:r w:rsidRPr="00BA446E">
        <w:rPr>
          <w:szCs w:val="28"/>
        </w:rPr>
        <w:t>остановлением мэрии города Новосибирска от 06.05.2013 № 4303 «Об у</w:t>
      </w:r>
      <w:r w:rsidRPr="00BA446E">
        <w:rPr>
          <w:szCs w:val="28"/>
        </w:rPr>
        <w:t>т</w:t>
      </w:r>
      <w:r w:rsidRPr="00BA446E">
        <w:rPr>
          <w:szCs w:val="28"/>
        </w:rPr>
        <w:t>верждении схемы водоснабжения города Новосибирска до 2015 и до 2030 годов и схемы водоотведения города Новосибирска до 2015 и до 2030 годов»</w:t>
      </w:r>
      <w:r>
        <w:rPr>
          <w:szCs w:val="28"/>
        </w:rPr>
        <w:t xml:space="preserve">, </w:t>
      </w:r>
      <w:r w:rsidR="007C7137">
        <w:rPr>
          <w:szCs w:val="28"/>
        </w:rPr>
        <w:t>«</w:t>
      </w:r>
      <w:r w:rsidRPr="007341E5">
        <w:rPr>
          <w:szCs w:val="28"/>
        </w:rPr>
        <w:t>СП</w:t>
      </w:r>
      <w:r>
        <w:rPr>
          <w:szCs w:val="28"/>
        </w:rPr>
        <w:t> </w:t>
      </w:r>
      <w:r w:rsidRPr="007341E5">
        <w:rPr>
          <w:szCs w:val="28"/>
        </w:rPr>
        <w:t>32.13330.2012</w:t>
      </w:r>
      <w:r w:rsidR="007C7137">
        <w:rPr>
          <w:szCs w:val="28"/>
        </w:rPr>
        <w:t>.</w:t>
      </w:r>
      <w:r w:rsidRPr="007341E5">
        <w:rPr>
          <w:szCs w:val="28"/>
        </w:rPr>
        <w:t xml:space="preserve"> Канализация. Наружные сети и сооружения. Актуализир</w:t>
      </w:r>
      <w:r w:rsidRPr="007341E5">
        <w:rPr>
          <w:szCs w:val="28"/>
        </w:rPr>
        <w:t>о</w:t>
      </w:r>
      <w:r w:rsidRPr="007341E5">
        <w:rPr>
          <w:szCs w:val="28"/>
        </w:rPr>
        <w:t xml:space="preserve">ванная редакция </w:t>
      </w:r>
      <w:proofErr w:type="spellStart"/>
      <w:r w:rsidRPr="007341E5">
        <w:rPr>
          <w:szCs w:val="28"/>
        </w:rPr>
        <w:t>СНиП</w:t>
      </w:r>
      <w:proofErr w:type="spellEnd"/>
      <w:r w:rsidRPr="007341E5">
        <w:rPr>
          <w:szCs w:val="28"/>
        </w:rPr>
        <w:t xml:space="preserve"> 2.04.03-85</w:t>
      </w:r>
      <w:r w:rsidR="007C7137">
        <w:rPr>
          <w:szCs w:val="28"/>
        </w:rPr>
        <w:t>»</w:t>
      </w:r>
      <w:r w:rsidRPr="007341E5">
        <w:rPr>
          <w:szCs w:val="28"/>
        </w:rPr>
        <w:t xml:space="preserve"> (с Изменением </w:t>
      </w:r>
      <w:r w:rsidR="00A66706">
        <w:rPr>
          <w:szCs w:val="28"/>
        </w:rPr>
        <w:t>№</w:t>
      </w:r>
      <w:r w:rsidRPr="007341E5">
        <w:rPr>
          <w:szCs w:val="28"/>
        </w:rPr>
        <w:t xml:space="preserve"> 1)</w:t>
      </w:r>
      <w:r w:rsidRPr="00BA446E">
        <w:rPr>
          <w:szCs w:val="28"/>
        </w:rPr>
        <w:t xml:space="preserve">. </w:t>
      </w:r>
      <w:r w:rsidR="0046142C" w:rsidRPr="00BA446E">
        <w:rPr>
          <w:szCs w:val="28"/>
        </w:rPr>
        <w:t>Нормами водопотре</w:t>
      </w:r>
      <w:r w:rsidR="0046142C" w:rsidRPr="00BA446E">
        <w:rPr>
          <w:szCs w:val="28"/>
        </w:rPr>
        <w:t>б</w:t>
      </w:r>
      <w:r w:rsidR="0046142C" w:rsidRPr="00BA446E">
        <w:rPr>
          <w:szCs w:val="28"/>
        </w:rPr>
        <w:t>ления учтены расходы воды на хозяй</w:t>
      </w:r>
      <w:r w:rsidR="00BC75F7">
        <w:rPr>
          <w:szCs w:val="28"/>
        </w:rPr>
        <w:t>ственно</w:t>
      </w:r>
      <w:r w:rsidR="0046142C" w:rsidRPr="00BA446E">
        <w:rPr>
          <w:szCs w:val="28"/>
        </w:rPr>
        <w:t>-питьевые нужды в жилых и общ</w:t>
      </w:r>
      <w:r w:rsidR="0046142C" w:rsidRPr="00BA446E">
        <w:rPr>
          <w:szCs w:val="28"/>
        </w:rPr>
        <w:t>е</w:t>
      </w:r>
      <w:r w:rsidR="0046142C" w:rsidRPr="00BA446E">
        <w:rPr>
          <w:szCs w:val="28"/>
        </w:rPr>
        <w:t>ственных зданиях. Водоснабжение планируемой территории возможно от сущ</w:t>
      </w:r>
      <w:r w:rsidR="0046142C" w:rsidRPr="00BA446E">
        <w:rPr>
          <w:szCs w:val="28"/>
        </w:rPr>
        <w:t>е</w:t>
      </w:r>
      <w:r w:rsidR="0046142C" w:rsidRPr="00BA446E">
        <w:rPr>
          <w:szCs w:val="28"/>
        </w:rPr>
        <w:t>ствующих и вновь построенных магистральных сетей водопровода.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Проектом планировки предусматривается дальнейшее развитие централиз</w:t>
      </w:r>
      <w:r w:rsidRPr="00BA446E">
        <w:rPr>
          <w:szCs w:val="28"/>
        </w:rPr>
        <w:t>о</w:t>
      </w:r>
      <w:r w:rsidRPr="00BA446E">
        <w:rPr>
          <w:szCs w:val="28"/>
        </w:rPr>
        <w:t>ванной системы водоснабжения, при этом намечается максимальное использов</w:t>
      </w:r>
      <w:r w:rsidRPr="00BA446E">
        <w:rPr>
          <w:szCs w:val="28"/>
        </w:rPr>
        <w:t>а</w:t>
      </w:r>
      <w:r w:rsidRPr="00BA446E">
        <w:rPr>
          <w:szCs w:val="28"/>
        </w:rPr>
        <w:t>ние существующих сетей водопровода.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подпунктом 4.5.11 Местных нормативов градостроительного проектирования г</w:t>
      </w:r>
      <w:r w:rsidRPr="00BA446E">
        <w:rPr>
          <w:szCs w:val="28"/>
        </w:rPr>
        <w:t>о</w:t>
      </w:r>
      <w:r w:rsidRPr="00BA446E">
        <w:rPr>
          <w:szCs w:val="28"/>
        </w:rPr>
        <w:t>рода Новосибирск</w:t>
      </w:r>
      <w:r w:rsidR="00B73722">
        <w:rPr>
          <w:szCs w:val="28"/>
        </w:rPr>
        <w:t xml:space="preserve">а, утвержденных </w:t>
      </w:r>
      <w:r w:rsidR="001775D0">
        <w:rPr>
          <w:szCs w:val="28"/>
        </w:rPr>
        <w:t>р</w:t>
      </w:r>
      <w:r w:rsidR="00B73722" w:rsidRPr="00B73722">
        <w:rPr>
          <w:szCs w:val="28"/>
        </w:rPr>
        <w:t>ешением Совета депутатов города Новос</w:t>
      </w:r>
      <w:r w:rsidR="00B73722" w:rsidRPr="00B73722">
        <w:rPr>
          <w:szCs w:val="28"/>
        </w:rPr>
        <w:t>и</w:t>
      </w:r>
      <w:r w:rsidR="00B73722" w:rsidRPr="00B73722">
        <w:rPr>
          <w:szCs w:val="28"/>
        </w:rPr>
        <w:t xml:space="preserve">бирска </w:t>
      </w:r>
      <w:r w:rsidR="001775D0" w:rsidRPr="00B73722">
        <w:rPr>
          <w:szCs w:val="28"/>
        </w:rPr>
        <w:t>от 02.12.2015</w:t>
      </w:r>
      <w:r w:rsidR="001775D0">
        <w:rPr>
          <w:szCs w:val="28"/>
        </w:rPr>
        <w:t xml:space="preserve"> </w:t>
      </w:r>
      <w:r w:rsidR="00B73722" w:rsidRPr="00B73722">
        <w:rPr>
          <w:szCs w:val="28"/>
        </w:rPr>
        <w:t>№</w:t>
      </w:r>
      <w:r w:rsidR="00A66706">
        <w:rPr>
          <w:szCs w:val="28"/>
        </w:rPr>
        <w:t xml:space="preserve"> </w:t>
      </w:r>
      <w:r w:rsidR="00B73722" w:rsidRPr="00B73722">
        <w:rPr>
          <w:szCs w:val="28"/>
        </w:rPr>
        <w:t>96</w:t>
      </w:r>
      <w:r w:rsidR="00B73722">
        <w:rPr>
          <w:szCs w:val="28"/>
        </w:rPr>
        <w:t>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В существующей застройке необходимо выполнить поэтапную замену с</w:t>
      </w:r>
      <w:r w:rsidRPr="00BA446E">
        <w:rPr>
          <w:szCs w:val="28"/>
        </w:rPr>
        <w:t>у</w:t>
      </w:r>
      <w:r w:rsidRPr="00BA446E">
        <w:rPr>
          <w:szCs w:val="28"/>
        </w:rPr>
        <w:t>ществующих сетей на полиэтиленовые в зависимости от степени износа и з</w:t>
      </w:r>
      <w:r w:rsidRPr="00BA446E">
        <w:rPr>
          <w:szCs w:val="28"/>
        </w:rPr>
        <w:t>а</w:t>
      </w:r>
      <w:r w:rsidRPr="00BA446E">
        <w:rPr>
          <w:szCs w:val="28"/>
        </w:rPr>
        <w:lastRenderedPageBreak/>
        <w:t xml:space="preserve">стройки </w:t>
      </w:r>
      <w:r w:rsidR="001775D0">
        <w:rPr>
          <w:szCs w:val="28"/>
        </w:rPr>
        <w:t xml:space="preserve">планируемой </w:t>
      </w:r>
      <w:r w:rsidRPr="00BA446E">
        <w:rPr>
          <w:szCs w:val="28"/>
        </w:rPr>
        <w:t>территории.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Проектом планировки принято обеспечение централизованным водосна</w:t>
      </w:r>
      <w:r w:rsidRPr="00BA446E">
        <w:rPr>
          <w:szCs w:val="28"/>
        </w:rPr>
        <w:t>б</w:t>
      </w:r>
      <w:r w:rsidRPr="00BA446E">
        <w:rPr>
          <w:szCs w:val="28"/>
        </w:rPr>
        <w:t xml:space="preserve">жением всех потребителей.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proofErr w:type="gramStart"/>
      <w:r w:rsidRPr="00BA446E">
        <w:rPr>
          <w:szCs w:val="28"/>
        </w:rPr>
        <w:t>Проектируемая схема водоснабжения предусматривает подачу воды пить</w:t>
      </w:r>
      <w:r w:rsidRPr="00BA446E">
        <w:rPr>
          <w:szCs w:val="28"/>
        </w:rPr>
        <w:t>е</w:t>
      </w:r>
      <w:r w:rsidRPr="00BA446E">
        <w:rPr>
          <w:szCs w:val="28"/>
        </w:rPr>
        <w:t>вого качества (в соотв</w:t>
      </w:r>
      <w:r w:rsidR="001775D0">
        <w:rPr>
          <w:szCs w:val="28"/>
        </w:rPr>
        <w:t xml:space="preserve">етствии с </w:t>
      </w:r>
      <w:r w:rsidR="007C7137">
        <w:rPr>
          <w:szCs w:val="28"/>
        </w:rPr>
        <w:t>«</w:t>
      </w:r>
      <w:proofErr w:type="spellStart"/>
      <w:r w:rsidR="001775D0">
        <w:rPr>
          <w:szCs w:val="28"/>
        </w:rPr>
        <w:t>СанПиН</w:t>
      </w:r>
      <w:proofErr w:type="spellEnd"/>
      <w:r w:rsidR="001775D0">
        <w:rPr>
          <w:szCs w:val="28"/>
        </w:rPr>
        <w:t xml:space="preserve"> 2.1.4.1074-01</w:t>
      </w:r>
      <w:r w:rsidR="004051F8">
        <w:rPr>
          <w:szCs w:val="28"/>
        </w:rPr>
        <w:t>. 2.1.4.</w:t>
      </w:r>
      <w:proofErr w:type="gramEnd"/>
      <w:r w:rsidR="001775D0">
        <w:rPr>
          <w:szCs w:val="28"/>
        </w:rPr>
        <w:t xml:space="preserve"> </w:t>
      </w:r>
      <w:r w:rsidR="00B73722">
        <w:rPr>
          <w:szCs w:val="28"/>
        </w:rPr>
        <w:t xml:space="preserve">Питьевая вода. </w:t>
      </w:r>
      <w:r w:rsidRPr="00BA446E">
        <w:rPr>
          <w:szCs w:val="28"/>
        </w:rPr>
        <w:t>Г</w:t>
      </w:r>
      <w:r w:rsidRPr="00BA446E">
        <w:rPr>
          <w:szCs w:val="28"/>
        </w:rPr>
        <w:t>и</w:t>
      </w:r>
      <w:r w:rsidRPr="00BA446E">
        <w:rPr>
          <w:szCs w:val="28"/>
        </w:rPr>
        <w:t>гиенические требования к качеству воды централизованных систем питьевого 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доснабжения. Контроль качества. </w:t>
      </w:r>
      <w:proofErr w:type="gramStart"/>
      <w:r w:rsidR="001775D0">
        <w:rPr>
          <w:szCs w:val="28"/>
        </w:rPr>
        <w:t>Гигиенические требования к обеспечению без</w:t>
      </w:r>
      <w:r w:rsidR="001775D0">
        <w:rPr>
          <w:szCs w:val="28"/>
        </w:rPr>
        <w:t>о</w:t>
      </w:r>
      <w:r w:rsidR="001775D0">
        <w:rPr>
          <w:szCs w:val="28"/>
        </w:rPr>
        <w:t>пасности систем горячего водоснабжения</w:t>
      </w:r>
      <w:r w:rsidR="007C7137">
        <w:rPr>
          <w:szCs w:val="28"/>
        </w:rPr>
        <w:t>»</w:t>
      </w:r>
      <w:r w:rsidR="001775D0">
        <w:rPr>
          <w:szCs w:val="28"/>
        </w:rPr>
        <w:t>)</w:t>
      </w:r>
      <w:r w:rsidRPr="00BA446E">
        <w:rPr>
          <w:szCs w:val="28"/>
        </w:rPr>
        <w:t>.</w:t>
      </w:r>
      <w:proofErr w:type="gramEnd"/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 xml:space="preserve"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 </w:t>
      </w:r>
    </w:p>
    <w:p w:rsidR="0046142C" w:rsidRPr="00BA446E" w:rsidRDefault="00BC75F7" w:rsidP="0046142C">
      <w:pPr>
        <w:pStyle w:val="312"/>
        <w:ind w:right="-283"/>
        <w:rPr>
          <w:szCs w:val="28"/>
        </w:rPr>
      </w:pPr>
      <w:r>
        <w:rPr>
          <w:szCs w:val="28"/>
        </w:rPr>
        <w:t>Сети водопровода </w:t>
      </w:r>
      <w:r w:rsidRPr="00BA446E">
        <w:t>–</w:t>
      </w:r>
      <w:r>
        <w:rPr>
          <w:szCs w:val="28"/>
        </w:rPr>
        <w:t> </w:t>
      </w:r>
      <w:r w:rsidR="0046142C" w:rsidRPr="00BA446E">
        <w:rPr>
          <w:szCs w:val="28"/>
        </w:rPr>
        <w:t xml:space="preserve">кольцевого и тупикового типа. 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Магистральные водопроводные сети прокладываются подземно в траншее на глубине 3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-</w:t>
      </w:r>
      <w:r w:rsidR="00630C5A">
        <w:rPr>
          <w:szCs w:val="28"/>
        </w:rPr>
        <w:t xml:space="preserve"> </w:t>
      </w:r>
      <w:r w:rsidRPr="00BA446E">
        <w:rPr>
          <w:szCs w:val="28"/>
        </w:rPr>
        <w:t>3,5 м.</w:t>
      </w:r>
    </w:p>
    <w:p w:rsidR="0046142C" w:rsidRPr="00BA446E" w:rsidRDefault="0046142C" w:rsidP="0046142C">
      <w:pPr>
        <w:pStyle w:val="312"/>
        <w:ind w:right="-283"/>
        <w:rPr>
          <w:szCs w:val="28"/>
        </w:rPr>
      </w:pPr>
      <w:r w:rsidRPr="00BA446E">
        <w:rPr>
          <w:szCs w:val="28"/>
        </w:rPr>
        <w:t>Проектируемая система хозяйственно-питьевого водоснабжения предназн</w:t>
      </w:r>
      <w:r w:rsidRPr="00BA446E">
        <w:rPr>
          <w:szCs w:val="28"/>
        </w:rPr>
        <w:t>а</w:t>
      </w:r>
      <w:r w:rsidRPr="00BA446E">
        <w:rPr>
          <w:szCs w:val="28"/>
        </w:rPr>
        <w:t>чена для подачи воды питьевого качества к санитарно</w:t>
      </w:r>
      <w:r w:rsidR="00BC75F7">
        <w:rPr>
          <w:szCs w:val="28"/>
        </w:rPr>
        <w:t>-</w:t>
      </w:r>
      <w:r w:rsidRPr="00BA446E">
        <w:rPr>
          <w:szCs w:val="28"/>
        </w:rPr>
        <w:t>техническим приборам ж</w:t>
      </w:r>
      <w:r w:rsidRPr="00BA446E">
        <w:rPr>
          <w:szCs w:val="28"/>
        </w:rPr>
        <w:t>и</w:t>
      </w:r>
      <w:r w:rsidRPr="00BA446E">
        <w:rPr>
          <w:szCs w:val="28"/>
        </w:rPr>
        <w:t>лых и общественных зданий, полива зеленых насаждений, проездов и противоп</w:t>
      </w:r>
      <w:r w:rsidRPr="00BA446E">
        <w:rPr>
          <w:szCs w:val="28"/>
        </w:rPr>
        <w:t>о</w:t>
      </w:r>
      <w:r w:rsidRPr="00BA446E">
        <w:rPr>
          <w:szCs w:val="28"/>
        </w:rPr>
        <w:t>жарные нужды.</w:t>
      </w:r>
    </w:p>
    <w:p w:rsidR="0046142C" w:rsidRPr="00BA446E" w:rsidRDefault="0046142C" w:rsidP="009C1D72">
      <w:pPr>
        <w:pStyle w:val="312"/>
        <w:ind w:right="-283"/>
        <w:rPr>
          <w:szCs w:val="28"/>
        </w:rPr>
      </w:pPr>
      <w:r w:rsidRPr="00BA446E">
        <w:rPr>
          <w:szCs w:val="28"/>
        </w:rPr>
        <w:t>Для циркуляции воды и повышения давления в трубах используются вод</w:t>
      </w:r>
      <w:r w:rsidRPr="00BA446E">
        <w:rPr>
          <w:szCs w:val="28"/>
        </w:rPr>
        <w:t>я</w:t>
      </w:r>
      <w:r w:rsidRPr="00BA446E">
        <w:rPr>
          <w:szCs w:val="28"/>
        </w:rPr>
        <w:t>ные насосы, для подъема воды на верхние этажи многоэтажных домов. Установка водяных насосов предусмотрена в индивидуальны</w:t>
      </w:r>
      <w:r w:rsidR="009C1D72">
        <w:rPr>
          <w:szCs w:val="28"/>
        </w:rPr>
        <w:t>х</w:t>
      </w:r>
      <w:r w:rsidRPr="00BA446E">
        <w:rPr>
          <w:szCs w:val="28"/>
        </w:rPr>
        <w:t xml:space="preserve"> тепловы</w:t>
      </w:r>
      <w:r w:rsidR="009C1D72">
        <w:rPr>
          <w:szCs w:val="28"/>
        </w:rPr>
        <w:t>х</w:t>
      </w:r>
      <w:r w:rsidRPr="00BA446E">
        <w:rPr>
          <w:szCs w:val="28"/>
        </w:rPr>
        <w:t xml:space="preserve"> пункт</w:t>
      </w:r>
      <w:r w:rsidR="009C1D72">
        <w:rPr>
          <w:szCs w:val="28"/>
        </w:rPr>
        <w:t xml:space="preserve">ах (далее </w:t>
      </w:r>
      <w:proofErr w:type="gramStart"/>
      <w:r w:rsidR="009C1D72" w:rsidRPr="00BA446E">
        <w:t>–</w:t>
      </w:r>
      <w:r w:rsidR="009C1D72">
        <w:rPr>
          <w:szCs w:val="28"/>
        </w:rPr>
        <w:t>И</w:t>
      </w:r>
      <w:proofErr w:type="gramEnd"/>
      <w:r w:rsidR="009C1D72">
        <w:rPr>
          <w:szCs w:val="28"/>
        </w:rPr>
        <w:t>ТП)</w:t>
      </w:r>
      <w:r w:rsidRPr="00BA446E">
        <w:rPr>
          <w:szCs w:val="28"/>
        </w:rPr>
        <w:t>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Для обеспечения подачи расч</w:t>
      </w:r>
      <w:r w:rsidR="003C226E">
        <w:rPr>
          <w:szCs w:val="28"/>
        </w:rPr>
        <w:t>е</w:t>
      </w:r>
      <w:r w:rsidRPr="00BA446E">
        <w:rPr>
          <w:szCs w:val="28"/>
        </w:rPr>
        <w:t>тных расходов воды необходимо осуществить строительство кольцевой сети водопровода с установкой на сети пожарных ги</w:t>
      </w:r>
      <w:r w:rsidRPr="00BA446E">
        <w:rPr>
          <w:szCs w:val="28"/>
        </w:rPr>
        <w:t>д</w:t>
      </w:r>
      <w:r w:rsidRPr="00BA446E">
        <w:rPr>
          <w:szCs w:val="28"/>
        </w:rPr>
        <w:t>рантов через 150 метров.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Расстановка пожарных гидрантов на сети должна обеспечить пожаротуш</w:t>
      </w:r>
      <w:r w:rsidRPr="00BA446E">
        <w:rPr>
          <w:szCs w:val="28"/>
        </w:rPr>
        <w:t>е</w:t>
      </w:r>
      <w:r w:rsidRPr="00BA446E">
        <w:rPr>
          <w:szCs w:val="28"/>
        </w:rPr>
        <w:t>ние любого здания не менее чем от двух гидрантов.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46142C" w:rsidRPr="00BA446E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Нормы удельного водопотребления и расходы воды на хозяйственно-питьевые нужды рассчитаны поквартально и приведены в таблице</w:t>
      </w:r>
      <w:r w:rsidR="000A4D28">
        <w:rPr>
          <w:szCs w:val="28"/>
        </w:rPr>
        <w:t xml:space="preserve"> 4</w:t>
      </w:r>
      <w:r w:rsidRPr="00BA446E">
        <w:rPr>
          <w:szCs w:val="28"/>
        </w:rPr>
        <w:t>.</w:t>
      </w:r>
    </w:p>
    <w:p w:rsidR="00BA5AAB" w:rsidRDefault="0046142C" w:rsidP="00BA5AAB">
      <w:pPr>
        <w:pStyle w:val="312"/>
        <w:ind w:right="-283"/>
        <w:rPr>
          <w:szCs w:val="28"/>
        </w:rPr>
      </w:pPr>
      <w:r w:rsidRPr="00BA446E">
        <w:rPr>
          <w:szCs w:val="28"/>
        </w:rPr>
        <w:t>C целью сокращения потребления свежей воды предусматривается внедр</w:t>
      </w:r>
      <w:r w:rsidRPr="00BA446E">
        <w:rPr>
          <w:szCs w:val="28"/>
        </w:rPr>
        <w:t>е</w:t>
      </w:r>
      <w:r w:rsidRPr="00BA446E">
        <w:rPr>
          <w:szCs w:val="28"/>
        </w:rPr>
        <w:t>ние оборотных и повторно используемых систем водоснабжения коммунальных предприятий.</w:t>
      </w:r>
      <w:r w:rsidR="00BA5AAB">
        <w:rPr>
          <w:szCs w:val="28"/>
        </w:rPr>
        <w:t xml:space="preserve"> </w:t>
      </w:r>
      <w:r w:rsidRPr="005D6419">
        <w:rPr>
          <w:szCs w:val="28"/>
        </w:rPr>
        <w:t>Расход воды на нужды пожаротушения со</w:t>
      </w:r>
      <w:r w:rsidR="00BA5AAB">
        <w:rPr>
          <w:szCs w:val="28"/>
        </w:rPr>
        <w:t>с</w:t>
      </w:r>
      <w:r w:rsidR="000A4D28">
        <w:rPr>
          <w:szCs w:val="28"/>
        </w:rPr>
        <w:t>тавляет 540 </w:t>
      </w:r>
      <w:r w:rsidR="003C226E">
        <w:rPr>
          <w:szCs w:val="28"/>
        </w:rPr>
        <w:t>куб. </w:t>
      </w:r>
      <w:proofErr w:type="gramStart"/>
      <w:r w:rsidR="003C226E">
        <w:rPr>
          <w:szCs w:val="28"/>
        </w:rPr>
        <w:t>м</w:t>
      </w:r>
      <w:proofErr w:type="gramEnd"/>
      <w:r w:rsidRPr="005D6419">
        <w:rPr>
          <w:szCs w:val="28"/>
        </w:rPr>
        <w:t>/сут</w:t>
      </w:r>
      <w:r w:rsidR="00BA5AAB">
        <w:rPr>
          <w:szCs w:val="28"/>
        </w:rPr>
        <w:t xml:space="preserve">ки. </w:t>
      </w:r>
      <w:r w:rsidR="00BA5AAB" w:rsidRPr="00BA446E">
        <w:rPr>
          <w:szCs w:val="28"/>
        </w:rPr>
        <w:t>Расход воды населением</w:t>
      </w:r>
      <w:r w:rsidR="00BA5AAB">
        <w:rPr>
          <w:szCs w:val="28"/>
        </w:rPr>
        <w:t xml:space="preserve"> с уч</w:t>
      </w:r>
      <w:r w:rsidR="003C226E">
        <w:rPr>
          <w:szCs w:val="28"/>
        </w:rPr>
        <w:t>е</w:t>
      </w:r>
      <w:r w:rsidR="00BA5AAB">
        <w:rPr>
          <w:szCs w:val="28"/>
        </w:rPr>
        <w:t>том полива представлен в таблице 4, с</w:t>
      </w:r>
      <w:r w:rsidR="00BA5AAB" w:rsidRPr="00BA446E">
        <w:rPr>
          <w:szCs w:val="28"/>
        </w:rPr>
        <w:t xml:space="preserve">уммарный расход воды </w:t>
      </w:r>
      <w:r w:rsidR="00BA5AAB">
        <w:rPr>
          <w:szCs w:val="28"/>
        </w:rPr>
        <w:t>представлен в таблице 5.</w:t>
      </w:r>
    </w:p>
    <w:p w:rsidR="00BA5AAB" w:rsidRDefault="00BA5AAB" w:rsidP="00BA5AAB">
      <w:pPr>
        <w:pStyle w:val="312"/>
        <w:ind w:right="-283"/>
        <w:jc w:val="left"/>
        <w:rPr>
          <w:szCs w:val="28"/>
        </w:rPr>
      </w:pPr>
    </w:p>
    <w:p w:rsidR="00BA5AAB" w:rsidRDefault="00BA5AAB" w:rsidP="00BA5AAB">
      <w:pPr>
        <w:pStyle w:val="312"/>
        <w:ind w:right="-283"/>
        <w:jc w:val="left"/>
        <w:rPr>
          <w:szCs w:val="28"/>
        </w:rPr>
      </w:pPr>
    </w:p>
    <w:p w:rsidR="00BA5AAB" w:rsidRPr="005D6419" w:rsidRDefault="00BA5AAB" w:rsidP="00BA5AAB">
      <w:pPr>
        <w:pStyle w:val="312"/>
        <w:ind w:right="-283"/>
        <w:jc w:val="left"/>
        <w:rPr>
          <w:szCs w:val="28"/>
        </w:rPr>
        <w:sectPr w:rsidR="00BA5AAB" w:rsidRPr="005D6419" w:rsidSect="00722ED3">
          <w:headerReference w:type="default" r:id="rId19"/>
          <w:pgSz w:w="11909" w:h="16834" w:code="9"/>
          <w:pgMar w:top="1134" w:right="851" w:bottom="709" w:left="1418" w:header="567" w:footer="709" w:gutter="0"/>
          <w:pgNumType w:start="1"/>
          <w:cols w:space="720"/>
          <w:noEndnote/>
          <w:titlePg/>
          <w:docGrid w:linePitch="381"/>
        </w:sectPr>
      </w:pPr>
    </w:p>
    <w:p w:rsidR="0046142C" w:rsidRPr="00BA446E" w:rsidRDefault="0046142C" w:rsidP="00F525D1">
      <w:pPr>
        <w:pStyle w:val="312"/>
        <w:ind w:right="220"/>
        <w:jc w:val="right"/>
        <w:rPr>
          <w:szCs w:val="28"/>
        </w:rPr>
      </w:pPr>
      <w:r w:rsidRPr="00BA446E">
        <w:rPr>
          <w:szCs w:val="28"/>
        </w:rPr>
        <w:lastRenderedPageBreak/>
        <w:t>Таблица 4</w:t>
      </w:r>
    </w:p>
    <w:p w:rsidR="0046142C" w:rsidRDefault="0046142C" w:rsidP="0025209E">
      <w:pPr>
        <w:pStyle w:val="312"/>
        <w:ind w:right="-177" w:firstLine="0"/>
        <w:jc w:val="center"/>
        <w:rPr>
          <w:szCs w:val="28"/>
        </w:rPr>
      </w:pPr>
      <w:r w:rsidRPr="00BA446E">
        <w:rPr>
          <w:szCs w:val="28"/>
        </w:rPr>
        <w:t>Расход воды населением</w:t>
      </w:r>
      <w:r>
        <w:rPr>
          <w:szCs w:val="28"/>
        </w:rPr>
        <w:t>, с уч</w:t>
      </w:r>
      <w:r w:rsidR="0025209E">
        <w:rPr>
          <w:szCs w:val="28"/>
        </w:rPr>
        <w:t>ет</w:t>
      </w:r>
      <w:r>
        <w:rPr>
          <w:szCs w:val="28"/>
        </w:rPr>
        <w:t>ом полива</w:t>
      </w:r>
    </w:p>
    <w:p w:rsidR="00F95407" w:rsidRDefault="00F95407" w:rsidP="0025209E">
      <w:pPr>
        <w:pStyle w:val="312"/>
        <w:ind w:right="-177" w:firstLine="0"/>
        <w:jc w:val="center"/>
        <w:rPr>
          <w:szCs w:val="28"/>
        </w:rPr>
      </w:pPr>
    </w:p>
    <w:p w:rsidR="0046142C" w:rsidRDefault="0046142C" w:rsidP="0046142C">
      <w:pPr>
        <w:ind w:right="-177"/>
        <w:jc w:val="center"/>
        <w:rPr>
          <w:bCs/>
          <w:sz w:val="2"/>
          <w:szCs w:val="2"/>
        </w:rPr>
      </w:pPr>
    </w:p>
    <w:p w:rsidR="00661E8C" w:rsidRDefault="00661E8C" w:rsidP="0046142C">
      <w:pPr>
        <w:ind w:right="-177"/>
        <w:jc w:val="center"/>
        <w:rPr>
          <w:bCs/>
          <w:sz w:val="2"/>
          <w:szCs w:val="2"/>
        </w:rPr>
      </w:pPr>
    </w:p>
    <w:tbl>
      <w:tblPr>
        <w:tblW w:w="15101" w:type="dxa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560"/>
        <w:gridCol w:w="1417"/>
        <w:gridCol w:w="1421"/>
        <w:gridCol w:w="1417"/>
        <w:gridCol w:w="1415"/>
        <w:gridCol w:w="1417"/>
        <w:gridCol w:w="1276"/>
        <w:gridCol w:w="1417"/>
        <w:gridCol w:w="1615"/>
        <w:gridCol w:w="1154"/>
      </w:tblGrid>
      <w:tr w:rsidR="009E1753" w:rsidRPr="00630C5A" w:rsidTr="0025209E">
        <w:trPr>
          <w:trHeight w:val="300"/>
          <w:jc w:val="center"/>
        </w:trPr>
        <w:tc>
          <w:tcPr>
            <w:tcW w:w="992" w:type="dxa"/>
            <w:shd w:val="clear" w:color="auto" w:fill="auto"/>
          </w:tcPr>
          <w:p w:rsidR="009E1753" w:rsidRDefault="0025209E" w:rsidP="0025209E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</w:t>
            </w:r>
          </w:p>
          <w:p w:rsidR="003C226E" w:rsidRPr="00630C5A" w:rsidRDefault="009E1753" w:rsidP="0025209E">
            <w:pPr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 w:rsidRPr="00630C5A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630C5A">
              <w:rPr>
                <w:color w:val="000000"/>
                <w:szCs w:val="28"/>
              </w:rPr>
              <w:t>/</w:t>
            </w:r>
            <w:proofErr w:type="spellStart"/>
            <w:r w:rsidRPr="00630C5A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9E1753" w:rsidRDefault="002C65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Номер</w:t>
            </w:r>
          </w:p>
          <w:p w:rsidR="003C226E" w:rsidRPr="00630C5A" w:rsidRDefault="009E1753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микрора</w:t>
            </w:r>
            <w:r w:rsidRPr="00630C5A">
              <w:rPr>
                <w:color w:val="000000"/>
                <w:szCs w:val="28"/>
              </w:rPr>
              <w:t>й</w:t>
            </w:r>
            <w:r w:rsidRPr="00630C5A">
              <w:rPr>
                <w:color w:val="000000"/>
                <w:szCs w:val="28"/>
              </w:rPr>
              <w:t>она</w:t>
            </w:r>
          </w:p>
        </w:tc>
        <w:tc>
          <w:tcPr>
            <w:tcW w:w="1417" w:type="dxa"/>
            <w:shd w:val="clear" w:color="auto" w:fill="auto"/>
          </w:tcPr>
          <w:p w:rsidR="0025209E" w:rsidRDefault="00FF71A8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Числе</w:t>
            </w:r>
            <w:r w:rsidRPr="00630C5A">
              <w:rPr>
                <w:color w:val="000000"/>
                <w:szCs w:val="28"/>
              </w:rPr>
              <w:t>н</w:t>
            </w:r>
            <w:r w:rsidRPr="00630C5A">
              <w:rPr>
                <w:color w:val="000000"/>
                <w:szCs w:val="28"/>
              </w:rPr>
              <w:t>ность н</w:t>
            </w:r>
            <w:r w:rsidRPr="00630C5A">
              <w:rPr>
                <w:color w:val="000000"/>
                <w:szCs w:val="28"/>
              </w:rPr>
              <w:t>а</w:t>
            </w:r>
            <w:r w:rsidRPr="00630C5A">
              <w:rPr>
                <w:color w:val="000000"/>
                <w:szCs w:val="28"/>
              </w:rPr>
              <w:t xml:space="preserve">селения, </w:t>
            </w:r>
          </w:p>
          <w:p w:rsidR="003C226E" w:rsidRPr="00630C5A" w:rsidRDefault="00FF71A8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421" w:type="dxa"/>
            <w:shd w:val="clear" w:color="auto" w:fill="auto"/>
          </w:tcPr>
          <w:p w:rsidR="003C226E" w:rsidRPr="00630C5A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Норма водоп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>требл</w:t>
            </w:r>
            <w:r w:rsidRPr="00630C5A">
              <w:rPr>
                <w:color w:val="000000"/>
                <w:szCs w:val="28"/>
              </w:rPr>
              <w:t>е</w:t>
            </w:r>
            <w:r w:rsidRPr="00630C5A">
              <w:rPr>
                <w:color w:val="000000"/>
                <w:szCs w:val="28"/>
              </w:rPr>
              <w:t xml:space="preserve">ния, </w:t>
            </w:r>
            <w:proofErr w:type="gramStart"/>
            <w:r w:rsidRPr="00630C5A">
              <w:rPr>
                <w:color w:val="000000"/>
                <w:szCs w:val="28"/>
              </w:rPr>
              <w:t>л</w:t>
            </w:r>
            <w:proofErr w:type="gramEnd"/>
            <w:r w:rsidRPr="00630C5A">
              <w:rPr>
                <w:color w:val="000000"/>
                <w:szCs w:val="28"/>
              </w:rPr>
              <w:t>/сут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</w:tcPr>
          <w:p w:rsidR="0025209E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Расход воды, куб.</w:t>
            </w:r>
            <w:r w:rsidR="0025209E"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FF71A8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 w:rsidR="0025209E">
              <w:rPr>
                <w:color w:val="000000"/>
                <w:szCs w:val="28"/>
              </w:rPr>
              <w:t>ки</w:t>
            </w:r>
          </w:p>
        </w:tc>
        <w:tc>
          <w:tcPr>
            <w:tcW w:w="1415" w:type="dxa"/>
            <w:shd w:val="clear" w:color="auto" w:fill="auto"/>
          </w:tcPr>
          <w:p w:rsidR="00F525D1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Коэфф</w:t>
            </w:r>
            <w:r w:rsidRPr="00630C5A">
              <w:rPr>
                <w:color w:val="000000"/>
                <w:szCs w:val="28"/>
              </w:rPr>
              <w:t>и</w:t>
            </w:r>
            <w:r w:rsidRPr="00630C5A">
              <w:rPr>
                <w:color w:val="000000"/>
                <w:szCs w:val="28"/>
              </w:rPr>
              <w:t xml:space="preserve">циент 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неравн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>мерности</w:t>
            </w:r>
          </w:p>
        </w:tc>
        <w:tc>
          <w:tcPr>
            <w:tcW w:w="1417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Макс</w:t>
            </w:r>
            <w:r w:rsidRPr="00630C5A">
              <w:rPr>
                <w:color w:val="000000"/>
                <w:szCs w:val="28"/>
              </w:rPr>
              <w:t>и</w:t>
            </w:r>
            <w:r w:rsidRPr="00630C5A">
              <w:rPr>
                <w:color w:val="000000"/>
                <w:szCs w:val="28"/>
              </w:rPr>
              <w:t>мальный суточный расход, куб.</w:t>
            </w:r>
            <w:r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</w:tcPr>
          <w:p w:rsidR="003C226E" w:rsidRPr="00630C5A" w:rsidRDefault="0025209E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 xml:space="preserve">Норма расхода воды на полив, </w:t>
            </w:r>
            <w:proofErr w:type="gramStart"/>
            <w:r w:rsidRPr="00630C5A">
              <w:rPr>
                <w:color w:val="000000"/>
                <w:szCs w:val="28"/>
              </w:rPr>
              <w:t>л</w:t>
            </w:r>
            <w:proofErr w:type="gramEnd"/>
            <w:r w:rsidRPr="00630C5A">
              <w:rPr>
                <w:color w:val="000000"/>
                <w:szCs w:val="28"/>
              </w:rPr>
              <w:t>/сут</w:t>
            </w:r>
            <w:r>
              <w:rPr>
                <w:color w:val="000000"/>
                <w:szCs w:val="28"/>
              </w:rPr>
              <w:t>ки</w:t>
            </w:r>
            <w:r w:rsidRPr="00630C5A">
              <w:rPr>
                <w:color w:val="000000"/>
                <w:szCs w:val="28"/>
              </w:rPr>
              <w:t>*чел</w:t>
            </w:r>
            <w:r>
              <w:rPr>
                <w:color w:val="000000"/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Расход воды на полив террит</w:t>
            </w:r>
            <w:r w:rsidRPr="00630C5A">
              <w:rPr>
                <w:color w:val="000000"/>
                <w:szCs w:val="28"/>
              </w:rPr>
              <w:t>о</w:t>
            </w:r>
            <w:r w:rsidRPr="00630C5A">
              <w:rPr>
                <w:color w:val="000000"/>
                <w:szCs w:val="28"/>
              </w:rPr>
              <w:t xml:space="preserve">рии, </w:t>
            </w:r>
          </w:p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куб.</w:t>
            </w:r>
            <w:r>
              <w:rPr>
                <w:color w:val="000000"/>
                <w:szCs w:val="28"/>
              </w:rPr>
              <w:t xml:space="preserve"> </w:t>
            </w:r>
            <w:r w:rsidRPr="00630C5A">
              <w:rPr>
                <w:color w:val="000000"/>
                <w:szCs w:val="28"/>
              </w:rPr>
              <w:t>м/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615" w:type="dxa"/>
            <w:shd w:val="clear" w:color="auto" w:fill="auto"/>
          </w:tcPr>
          <w:p w:rsidR="00F525D1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Неучте</w:t>
            </w:r>
            <w:r w:rsidRPr="00630C5A">
              <w:rPr>
                <w:color w:val="000000"/>
                <w:szCs w:val="28"/>
              </w:rPr>
              <w:t>н</w:t>
            </w:r>
            <w:r w:rsidRPr="00630C5A">
              <w:rPr>
                <w:color w:val="000000"/>
                <w:szCs w:val="28"/>
              </w:rPr>
              <w:t xml:space="preserve">ные </w:t>
            </w:r>
          </w:p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 xml:space="preserve">расходы, 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(20</w:t>
            </w:r>
            <w:r>
              <w:rPr>
                <w:color w:val="000000"/>
                <w:szCs w:val="28"/>
              </w:rPr>
              <w:t xml:space="preserve"> </w:t>
            </w:r>
            <w:r w:rsidRPr="00630C5A">
              <w:rPr>
                <w:color w:val="000000"/>
                <w:szCs w:val="28"/>
              </w:rPr>
              <w:t>%)</w:t>
            </w:r>
          </w:p>
        </w:tc>
        <w:tc>
          <w:tcPr>
            <w:tcW w:w="1154" w:type="dxa"/>
            <w:shd w:val="clear" w:color="auto" w:fill="auto"/>
          </w:tcPr>
          <w:p w:rsidR="0025209E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Итого, куб.</w:t>
            </w:r>
            <w:r>
              <w:rPr>
                <w:color w:val="000000"/>
                <w:szCs w:val="28"/>
              </w:rPr>
              <w:t xml:space="preserve"> </w:t>
            </w:r>
            <w:proofErr w:type="gramStart"/>
            <w:r w:rsidRPr="00630C5A">
              <w:rPr>
                <w:color w:val="000000"/>
                <w:szCs w:val="28"/>
              </w:rPr>
              <w:t>м</w:t>
            </w:r>
            <w:proofErr w:type="gramEnd"/>
            <w:r w:rsidRPr="00630C5A">
              <w:rPr>
                <w:color w:val="000000"/>
                <w:szCs w:val="28"/>
              </w:rPr>
              <w:t>/</w:t>
            </w:r>
          </w:p>
          <w:p w:rsidR="003C226E" w:rsidRPr="00630C5A" w:rsidRDefault="0025209E" w:rsidP="00FF71A8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</w:tr>
    </w:tbl>
    <w:p w:rsidR="0025209E" w:rsidRPr="0025209E" w:rsidRDefault="0025209E" w:rsidP="00F95407">
      <w:pPr>
        <w:spacing w:line="20" w:lineRule="exact"/>
        <w:rPr>
          <w:sz w:val="2"/>
          <w:szCs w:val="2"/>
        </w:rPr>
      </w:pPr>
    </w:p>
    <w:tbl>
      <w:tblPr>
        <w:tblW w:w="15101" w:type="dxa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560"/>
        <w:gridCol w:w="1417"/>
        <w:gridCol w:w="1421"/>
        <w:gridCol w:w="1417"/>
        <w:gridCol w:w="1415"/>
        <w:gridCol w:w="1417"/>
        <w:gridCol w:w="1276"/>
        <w:gridCol w:w="1417"/>
        <w:gridCol w:w="1615"/>
        <w:gridCol w:w="1154"/>
      </w:tblGrid>
      <w:tr w:rsidR="009E1753" w:rsidRPr="00630C5A" w:rsidTr="0025209E">
        <w:trPr>
          <w:trHeight w:val="30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661E8C" w:rsidRPr="00630C5A" w:rsidRDefault="00661E8C" w:rsidP="003C226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1</w:t>
            </w:r>
          </w:p>
        </w:tc>
      </w:tr>
      <w:tr w:rsidR="00661E8C" w:rsidRPr="00630C5A" w:rsidTr="0025209E">
        <w:trPr>
          <w:trHeight w:val="28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61E8C" w:rsidRPr="00630C5A" w:rsidRDefault="00661E8C" w:rsidP="003C226E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09" w:type="dxa"/>
            <w:gridSpan w:val="10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3C226E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Район 240.01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6250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1875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2250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438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450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3138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10200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3060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3672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714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734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5120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240.01.03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12200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3660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4392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854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878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6124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19400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5820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6984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1358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1397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9739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240.01.05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16100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4830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5796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1127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1159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8082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250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75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90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126</w:t>
            </w:r>
          </w:p>
        </w:tc>
      </w:tr>
      <w:tr w:rsidR="009E1753" w:rsidRPr="00630C5A" w:rsidTr="00F95407">
        <w:trPr>
          <w:trHeight w:val="34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240.01.07</w:t>
            </w:r>
          </w:p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240.01.08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10000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3600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700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720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5020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F95407">
            <w:pPr>
              <w:ind w:firstLine="175"/>
              <w:jc w:val="left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Итого</w:t>
            </w:r>
            <w:r w:rsidR="00F95407">
              <w:rPr>
                <w:bCs/>
                <w:color w:val="000000"/>
                <w:szCs w:val="28"/>
              </w:rPr>
              <w:t>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74400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22320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26784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5209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5356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630C5A">
              <w:rPr>
                <w:bCs/>
                <w:color w:val="000000"/>
                <w:szCs w:val="28"/>
              </w:rPr>
              <w:t>37349</w:t>
            </w:r>
          </w:p>
        </w:tc>
      </w:tr>
      <w:tr w:rsidR="00661E8C" w:rsidRPr="00630C5A" w:rsidTr="00F95407">
        <w:trPr>
          <w:trHeight w:val="300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09" w:type="dxa"/>
            <w:gridSpan w:val="10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right="-177"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Район 240.02</w:t>
            </w:r>
          </w:p>
        </w:tc>
      </w:tr>
      <w:tr w:rsidR="009E1753" w:rsidRPr="00630C5A" w:rsidTr="0025209E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240.02.01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25209E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2300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690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828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161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166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1155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240.02.02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500</w:t>
            </w:r>
          </w:p>
        </w:tc>
        <w:tc>
          <w:tcPr>
            <w:tcW w:w="1421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300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150</w:t>
            </w:r>
          </w:p>
        </w:tc>
        <w:tc>
          <w:tcPr>
            <w:tcW w:w="14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1,2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180</w:t>
            </w:r>
          </w:p>
        </w:tc>
        <w:tc>
          <w:tcPr>
            <w:tcW w:w="1276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70</w:t>
            </w:r>
          </w:p>
        </w:tc>
        <w:tc>
          <w:tcPr>
            <w:tcW w:w="1417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35</w:t>
            </w:r>
          </w:p>
        </w:tc>
        <w:tc>
          <w:tcPr>
            <w:tcW w:w="1615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36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251</w:t>
            </w:r>
          </w:p>
        </w:tc>
      </w:tr>
      <w:tr w:rsidR="009E1753" w:rsidRPr="00630C5A" w:rsidTr="00F95407">
        <w:trPr>
          <w:trHeight w:val="315"/>
          <w:jc w:val="center"/>
        </w:trPr>
        <w:tc>
          <w:tcPr>
            <w:tcW w:w="992" w:type="dxa"/>
            <w:tcBorders>
              <w:right w:val="nil"/>
            </w:tcBorders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left w:val="nil"/>
            </w:tcBorders>
            <w:shd w:val="clear" w:color="auto" w:fill="auto"/>
            <w:hideMark/>
          </w:tcPr>
          <w:p w:rsidR="00661E8C" w:rsidRPr="00630C5A" w:rsidRDefault="00661E8C" w:rsidP="00F95407">
            <w:pPr>
              <w:ind w:firstLine="175"/>
              <w:jc w:val="left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Итого: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2800</w:t>
            </w:r>
          </w:p>
        </w:tc>
        <w:tc>
          <w:tcPr>
            <w:tcW w:w="1421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840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1008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7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196</w:t>
            </w:r>
          </w:p>
        </w:tc>
        <w:tc>
          <w:tcPr>
            <w:tcW w:w="1615" w:type="dxa"/>
            <w:shd w:val="clear" w:color="auto" w:fill="auto"/>
            <w:noWrap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202</w:t>
            </w:r>
          </w:p>
        </w:tc>
        <w:tc>
          <w:tcPr>
            <w:tcW w:w="1154" w:type="dxa"/>
            <w:shd w:val="clear" w:color="auto" w:fill="auto"/>
            <w:hideMark/>
          </w:tcPr>
          <w:p w:rsidR="00661E8C" w:rsidRPr="00630C5A" w:rsidRDefault="00661E8C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630C5A">
              <w:rPr>
                <w:color w:val="000000"/>
                <w:szCs w:val="28"/>
              </w:rPr>
              <w:t>1406</w:t>
            </w:r>
          </w:p>
        </w:tc>
      </w:tr>
    </w:tbl>
    <w:p w:rsidR="003C226E" w:rsidRPr="00BA446E" w:rsidRDefault="003C226E" w:rsidP="0046142C">
      <w:pPr>
        <w:ind w:right="-177"/>
        <w:jc w:val="center"/>
        <w:rPr>
          <w:bCs/>
          <w:szCs w:val="28"/>
        </w:rPr>
      </w:pPr>
    </w:p>
    <w:p w:rsidR="0046142C" w:rsidRPr="00BA446E" w:rsidRDefault="0046142C" w:rsidP="0046142C">
      <w:pPr>
        <w:ind w:right="-177"/>
        <w:jc w:val="right"/>
        <w:rPr>
          <w:bCs/>
          <w:szCs w:val="28"/>
        </w:rPr>
        <w:sectPr w:rsidR="0046142C" w:rsidRPr="00BA446E" w:rsidSect="00F95407">
          <w:headerReference w:type="default" r:id="rId20"/>
          <w:pgSz w:w="16834" w:h="11909" w:orient="landscape" w:code="9"/>
          <w:pgMar w:top="851" w:right="737" w:bottom="851" w:left="709" w:header="567" w:footer="709" w:gutter="0"/>
          <w:cols w:space="720"/>
          <w:noEndnote/>
          <w:docGrid w:linePitch="360"/>
        </w:sectPr>
      </w:pPr>
    </w:p>
    <w:p w:rsidR="0046142C" w:rsidRPr="00BA446E" w:rsidRDefault="0046142C" w:rsidP="0046142C">
      <w:pPr>
        <w:ind w:right="-142"/>
        <w:jc w:val="right"/>
        <w:rPr>
          <w:szCs w:val="28"/>
        </w:rPr>
      </w:pPr>
      <w:r w:rsidRPr="00BA446E">
        <w:rPr>
          <w:szCs w:val="28"/>
        </w:rPr>
        <w:lastRenderedPageBreak/>
        <w:t>Таблица 5</w:t>
      </w:r>
    </w:p>
    <w:p w:rsidR="0046142C" w:rsidRPr="00BA446E" w:rsidRDefault="0046142C" w:rsidP="0046142C">
      <w:pPr>
        <w:pStyle w:val="312"/>
        <w:ind w:right="-142"/>
        <w:jc w:val="center"/>
        <w:rPr>
          <w:szCs w:val="28"/>
        </w:rPr>
      </w:pPr>
      <w:r w:rsidRPr="00BA446E">
        <w:rPr>
          <w:szCs w:val="28"/>
        </w:rPr>
        <w:t>Суммарный расход воды населением</w:t>
      </w:r>
    </w:p>
    <w:p w:rsidR="0046142C" w:rsidRPr="00BA446E" w:rsidRDefault="0046142C" w:rsidP="0046142C">
      <w:pPr>
        <w:ind w:right="-142"/>
        <w:jc w:val="right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2"/>
        <w:gridCol w:w="5802"/>
        <w:gridCol w:w="2993"/>
      </w:tblGrid>
      <w:tr w:rsidR="0046142C" w:rsidRPr="00F95407" w:rsidTr="00F95407">
        <w:trPr>
          <w:cantSplit/>
          <w:trHeight w:hRule="exact" w:val="671"/>
          <w:jc w:val="center"/>
        </w:trPr>
        <w:tc>
          <w:tcPr>
            <w:tcW w:w="601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№</w:t>
            </w:r>
          </w:p>
          <w:p w:rsidR="0046142C" w:rsidRPr="00F95407" w:rsidRDefault="0046142C" w:rsidP="00F95407">
            <w:pPr>
              <w:ind w:right="-14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F95407">
              <w:rPr>
                <w:szCs w:val="28"/>
              </w:rPr>
              <w:t>п</w:t>
            </w:r>
            <w:proofErr w:type="spellEnd"/>
            <w:proofErr w:type="gramEnd"/>
            <w:r w:rsidRPr="00F95407">
              <w:rPr>
                <w:szCs w:val="28"/>
              </w:rPr>
              <w:t>/</w:t>
            </w:r>
            <w:proofErr w:type="spellStart"/>
            <w:r w:rsidRPr="00F95407">
              <w:rPr>
                <w:szCs w:val="28"/>
              </w:rPr>
              <w:t>п</w:t>
            </w:r>
            <w:proofErr w:type="spellEnd"/>
          </w:p>
        </w:tc>
        <w:tc>
          <w:tcPr>
            <w:tcW w:w="2902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Наименование водопотребления</w:t>
            </w:r>
          </w:p>
        </w:tc>
        <w:tc>
          <w:tcPr>
            <w:tcW w:w="1497" w:type="pct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Расход воды,</w:t>
            </w:r>
          </w:p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куб. м/сутки</w:t>
            </w:r>
          </w:p>
        </w:tc>
      </w:tr>
    </w:tbl>
    <w:p w:rsidR="0046142C" w:rsidRPr="00F95407" w:rsidRDefault="0046142C" w:rsidP="0046142C">
      <w:pPr>
        <w:ind w:right="-142"/>
        <w:jc w:val="center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2"/>
        <w:gridCol w:w="5802"/>
        <w:gridCol w:w="2993"/>
      </w:tblGrid>
      <w:tr w:rsidR="0046142C" w:rsidRPr="00F95407" w:rsidTr="00F95407">
        <w:trPr>
          <w:jc w:val="center"/>
        </w:trPr>
        <w:tc>
          <w:tcPr>
            <w:tcW w:w="601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1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2</w:t>
            </w:r>
          </w:p>
        </w:tc>
        <w:tc>
          <w:tcPr>
            <w:tcW w:w="1497" w:type="pct"/>
            <w:vAlign w:val="center"/>
          </w:tcPr>
          <w:p w:rsidR="0046142C" w:rsidRPr="00F95407" w:rsidRDefault="0046142C" w:rsidP="003C226E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</w:t>
            </w:r>
          </w:p>
        </w:tc>
      </w:tr>
      <w:tr w:rsidR="0046142C" w:rsidRPr="00F95407" w:rsidTr="00F95407">
        <w:trPr>
          <w:jc w:val="center"/>
        </w:trPr>
        <w:tc>
          <w:tcPr>
            <w:tcW w:w="601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1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Хозяйственно-питьевые нужды населения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38755</w:t>
            </w:r>
          </w:p>
        </w:tc>
      </w:tr>
      <w:tr w:rsidR="0046142C" w:rsidRPr="00F95407" w:rsidTr="00F95407">
        <w:trPr>
          <w:jc w:val="center"/>
        </w:trPr>
        <w:tc>
          <w:tcPr>
            <w:tcW w:w="601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2</w:t>
            </w:r>
          </w:p>
        </w:tc>
        <w:tc>
          <w:tcPr>
            <w:tcW w:w="2902" w:type="pct"/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Пожарные расходы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540</w:t>
            </w:r>
          </w:p>
        </w:tc>
      </w:tr>
      <w:tr w:rsidR="0046142C" w:rsidRPr="00F95407" w:rsidTr="00F95407">
        <w:trPr>
          <w:jc w:val="center"/>
        </w:trPr>
        <w:tc>
          <w:tcPr>
            <w:tcW w:w="601" w:type="pct"/>
            <w:tcBorders>
              <w:right w:val="nil"/>
            </w:tcBorders>
            <w:vAlign w:val="center"/>
          </w:tcPr>
          <w:p w:rsidR="0046142C" w:rsidRPr="00F95407" w:rsidRDefault="0046142C" w:rsidP="0046142C">
            <w:pPr>
              <w:ind w:right="-142" w:firstLine="0"/>
              <w:jc w:val="center"/>
              <w:rPr>
                <w:szCs w:val="28"/>
              </w:rPr>
            </w:pPr>
          </w:p>
        </w:tc>
        <w:tc>
          <w:tcPr>
            <w:tcW w:w="2902" w:type="pct"/>
            <w:tcBorders>
              <w:left w:val="nil"/>
            </w:tcBorders>
            <w:vAlign w:val="center"/>
          </w:tcPr>
          <w:p w:rsidR="0046142C" w:rsidRPr="00F95407" w:rsidRDefault="0046142C" w:rsidP="00BA5AAB">
            <w:pPr>
              <w:ind w:right="-142" w:firstLine="0"/>
              <w:rPr>
                <w:szCs w:val="28"/>
              </w:rPr>
            </w:pPr>
            <w:r w:rsidRPr="00F95407">
              <w:rPr>
                <w:szCs w:val="28"/>
              </w:rPr>
              <w:t>Итого:</w:t>
            </w:r>
          </w:p>
        </w:tc>
        <w:tc>
          <w:tcPr>
            <w:tcW w:w="1497" w:type="pct"/>
          </w:tcPr>
          <w:p w:rsidR="0046142C" w:rsidRPr="00F95407" w:rsidRDefault="0046142C" w:rsidP="00584036">
            <w:pPr>
              <w:ind w:right="-142" w:firstLine="0"/>
              <w:jc w:val="center"/>
              <w:rPr>
                <w:szCs w:val="28"/>
              </w:rPr>
            </w:pPr>
            <w:r w:rsidRPr="00F95407">
              <w:rPr>
                <w:szCs w:val="28"/>
              </w:rPr>
              <w:t>39295</w:t>
            </w:r>
          </w:p>
        </w:tc>
      </w:tr>
    </w:tbl>
    <w:p w:rsidR="0046142C" w:rsidRPr="007239C5" w:rsidRDefault="0046142C" w:rsidP="0046142C">
      <w:pPr>
        <w:ind w:right="-2"/>
        <w:rPr>
          <w:szCs w:val="28"/>
        </w:rPr>
      </w:pPr>
    </w:p>
    <w:p w:rsidR="0046142C" w:rsidRPr="007239C5" w:rsidRDefault="0046142C" w:rsidP="00F95407">
      <w:pPr>
        <w:pStyle w:val="2fe"/>
        <w:rPr>
          <w:sz w:val="28"/>
          <w:szCs w:val="28"/>
        </w:rPr>
      </w:pPr>
      <w:bookmarkStart w:id="12" w:name="_Toc405892269"/>
      <w:bookmarkStart w:id="13" w:name="_Toc483472494"/>
      <w:r w:rsidRPr="007239C5">
        <w:rPr>
          <w:sz w:val="28"/>
          <w:szCs w:val="28"/>
        </w:rPr>
        <w:t>2.4.</w:t>
      </w:r>
      <w:r w:rsidR="007239C5">
        <w:rPr>
          <w:sz w:val="28"/>
          <w:szCs w:val="28"/>
        </w:rPr>
        <w:t>2.</w:t>
      </w:r>
      <w:r w:rsidRPr="007239C5">
        <w:rPr>
          <w:sz w:val="28"/>
          <w:szCs w:val="28"/>
        </w:rPr>
        <w:t xml:space="preserve"> </w:t>
      </w:r>
      <w:bookmarkEnd w:id="12"/>
      <w:r w:rsidRPr="007239C5">
        <w:rPr>
          <w:sz w:val="28"/>
          <w:szCs w:val="28"/>
        </w:rPr>
        <w:t>Водоотведение</w:t>
      </w:r>
      <w:bookmarkEnd w:id="13"/>
    </w:p>
    <w:p w:rsidR="00CC7E59" w:rsidRPr="007239C5" w:rsidRDefault="00CC7E59" w:rsidP="00CC7E59">
      <w:pPr>
        <w:pStyle w:val="aa"/>
      </w:pPr>
    </w:p>
    <w:p w:rsidR="0046142C" w:rsidRPr="00BA446E" w:rsidRDefault="0046142C" w:rsidP="0046142C">
      <w:pPr>
        <w:ind w:right="-142"/>
        <w:rPr>
          <w:szCs w:val="28"/>
        </w:rPr>
      </w:pPr>
      <w:r w:rsidRPr="00BA446E">
        <w:rPr>
          <w:szCs w:val="28"/>
        </w:rPr>
        <w:t>Для обеспечения комфортной среды проживания населения проектом пл</w:t>
      </w:r>
      <w:r w:rsidRPr="00BA446E">
        <w:rPr>
          <w:szCs w:val="28"/>
        </w:rPr>
        <w:t>а</w:t>
      </w:r>
      <w:r w:rsidRPr="00BA446E">
        <w:rPr>
          <w:szCs w:val="28"/>
        </w:rPr>
        <w:t>нировки предлагается обеспечить централизованной системой канализации адм</w:t>
      </w:r>
      <w:r w:rsidRPr="00BA446E">
        <w:rPr>
          <w:szCs w:val="28"/>
        </w:rPr>
        <w:t>и</w:t>
      </w:r>
      <w:r w:rsidRPr="00BA446E">
        <w:rPr>
          <w:szCs w:val="28"/>
        </w:rPr>
        <w:t>нистративно-хозяйственные здания и жилую застройку, расположенные на пл</w:t>
      </w:r>
      <w:r w:rsidRPr="00BA446E">
        <w:rPr>
          <w:szCs w:val="28"/>
        </w:rPr>
        <w:t>а</w:t>
      </w:r>
      <w:r w:rsidRPr="00BA446E">
        <w:rPr>
          <w:szCs w:val="28"/>
        </w:rPr>
        <w:t>нируемой территории.</w:t>
      </w:r>
    </w:p>
    <w:p w:rsidR="0046142C" w:rsidRPr="00BA446E" w:rsidRDefault="004E2421" w:rsidP="0046142C">
      <w:pPr>
        <w:pStyle w:val="312"/>
        <w:ind w:right="-142"/>
        <w:rPr>
          <w:szCs w:val="28"/>
        </w:rPr>
      </w:pPr>
      <w:r>
        <w:rPr>
          <w:szCs w:val="28"/>
        </w:rPr>
        <w:t>П</w:t>
      </w:r>
      <w:r w:rsidR="0046142C" w:rsidRPr="00BA446E">
        <w:rPr>
          <w:szCs w:val="28"/>
        </w:rPr>
        <w:t>роектом планировки предлагается 100</w:t>
      </w:r>
      <w:r w:rsidR="00F95407">
        <w:rPr>
          <w:szCs w:val="28"/>
        </w:rPr>
        <w:t xml:space="preserve"> </w:t>
      </w:r>
      <w:r w:rsidR="0046142C" w:rsidRPr="00BA446E">
        <w:rPr>
          <w:szCs w:val="28"/>
        </w:rPr>
        <w:t>% охват новой и сохраняемой з</w:t>
      </w:r>
      <w:r w:rsidR="0046142C" w:rsidRPr="00BA446E">
        <w:rPr>
          <w:szCs w:val="28"/>
        </w:rPr>
        <w:t>а</w:t>
      </w:r>
      <w:r w:rsidR="0046142C" w:rsidRPr="00BA446E">
        <w:rPr>
          <w:szCs w:val="28"/>
        </w:rPr>
        <w:t xml:space="preserve">стройки в </w:t>
      </w:r>
      <w:r w:rsidR="006E5918">
        <w:rPr>
          <w:szCs w:val="28"/>
        </w:rPr>
        <w:t>границах планируемой территории</w:t>
      </w:r>
      <w:r w:rsidR="0046142C" w:rsidRPr="00BA446E">
        <w:rPr>
          <w:szCs w:val="28"/>
        </w:rPr>
        <w:t xml:space="preserve"> централизованной системой канал</w:t>
      </w:r>
      <w:r w:rsidR="0046142C" w:rsidRPr="00BA446E">
        <w:rPr>
          <w:szCs w:val="28"/>
        </w:rPr>
        <w:t>и</w:t>
      </w:r>
      <w:r w:rsidR="0046142C" w:rsidRPr="00BA446E">
        <w:rPr>
          <w:szCs w:val="28"/>
        </w:rPr>
        <w:t xml:space="preserve">зации с передачей стоков в сложившуюся систему </w:t>
      </w:r>
      <w:r w:rsidR="009C1D72">
        <w:rPr>
          <w:szCs w:val="28"/>
        </w:rPr>
        <w:t xml:space="preserve">правобережного бассейна </w:t>
      </w:r>
      <w:proofErr w:type="spellStart"/>
      <w:r w:rsidR="009C1D72">
        <w:rPr>
          <w:szCs w:val="28"/>
        </w:rPr>
        <w:t>к</w:t>
      </w:r>
      <w:r w:rsidR="009C1D72">
        <w:rPr>
          <w:szCs w:val="28"/>
        </w:rPr>
        <w:t>а</w:t>
      </w:r>
      <w:r w:rsidR="009C1D72">
        <w:rPr>
          <w:szCs w:val="28"/>
        </w:rPr>
        <w:t>нализования</w:t>
      </w:r>
      <w:proofErr w:type="spellEnd"/>
      <w:r w:rsidR="0046142C" w:rsidRPr="00BA446E">
        <w:rPr>
          <w:szCs w:val="28"/>
        </w:rPr>
        <w:t xml:space="preserve">. </w:t>
      </w:r>
      <w:proofErr w:type="spellStart"/>
      <w:r w:rsidR="0046142C" w:rsidRPr="00BA446E">
        <w:rPr>
          <w:szCs w:val="28"/>
        </w:rPr>
        <w:t>Канализование</w:t>
      </w:r>
      <w:proofErr w:type="spellEnd"/>
      <w:r w:rsidR="0046142C" w:rsidRPr="00BA446E">
        <w:rPr>
          <w:szCs w:val="28"/>
        </w:rPr>
        <w:t xml:space="preserve"> предлагается осуществить по действующей схеме с учетом ее развития и охвата новых участков застройки в соответствии с рельефом местности и вертикальной планировкой. </w:t>
      </w:r>
      <w:proofErr w:type="gramStart"/>
      <w:r w:rsidR="0046142C" w:rsidRPr="00BA446E">
        <w:rPr>
          <w:szCs w:val="28"/>
        </w:rPr>
        <w:t>Для обеспечения надежного приема и транспортировки сточных вод от сохраняемой и проектируемой застройки пре</w:t>
      </w:r>
      <w:r w:rsidR="0046142C" w:rsidRPr="00BA446E">
        <w:rPr>
          <w:szCs w:val="28"/>
        </w:rPr>
        <w:t>д</w:t>
      </w:r>
      <w:r w:rsidR="0046142C" w:rsidRPr="00BA446E">
        <w:rPr>
          <w:szCs w:val="28"/>
        </w:rPr>
        <w:t xml:space="preserve">лагается выполнить реконструкцию действующих </w:t>
      </w:r>
      <w:r w:rsidR="007341E5">
        <w:rPr>
          <w:szCs w:val="28"/>
        </w:rPr>
        <w:t>канализационных насос</w:t>
      </w:r>
      <w:r>
        <w:rPr>
          <w:szCs w:val="28"/>
        </w:rPr>
        <w:t xml:space="preserve">ных станций (далее – </w:t>
      </w:r>
      <w:r w:rsidR="007341E5">
        <w:rPr>
          <w:szCs w:val="28"/>
        </w:rPr>
        <w:t xml:space="preserve">КНС) </w:t>
      </w:r>
      <w:r w:rsidR="0046142C" w:rsidRPr="00BA446E">
        <w:rPr>
          <w:szCs w:val="28"/>
        </w:rPr>
        <w:t>с перекладкой напорных отводящих трубопроводов до улич</w:t>
      </w:r>
      <w:r w:rsidR="006E5918">
        <w:rPr>
          <w:szCs w:val="28"/>
        </w:rPr>
        <w:t xml:space="preserve">ного коллектора по </w:t>
      </w:r>
      <w:r w:rsidR="007341E5">
        <w:rPr>
          <w:szCs w:val="28"/>
        </w:rPr>
        <w:t>ул. </w:t>
      </w:r>
      <w:r w:rsidR="006E5918">
        <w:rPr>
          <w:szCs w:val="28"/>
        </w:rPr>
        <w:t>Выбор</w:t>
      </w:r>
      <w:r w:rsidR="007341E5">
        <w:rPr>
          <w:szCs w:val="28"/>
        </w:rPr>
        <w:t>ной</w:t>
      </w:r>
      <w:r w:rsidR="0046142C" w:rsidRPr="00BA446E">
        <w:rPr>
          <w:szCs w:val="28"/>
        </w:rPr>
        <w:t>; развитие путем нового строительства и перекладки внутриквартальных сетей канализации; строительство новых участков напорно-самотечной схемы канализации для новых участков застройки;</w:t>
      </w:r>
      <w:proofErr w:type="gramEnd"/>
      <w:r w:rsidR="0046142C" w:rsidRPr="00BA446E">
        <w:rPr>
          <w:szCs w:val="28"/>
        </w:rPr>
        <w:t xml:space="preserve"> усиление коллектора по </w:t>
      </w:r>
      <w:r w:rsidR="00F95407">
        <w:rPr>
          <w:szCs w:val="28"/>
        </w:rPr>
        <w:t xml:space="preserve">ул. </w:t>
      </w:r>
      <w:proofErr w:type="gramStart"/>
      <w:r w:rsidR="0046142C" w:rsidRPr="00BA446E">
        <w:rPr>
          <w:szCs w:val="28"/>
        </w:rPr>
        <w:t>Выборной</w:t>
      </w:r>
      <w:proofErr w:type="gramEnd"/>
      <w:r w:rsidR="0046142C" w:rsidRPr="00BA446E">
        <w:rPr>
          <w:szCs w:val="28"/>
        </w:rPr>
        <w:t xml:space="preserve"> на </w:t>
      </w:r>
      <w:r w:rsidR="00BC75F7">
        <w:rPr>
          <w:szCs w:val="28"/>
        </w:rPr>
        <w:t>Д </w:t>
      </w:r>
      <w:r w:rsidR="006E5918">
        <w:rPr>
          <w:szCs w:val="28"/>
        </w:rPr>
        <w:t>1000</w:t>
      </w:r>
      <w:r w:rsidR="00BC75F7">
        <w:rPr>
          <w:szCs w:val="28"/>
        </w:rPr>
        <w:t> </w:t>
      </w:r>
      <w:r w:rsidR="0046142C" w:rsidRPr="00BA446E">
        <w:rPr>
          <w:szCs w:val="28"/>
        </w:rPr>
        <w:t>мм.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В соответствии с утвержденным Генераль</w:t>
      </w:r>
      <w:r w:rsidR="004E2421">
        <w:rPr>
          <w:szCs w:val="28"/>
        </w:rPr>
        <w:t xml:space="preserve">ным планом </w:t>
      </w:r>
      <w:r w:rsidRPr="00BA446E">
        <w:rPr>
          <w:szCs w:val="28"/>
        </w:rPr>
        <w:t>города Но</w:t>
      </w:r>
      <w:r w:rsidR="006E5918">
        <w:rPr>
          <w:szCs w:val="28"/>
        </w:rPr>
        <w:t>восибирска на период до 2030 </w:t>
      </w:r>
      <w:r w:rsidRPr="00BA446E">
        <w:rPr>
          <w:szCs w:val="28"/>
        </w:rPr>
        <w:t>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</w:t>
      </w:r>
      <w:r w:rsidRPr="00BA446E">
        <w:rPr>
          <w:szCs w:val="28"/>
        </w:rPr>
        <w:t>о</w:t>
      </w:r>
      <w:r w:rsidRPr="00BA446E">
        <w:rPr>
          <w:szCs w:val="28"/>
        </w:rPr>
        <w:t>вого строит</w:t>
      </w:r>
      <w:r w:rsidR="006E5918">
        <w:rPr>
          <w:szCs w:val="28"/>
        </w:rPr>
        <w:t>ельства в границах города. Для планируемой</w:t>
      </w:r>
      <w:r w:rsidRPr="00BA446E">
        <w:rPr>
          <w:szCs w:val="28"/>
        </w:rPr>
        <w:t xml:space="preserve"> территории предусмо</w:t>
      </w:r>
      <w:r w:rsidRPr="00BA446E">
        <w:rPr>
          <w:szCs w:val="28"/>
        </w:rPr>
        <w:t>т</w:t>
      </w:r>
      <w:r w:rsidRPr="00BA446E">
        <w:rPr>
          <w:szCs w:val="28"/>
        </w:rPr>
        <w:t xml:space="preserve">рены следующие мероприятия по развитию правобережного бассейна </w:t>
      </w:r>
      <w:proofErr w:type="spellStart"/>
      <w:r w:rsidRPr="00BA446E">
        <w:rPr>
          <w:szCs w:val="28"/>
        </w:rPr>
        <w:t>канализ</w:t>
      </w:r>
      <w:r w:rsidRPr="00BA446E">
        <w:rPr>
          <w:szCs w:val="28"/>
        </w:rPr>
        <w:t>о</w:t>
      </w:r>
      <w:r w:rsidRPr="00BA446E">
        <w:rPr>
          <w:szCs w:val="28"/>
        </w:rPr>
        <w:t>вания</w:t>
      </w:r>
      <w:proofErr w:type="spellEnd"/>
      <w:r w:rsidRPr="00BA446E">
        <w:rPr>
          <w:szCs w:val="28"/>
        </w:rPr>
        <w:t>: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строительство коллектора</w:t>
      </w:r>
      <w:r w:rsidR="006E5918">
        <w:rPr>
          <w:szCs w:val="28"/>
        </w:rPr>
        <w:t xml:space="preserve"> Д</w:t>
      </w:r>
      <w:r w:rsidR="00F95407">
        <w:rPr>
          <w:szCs w:val="28"/>
        </w:rPr>
        <w:t xml:space="preserve"> </w:t>
      </w:r>
      <w:r w:rsidRPr="00BA446E">
        <w:rPr>
          <w:szCs w:val="28"/>
        </w:rPr>
        <w:t>1000</w:t>
      </w:r>
      <w:r w:rsidR="00F95407">
        <w:rPr>
          <w:szCs w:val="28"/>
        </w:rPr>
        <w:t xml:space="preserve"> - </w:t>
      </w:r>
      <w:r w:rsidRPr="00BA446E">
        <w:rPr>
          <w:szCs w:val="28"/>
        </w:rPr>
        <w:t>1600</w:t>
      </w:r>
      <w:r w:rsidR="006E5918">
        <w:rPr>
          <w:szCs w:val="28"/>
        </w:rPr>
        <w:t> </w:t>
      </w:r>
      <w:r w:rsidRPr="00BA446E">
        <w:rPr>
          <w:szCs w:val="28"/>
        </w:rPr>
        <w:t>мм от ул</w:t>
      </w:r>
      <w:r w:rsidR="00F95407">
        <w:rPr>
          <w:szCs w:val="28"/>
        </w:rPr>
        <w:t>.</w:t>
      </w:r>
      <w:r w:rsidRPr="00BA446E">
        <w:rPr>
          <w:szCs w:val="28"/>
        </w:rPr>
        <w:t xml:space="preserve"> </w:t>
      </w:r>
      <w:proofErr w:type="gramStart"/>
      <w:r w:rsidRPr="00BA446E">
        <w:rPr>
          <w:szCs w:val="28"/>
        </w:rPr>
        <w:t>Выборной</w:t>
      </w:r>
      <w:proofErr w:type="gramEnd"/>
      <w:r w:rsidRPr="00BA446E">
        <w:rPr>
          <w:szCs w:val="28"/>
        </w:rPr>
        <w:t xml:space="preserve"> до подводящ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го к КНС-7; 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строительство коллектора </w:t>
      </w:r>
      <w:r w:rsidR="007341E5">
        <w:rPr>
          <w:szCs w:val="28"/>
        </w:rPr>
        <w:t xml:space="preserve">от </w:t>
      </w:r>
      <w:r w:rsidR="00E42641">
        <w:rPr>
          <w:szCs w:val="28"/>
        </w:rPr>
        <w:t>ул</w:t>
      </w:r>
      <w:r w:rsidR="00F95407">
        <w:rPr>
          <w:szCs w:val="28"/>
        </w:rPr>
        <w:t>.</w:t>
      </w:r>
      <w:r w:rsidR="00E42641">
        <w:rPr>
          <w:szCs w:val="28"/>
        </w:rPr>
        <w:t xml:space="preserve"> </w:t>
      </w:r>
      <w:proofErr w:type="spellStart"/>
      <w:r w:rsidRPr="00BA446E">
        <w:rPr>
          <w:szCs w:val="28"/>
        </w:rPr>
        <w:t>Ключ-Камышенско</w:t>
      </w:r>
      <w:r w:rsidR="00E42641">
        <w:rPr>
          <w:szCs w:val="28"/>
        </w:rPr>
        <w:t>е</w:t>
      </w:r>
      <w:proofErr w:type="spellEnd"/>
      <w:r w:rsidRPr="00BA446E">
        <w:rPr>
          <w:szCs w:val="28"/>
        </w:rPr>
        <w:t xml:space="preserve"> </w:t>
      </w:r>
      <w:r w:rsidR="00F95407">
        <w:rPr>
          <w:szCs w:val="28"/>
        </w:rPr>
        <w:t>П</w:t>
      </w:r>
      <w:r w:rsidRPr="00BA446E">
        <w:rPr>
          <w:szCs w:val="28"/>
        </w:rPr>
        <w:t xml:space="preserve">лато </w:t>
      </w:r>
      <w:r w:rsidR="006E5918">
        <w:rPr>
          <w:szCs w:val="28"/>
        </w:rPr>
        <w:t>Д </w:t>
      </w:r>
      <w:r w:rsidRPr="00BA446E">
        <w:rPr>
          <w:szCs w:val="28"/>
        </w:rPr>
        <w:t>1000</w:t>
      </w:r>
      <w:r w:rsidR="006E5918">
        <w:rPr>
          <w:szCs w:val="28"/>
        </w:rPr>
        <w:t> </w:t>
      </w:r>
      <w:r w:rsidRPr="00BA446E">
        <w:rPr>
          <w:szCs w:val="28"/>
        </w:rPr>
        <w:t xml:space="preserve">мм до впадения в подводящий коллектор к КНС № 7 подсистемы </w:t>
      </w:r>
      <w:r w:rsidR="00F95407">
        <w:rPr>
          <w:szCs w:val="28"/>
        </w:rPr>
        <w:t>п</w:t>
      </w:r>
      <w:r w:rsidRPr="00BA446E">
        <w:rPr>
          <w:szCs w:val="28"/>
        </w:rPr>
        <w:t>равобережного ко</w:t>
      </w:r>
      <w:r w:rsidRPr="00BA446E">
        <w:rPr>
          <w:szCs w:val="28"/>
        </w:rPr>
        <w:t>л</w:t>
      </w:r>
      <w:r w:rsidRPr="00BA446E">
        <w:rPr>
          <w:szCs w:val="28"/>
        </w:rPr>
        <w:t>лектора;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реконструкция действующих насосных станций с усилением или реконс</w:t>
      </w:r>
      <w:r w:rsidRPr="00BA446E">
        <w:rPr>
          <w:szCs w:val="28"/>
        </w:rPr>
        <w:t>т</w:t>
      </w:r>
      <w:r w:rsidRPr="00BA446E">
        <w:rPr>
          <w:szCs w:val="28"/>
        </w:rPr>
        <w:t>рукцией отводящих напорных трубопроводов;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реконструкция и реновация выработавших ресурс городских коллекторов, принимающих стоки от застройки </w:t>
      </w:r>
      <w:r w:rsidR="00DD1DD6">
        <w:rPr>
          <w:szCs w:val="28"/>
        </w:rPr>
        <w:t>планируемой территории</w:t>
      </w:r>
      <w:r w:rsidRPr="00BA446E">
        <w:rPr>
          <w:szCs w:val="28"/>
        </w:rPr>
        <w:t xml:space="preserve"> и </w:t>
      </w:r>
      <w:r w:rsidR="004E2421">
        <w:rPr>
          <w:szCs w:val="28"/>
        </w:rPr>
        <w:t xml:space="preserve">микрорайона </w:t>
      </w:r>
      <w:proofErr w:type="spellStart"/>
      <w:r w:rsidRPr="00BA446E">
        <w:rPr>
          <w:szCs w:val="28"/>
        </w:rPr>
        <w:t>Ключ-</w:t>
      </w:r>
      <w:r w:rsidRPr="00BA446E">
        <w:rPr>
          <w:szCs w:val="28"/>
        </w:rPr>
        <w:lastRenderedPageBreak/>
        <w:t>Камышенско</w:t>
      </w:r>
      <w:r w:rsidR="004E2421">
        <w:rPr>
          <w:szCs w:val="28"/>
        </w:rPr>
        <w:t>е</w:t>
      </w:r>
      <w:proofErr w:type="spellEnd"/>
      <w:r w:rsidRPr="00BA446E">
        <w:rPr>
          <w:szCs w:val="28"/>
        </w:rPr>
        <w:t xml:space="preserve"> </w:t>
      </w:r>
      <w:r w:rsidR="004051F8">
        <w:rPr>
          <w:szCs w:val="28"/>
        </w:rPr>
        <w:t>П</w:t>
      </w:r>
      <w:r w:rsidRPr="00BA446E">
        <w:rPr>
          <w:szCs w:val="28"/>
        </w:rPr>
        <w:t>лато;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строительство сети напорных и самотечных коллекторов, транспортиру</w:t>
      </w:r>
      <w:r w:rsidRPr="00BA446E">
        <w:rPr>
          <w:szCs w:val="28"/>
        </w:rPr>
        <w:t>ю</w:t>
      </w:r>
      <w:r w:rsidR="00E42641">
        <w:rPr>
          <w:szCs w:val="28"/>
        </w:rPr>
        <w:t xml:space="preserve">щих стоки с территории </w:t>
      </w:r>
      <w:r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.01.08 в систему </w:t>
      </w:r>
      <w:proofErr w:type="spellStart"/>
      <w:r w:rsidRPr="00BA446E">
        <w:rPr>
          <w:szCs w:val="28"/>
        </w:rPr>
        <w:t>канализования</w:t>
      </w:r>
      <w:proofErr w:type="spellEnd"/>
      <w:r w:rsidRPr="00BA446E">
        <w:rPr>
          <w:szCs w:val="28"/>
        </w:rPr>
        <w:t xml:space="preserve"> жилого района </w:t>
      </w:r>
      <w:r w:rsidR="007341E5" w:rsidRPr="00BA446E">
        <w:rPr>
          <w:szCs w:val="28"/>
        </w:rPr>
        <w:t>«</w:t>
      </w:r>
      <w:proofErr w:type="spellStart"/>
      <w:r w:rsidRPr="00BA446E">
        <w:rPr>
          <w:szCs w:val="28"/>
        </w:rPr>
        <w:t>Ключ-Камышенский</w:t>
      </w:r>
      <w:proofErr w:type="spellEnd"/>
      <w:r w:rsidR="007341E5" w:rsidRPr="00BA446E">
        <w:rPr>
          <w:szCs w:val="28"/>
        </w:rPr>
        <w:t>»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Sf1"/>
        <w:ind w:right="-142"/>
        <w:rPr>
          <w:szCs w:val="28"/>
        </w:rPr>
      </w:pPr>
      <w:r w:rsidRPr="00BA446E">
        <w:rPr>
          <w:szCs w:val="28"/>
        </w:rPr>
        <w:t>Нормы на хозяйственно-питьевое водопотреб</w:t>
      </w:r>
      <w:r w:rsidR="007341E5">
        <w:rPr>
          <w:szCs w:val="28"/>
        </w:rPr>
        <w:t xml:space="preserve">ление приняты в соответствии с </w:t>
      </w:r>
      <w:r w:rsidR="00E42641">
        <w:rPr>
          <w:szCs w:val="28"/>
        </w:rPr>
        <w:t>п</w:t>
      </w:r>
      <w:r w:rsidRPr="00BA446E">
        <w:rPr>
          <w:szCs w:val="28"/>
        </w:rPr>
        <w:t>остановлением мэрии города Новосибирска от 06.05.2013 № 4303 «Об утве</w:t>
      </w:r>
      <w:r w:rsidRPr="00BA446E">
        <w:rPr>
          <w:szCs w:val="28"/>
        </w:rPr>
        <w:t>р</w:t>
      </w:r>
      <w:r w:rsidRPr="00BA446E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</w:t>
      </w:r>
      <w:r w:rsidR="007341E5">
        <w:rPr>
          <w:szCs w:val="28"/>
        </w:rPr>
        <w:t xml:space="preserve">, </w:t>
      </w:r>
      <w:r w:rsidR="007C7137">
        <w:rPr>
          <w:szCs w:val="28"/>
        </w:rPr>
        <w:t>«</w:t>
      </w:r>
      <w:r w:rsidR="007341E5" w:rsidRPr="007341E5">
        <w:rPr>
          <w:szCs w:val="28"/>
        </w:rPr>
        <w:t>СП</w:t>
      </w:r>
      <w:r w:rsidR="007341E5">
        <w:rPr>
          <w:szCs w:val="28"/>
        </w:rPr>
        <w:t> </w:t>
      </w:r>
      <w:r w:rsidR="007341E5" w:rsidRPr="007341E5">
        <w:rPr>
          <w:szCs w:val="28"/>
        </w:rPr>
        <w:t>32.13330.2012 Канализация. Наружные сети и сооружения. Актуализирова</w:t>
      </w:r>
      <w:r w:rsidR="007341E5" w:rsidRPr="007341E5">
        <w:rPr>
          <w:szCs w:val="28"/>
        </w:rPr>
        <w:t>н</w:t>
      </w:r>
      <w:r w:rsidR="007341E5" w:rsidRPr="007341E5">
        <w:rPr>
          <w:szCs w:val="28"/>
        </w:rPr>
        <w:t xml:space="preserve">ная редакция </w:t>
      </w:r>
      <w:proofErr w:type="spellStart"/>
      <w:r w:rsidR="007341E5" w:rsidRPr="007341E5">
        <w:rPr>
          <w:szCs w:val="28"/>
        </w:rPr>
        <w:t>СНиП</w:t>
      </w:r>
      <w:proofErr w:type="spellEnd"/>
      <w:r w:rsidR="007341E5" w:rsidRPr="007341E5">
        <w:rPr>
          <w:szCs w:val="28"/>
        </w:rPr>
        <w:t xml:space="preserve"> 2.04.03-85</w:t>
      </w:r>
      <w:r w:rsidR="007C7137">
        <w:rPr>
          <w:szCs w:val="28"/>
        </w:rPr>
        <w:t>»</w:t>
      </w:r>
      <w:r w:rsidR="007341E5" w:rsidRPr="007341E5">
        <w:rPr>
          <w:szCs w:val="28"/>
        </w:rPr>
        <w:t xml:space="preserve"> (с Изменением </w:t>
      </w:r>
      <w:r w:rsidR="00E42641">
        <w:rPr>
          <w:szCs w:val="28"/>
        </w:rPr>
        <w:t>№</w:t>
      </w:r>
      <w:r w:rsidR="007341E5" w:rsidRPr="007341E5">
        <w:rPr>
          <w:szCs w:val="28"/>
        </w:rPr>
        <w:t>1)</w:t>
      </w:r>
      <w:r w:rsidRPr="00BA446E">
        <w:rPr>
          <w:szCs w:val="28"/>
        </w:rPr>
        <w:t xml:space="preserve">. </w:t>
      </w:r>
    </w:p>
    <w:p w:rsidR="0046142C" w:rsidRPr="00BA446E" w:rsidRDefault="0046142C" w:rsidP="0046142C">
      <w:pPr>
        <w:ind w:right="-142"/>
        <w:rPr>
          <w:szCs w:val="28"/>
        </w:rPr>
      </w:pPr>
      <w:r w:rsidRPr="00BA446E">
        <w:rPr>
          <w:szCs w:val="28"/>
        </w:rPr>
        <w:t>Объем стоков планируемой территории составляет 25268 куб.</w:t>
      </w:r>
      <w:r w:rsidR="00F95407">
        <w:rPr>
          <w:szCs w:val="28"/>
        </w:rPr>
        <w:t xml:space="preserve"> 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>/сут</w:t>
      </w:r>
      <w:r w:rsidR="00F95407">
        <w:rPr>
          <w:szCs w:val="28"/>
        </w:rPr>
        <w:t>ки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ind w:right="-142"/>
        <w:rPr>
          <w:szCs w:val="28"/>
        </w:rPr>
      </w:pPr>
    </w:p>
    <w:p w:rsidR="0046142C" w:rsidRPr="00BA446E" w:rsidRDefault="0046142C" w:rsidP="0046142C">
      <w:pPr>
        <w:shd w:val="clear" w:color="auto" w:fill="FFFFFF"/>
        <w:ind w:right="-142"/>
        <w:jc w:val="right"/>
        <w:rPr>
          <w:szCs w:val="28"/>
        </w:rPr>
      </w:pPr>
      <w:r w:rsidRPr="00BA446E">
        <w:rPr>
          <w:szCs w:val="28"/>
        </w:rPr>
        <w:t>Таблица 6</w:t>
      </w:r>
    </w:p>
    <w:p w:rsidR="0046142C" w:rsidRDefault="0046142C" w:rsidP="0046142C">
      <w:pPr>
        <w:ind w:right="-142"/>
        <w:jc w:val="center"/>
        <w:rPr>
          <w:szCs w:val="28"/>
        </w:rPr>
      </w:pPr>
      <w:r w:rsidRPr="00BA446E">
        <w:rPr>
          <w:szCs w:val="28"/>
        </w:rPr>
        <w:t xml:space="preserve">Расход стоков от населения </w:t>
      </w:r>
    </w:p>
    <w:p w:rsidR="00F95407" w:rsidRPr="00BA446E" w:rsidRDefault="00F95407" w:rsidP="0046142C">
      <w:pPr>
        <w:ind w:right="-142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9"/>
        <w:gridCol w:w="1415"/>
        <w:gridCol w:w="1134"/>
        <w:gridCol w:w="1128"/>
        <w:gridCol w:w="1134"/>
        <w:gridCol w:w="1276"/>
        <w:gridCol w:w="1140"/>
        <w:gridCol w:w="855"/>
        <w:gridCol w:w="992"/>
      </w:tblGrid>
      <w:tr w:rsidR="00FA65B1" w:rsidRPr="00F95407" w:rsidTr="00FA65B1">
        <w:trPr>
          <w:trHeight w:val="1275"/>
        </w:trPr>
        <w:tc>
          <w:tcPr>
            <w:tcW w:w="849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bookmarkStart w:id="14" w:name="_Toc405892270"/>
            <w:r w:rsidRPr="00F95407">
              <w:rPr>
                <w:color w:val="000000"/>
                <w:szCs w:val="28"/>
              </w:rPr>
              <w:t xml:space="preserve">№ </w:t>
            </w:r>
            <w:proofErr w:type="spellStart"/>
            <w:proofErr w:type="gramStart"/>
            <w:r w:rsidRPr="00F95407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F95407">
              <w:rPr>
                <w:color w:val="000000"/>
                <w:szCs w:val="28"/>
              </w:rPr>
              <w:t>/</w:t>
            </w:r>
            <w:proofErr w:type="spellStart"/>
            <w:r w:rsidRPr="00F95407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1415" w:type="dxa"/>
            <w:shd w:val="clear" w:color="auto" w:fill="auto"/>
            <w:hideMark/>
          </w:tcPr>
          <w:p w:rsidR="00FA65B1" w:rsidRDefault="002C65A8" w:rsidP="007341E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Номер</w:t>
            </w:r>
          </w:p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микр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>района</w:t>
            </w:r>
          </w:p>
        </w:tc>
        <w:tc>
          <w:tcPr>
            <w:tcW w:w="1134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Чи</w:t>
            </w:r>
            <w:r w:rsidRPr="00F95407">
              <w:rPr>
                <w:color w:val="000000"/>
                <w:szCs w:val="28"/>
              </w:rPr>
              <w:t>с</w:t>
            </w:r>
            <w:r w:rsidRPr="00F95407">
              <w:rPr>
                <w:color w:val="000000"/>
                <w:szCs w:val="28"/>
              </w:rPr>
              <w:t>ле</w:t>
            </w:r>
            <w:r w:rsidRPr="00F95407">
              <w:rPr>
                <w:color w:val="000000"/>
                <w:szCs w:val="28"/>
              </w:rPr>
              <w:t>н</w:t>
            </w:r>
            <w:r w:rsidRPr="00F95407">
              <w:rPr>
                <w:color w:val="000000"/>
                <w:szCs w:val="28"/>
              </w:rPr>
              <w:t>ность нас</w:t>
            </w:r>
            <w:r w:rsidRPr="00F95407">
              <w:rPr>
                <w:color w:val="000000"/>
                <w:szCs w:val="28"/>
              </w:rPr>
              <w:t>е</w:t>
            </w:r>
            <w:r w:rsidRPr="00F95407">
              <w:rPr>
                <w:color w:val="000000"/>
                <w:szCs w:val="28"/>
              </w:rPr>
              <w:t>ления, чел</w:t>
            </w:r>
            <w:r w:rsidR="00FA65B1">
              <w:rPr>
                <w:color w:val="000000"/>
                <w:szCs w:val="28"/>
              </w:rPr>
              <w:t>о</w:t>
            </w:r>
            <w:r w:rsidR="00FA65B1">
              <w:rPr>
                <w:color w:val="000000"/>
                <w:szCs w:val="28"/>
              </w:rPr>
              <w:t>век</w:t>
            </w:r>
          </w:p>
        </w:tc>
        <w:tc>
          <w:tcPr>
            <w:tcW w:w="1128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Норма вод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>отв</w:t>
            </w:r>
            <w:r w:rsidRPr="00F95407">
              <w:rPr>
                <w:color w:val="000000"/>
                <w:szCs w:val="28"/>
              </w:rPr>
              <w:t>е</w:t>
            </w:r>
            <w:r w:rsidRPr="00F95407">
              <w:rPr>
                <w:color w:val="000000"/>
                <w:szCs w:val="28"/>
              </w:rPr>
              <w:t xml:space="preserve">дения, </w:t>
            </w:r>
            <w:proofErr w:type="gramStart"/>
            <w:r w:rsidRPr="00F95407">
              <w:rPr>
                <w:color w:val="000000"/>
                <w:szCs w:val="28"/>
              </w:rPr>
              <w:t>л</w:t>
            </w:r>
            <w:proofErr w:type="gramEnd"/>
            <w:r w:rsidRPr="00F95407">
              <w:rPr>
                <w:color w:val="000000"/>
                <w:szCs w:val="28"/>
              </w:rPr>
              <w:t>/сут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auto"/>
            <w:hideMark/>
          </w:tcPr>
          <w:p w:rsidR="00FA65B1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Расход воды, куб.</w:t>
            </w:r>
            <w:r w:rsid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95407">
              <w:rPr>
                <w:color w:val="000000"/>
                <w:szCs w:val="28"/>
              </w:rPr>
              <w:t>м</w:t>
            </w:r>
            <w:proofErr w:type="gramEnd"/>
            <w:r w:rsidRPr="00F95407">
              <w:rPr>
                <w:color w:val="000000"/>
                <w:szCs w:val="28"/>
              </w:rPr>
              <w:t>/</w:t>
            </w:r>
          </w:p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Коэ</w:t>
            </w:r>
            <w:r w:rsidRPr="00F95407">
              <w:rPr>
                <w:color w:val="000000"/>
                <w:szCs w:val="28"/>
              </w:rPr>
              <w:t>ф</w:t>
            </w:r>
            <w:r w:rsidRPr="00F95407">
              <w:rPr>
                <w:color w:val="000000"/>
                <w:szCs w:val="28"/>
              </w:rPr>
              <w:t>фициент нера</w:t>
            </w:r>
            <w:r w:rsidRPr="00F95407">
              <w:rPr>
                <w:color w:val="000000"/>
                <w:szCs w:val="28"/>
              </w:rPr>
              <w:t>в</w:t>
            </w:r>
            <w:r w:rsidRPr="00F95407">
              <w:rPr>
                <w:color w:val="000000"/>
                <w:szCs w:val="28"/>
              </w:rPr>
              <w:t>номе</w:t>
            </w:r>
            <w:r w:rsidRPr="00F95407">
              <w:rPr>
                <w:color w:val="000000"/>
                <w:szCs w:val="28"/>
              </w:rPr>
              <w:t>р</w:t>
            </w:r>
            <w:r w:rsidRPr="00F95407">
              <w:rPr>
                <w:color w:val="000000"/>
                <w:szCs w:val="28"/>
              </w:rPr>
              <w:t>ности</w:t>
            </w:r>
          </w:p>
        </w:tc>
        <w:tc>
          <w:tcPr>
            <w:tcW w:w="1140" w:type="dxa"/>
            <w:shd w:val="clear" w:color="auto" w:fill="auto"/>
            <w:hideMark/>
          </w:tcPr>
          <w:p w:rsidR="0046142C" w:rsidRPr="00F95407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Ма</w:t>
            </w:r>
            <w:r w:rsidRPr="00F95407">
              <w:rPr>
                <w:color w:val="000000"/>
                <w:szCs w:val="28"/>
              </w:rPr>
              <w:t>к</w:t>
            </w:r>
            <w:r w:rsidRPr="00F95407">
              <w:rPr>
                <w:color w:val="000000"/>
                <w:szCs w:val="28"/>
              </w:rPr>
              <w:t>с</w:t>
            </w:r>
            <w:r w:rsidRPr="00F95407">
              <w:rPr>
                <w:color w:val="000000"/>
                <w:szCs w:val="28"/>
              </w:rPr>
              <w:t>и</w:t>
            </w:r>
            <w:r w:rsidRPr="00F95407">
              <w:rPr>
                <w:color w:val="000000"/>
                <w:szCs w:val="28"/>
              </w:rPr>
              <w:t>мал</w:t>
            </w:r>
            <w:r w:rsidRPr="00F95407">
              <w:rPr>
                <w:color w:val="000000"/>
                <w:szCs w:val="28"/>
              </w:rPr>
              <w:t>ь</w:t>
            </w:r>
            <w:r w:rsidRPr="00F95407">
              <w:rPr>
                <w:color w:val="000000"/>
                <w:szCs w:val="28"/>
              </w:rPr>
              <w:t>ный суто</w:t>
            </w:r>
            <w:r w:rsidRPr="00F95407">
              <w:rPr>
                <w:color w:val="000000"/>
                <w:szCs w:val="28"/>
              </w:rPr>
              <w:t>ч</w:t>
            </w:r>
            <w:r w:rsidRPr="00F95407">
              <w:rPr>
                <w:color w:val="000000"/>
                <w:szCs w:val="28"/>
              </w:rPr>
              <w:t xml:space="preserve">ный расход, </w:t>
            </w:r>
            <w:r w:rsidRPr="00FA65B1">
              <w:rPr>
                <w:color w:val="000000"/>
                <w:szCs w:val="28"/>
              </w:rPr>
              <w:t>куб.</w:t>
            </w:r>
            <w:r w:rsidR="00FA65B1" w:rsidRP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A65B1">
              <w:rPr>
                <w:color w:val="000000"/>
                <w:szCs w:val="28"/>
              </w:rPr>
              <w:t>м</w:t>
            </w:r>
            <w:proofErr w:type="gramEnd"/>
            <w:r w:rsidRPr="00FA65B1">
              <w:rPr>
                <w:color w:val="000000"/>
                <w:szCs w:val="28"/>
              </w:rPr>
              <w:t>/</w:t>
            </w:r>
            <w:r w:rsidR="00FA65B1">
              <w:rPr>
                <w:color w:val="000000"/>
                <w:szCs w:val="28"/>
              </w:rPr>
              <w:t xml:space="preserve"> </w:t>
            </w:r>
            <w:r w:rsidRPr="00FA65B1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  <w:tc>
          <w:tcPr>
            <w:tcW w:w="855" w:type="dxa"/>
            <w:shd w:val="clear" w:color="auto" w:fill="auto"/>
            <w:hideMark/>
          </w:tcPr>
          <w:p w:rsidR="0046142C" w:rsidRPr="00F95407" w:rsidRDefault="0046142C" w:rsidP="00FA65B1">
            <w:pPr>
              <w:widowControl w:val="0"/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 w:rsidRPr="00F95407">
              <w:rPr>
                <w:color w:val="000000"/>
                <w:szCs w:val="28"/>
              </w:rPr>
              <w:t>Н</w:t>
            </w:r>
            <w:r w:rsidRPr="00F95407">
              <w:rPr>
                <w:color w:val="000000"/>
                <w:szCs w:val="28"/>
              </w:rPr>
              <w:t>е</w:t>
            </w:r>
            <w:r w:rsidRPr="00F95407">
              <w:rPr>
                <w:color w:val="000000"/>
                <w:szCs w:val="28"/>
              </w:rPr>
              <w:t>учте</w:t>
            </w:r>
            <w:r w:rsidR="00FA65B1">
              <w:rPr>
                <w:color w:val="000000"/>
                <w:szCs w:val="28"/>
              </w:rPr>
              <w:t>-</w:t>
            </w:r>
            <w:r w:rsidRPr="00F95407">
              <w:rPr>
                <w:color w:val="000000"/>
                <w:szCs w:val="28"/>
              </w:rPr>
              <w:t>нные</w:t>
            </w:r>
            <w:proofErr w:type="spellEnd"/>
            <w:proofErr w:type="gramEnd"/>
            <w:r w:rsidRPr="00F95407">
              <w:rPr>
                <w:color w:val="000000"/>
                <w:szCs w:val="28"/>
              </w:rPr>
              <w:t xml:space="preserve"> ра</w:t>
            </w:r>
            <w:r w:rsidRPr="00F95407">
              <w:rPr>
                <w:color w:val="000000"/>
                <w:szCs w:val="28"/>
              </w:rPr>
              <w:t>с</w:t>
            </w:r>
            <w:r w:rsidRPr="00F95407">
              <w:rPr>
                <w:color w:val="000000"/>
                <w:szCs w:val="28"/>
              </w:rPr>
              <w:t>х</w:t>
            </w:r>
            <w:r w:rsidRPr="00F95407">
              <w:rPr>
                <w:color w:val="000000"/>
                <w:szCs w:val="28"/>
              </w:rPr>
              <w:t>о</w:t>
            </w:r>
            <w:r w:rsidRPr="00F95407">
              <w:rPr>
                <w:color w:val="000000"/>
                <w:szCs w:val="28"/>
              </w:rPr>
              <w:t xml:space="preserve">ды, </w:t>
            </w:r>
            <w:r w:rsidRPr="00FA65B1">
              <w:rPr>
                <w:color w:val="000000"/>
                <w:sz w:val="22"/>
                <w:szCs w:val="22"/>
              </w:rPr>
              <w:t>(20</w:t>
            </w:r>
            <w:r w:rsidR="00FA65B1" w:rsidRPr="00FA65B1">
              <w:rPr>
                <w:color w:val="000000"/>
                <w:sz w:val="22"/>
                <w:szCs w:val="22"/>
              </w:rPr>
              <w:t xml:space="preserve"> </w:t>
            </w:r>
            <w:r w:rsidRPr="00FA65B1">
              <w:rPr>
                <w:color w:val="000000"/>
                <w:sz w:val="22"/>
                <w:szCs w:val="22"/>
              </w:rPr>
              <w:t>%)</w:t>
            </w:r>
          </w:p>
        </w:tc>
        <w:tc>
          <w:tcPr>
            <w:tcW w:w="992" w:type="dxa"/>
            <w:shd w:val="clear" w:color="auto" w:fill="auto"/>
            <w:hideMark/>
          </w:tcPr>
          <w:p w:rsidR="00FA65B1" w:rsidRDefault="0046142C" w:rsidP="007341E5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И</w:t>
            </w:r>
            <w:r w:rsidR="007341E5" w:rsidRPr="00F95407">
              <w:rPr>
                <w:color w:val="000000"/>
                <w:szCs w:val="28"/>
              </w:rPr>
              <w:t>т</w:t>
            </w:r>
            <w:r w:rsidR="007341E5" w:rsidRPr="00F95407">
              <w:rPr>
                <w:color w:val="000000"/>
                <w:szCs w:val="28"/>
              </w:rPr>
              <w:t>о</w:t>
            </w:r>
            <w:r w:rsidR="007341E5" w:rsidRPr="00F95407">
              <w:rPr>
                <w:color w:val="000000"/>
                <w:szCs w:val="28"/>
              </w:rPr>
              <w:t>го</w:t>
            </w:r>
            <w:r w:rsidRPr="00F95407">
              <w:rPr>
                <w:color w:val="000000"/>
                <w:szCs w:val="28"/>
              </w:rPr>
              <w:t>, куб.</w:t>
            </w:r>
            <w:r w:rsidR="00FA65B1">
              <w:rPr>
                <w:color w:val="000000"/>
                <w:szCs w:val="28"/>
              </w:rPr>
              <w:t xml:space="preserve"> </w:t>
            </w:r>
            <w:proofErr w:type="gramStart"/>
            <w:r w:rsidRPr="00F95407">
              <w:rPr>
                <w:color w:val="000000"/>
                <w:szCs w:val="28"/>
              </w:rPr>
              <w:t>м</w:t>
            </w:r>
            <w:proofErr w:type="gramEnd"/>
            <w:r w:rsidRPr="00F95407">
              <w:rPr>
                <w:color w:val="000000"/>
                <w:szCs w:val="28"/>
              </w:rPr>
              <w:t>/</w:t>
            </w:r>
          </w:p>
          <w:p w:rsidR="0046142C" w:rsidRPr="00F95407" w:rsidRDefault="0046142C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сут</w:t>
            </w:r>
            <w:r w:rsidR="00FA65B1">
              <w:rPr>
                <w:color w:val="000000"/>
                <w:szCs w:val="28"/>
              </w:rPr>
              <w:t>ки</w:t>
            </w:r>
          </w:p>
        </w:tc>
      </w:tr>
    </w:tbl>
    <w:p w:rsidR="00FA65B1" w:rsidRDefault="00FA65B1" w:rsidP="00FA65B1">
      <w:pPr>
        <w:spacing w:line="20" w:lineRule="exact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49"/>
        <w:gridCol w:w="1415"/>
        <w:gridCol w:w="1134"/>
        <w:gridCol w:w="1128"/>
        <w:gridCol w:w="6"/>
        <w:gridCol w:w="1128"/>
        <w:gridCol w:w="1276"/>
        <w:gridCol w:w="1134"/>
        <w:gridCol w:w="6"/>
        <w:gridCol w:w="855"/>
        <w:gridCol w:w="992"/>
      </w:tblGrid>
      <w:tr w:rsidR="00F95407" w:rsidRPr="00F95407" w:rsidTr="00FA65B1">
        <w:trPr>
          <w:trHeight w:val="300"/>
        </w:trPr>
        <w:tc>
          <w:tcPr>
            <w:tcW w:w="849" w:type="dxa"/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bookmarkStart w:id="15" w:name="_Toc483472495"/>
            <w:r w:rsidRPr="00F95407">
              <w:rPr>
                <w:color w:val="000000"/>
                <w:szCs w:val="28"/>
              </w:rPr>
              <w:t>1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</w:t>
            </w:r>
          </w:p>
        </w:tc>
        <w:tc>
          <w:tcPr>
            <w:tcW w:w="1128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</w:t>
            </w:r>
          </w:p>
        </w:tc>
        <w:tc>
          <w:tcPr>
            <w:tcW w:w="114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7341E5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</w:t>
            </w:r>
          </w:p>
        </w:tc>
        <w:tc>
          <w:tcPr>
            <w:tcW w:w="855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FA65B1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bottom"/>
            <w:hideMark/>
          </w:tcPr>
          <w:p w:rsidR="007341E5" w:rsidRPr="00F95407" w:rsidRDefault="00FA65B1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</w:tr>
      <w:tr w:rsidR="007341E5" w:rsidRPr="00F95407" w:rsidTr="00FA65B1">
        <w:trPr>
          <w:trHeight w:val="28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7341E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9074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E42C3C" w:rsidP="007341E5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 xml:space="preserve">Район </w:t>
            </w:r>
            <w:r w:rsidR="007C7137" w:rsidRPr="00F95407">
              <w:rPr>
                <w:color w:val="000000"/>
                <w:szCs w:val="28"/>
              </w:rPr>
              <w:t>240</w:t>
            </w:r>
            <w:r w:rsidRPr="00F95407">
              <w:rPr>
                <w:color w:val="000000"/>
                <w:szCs w:val="28"/>
              </w:rPr>
              <w:t>.01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6250</w:t>
            </w:r>
          </w:p>
        </w:tc>
        <w:tc>
          <w:tcPr>
            <w:tcW w:w="1128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1875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2250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450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2700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10200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3060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3672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734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4406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</w:t>
            </w:r>
          </w:p>
        </w:tc>
        <w:tc>
          <w:tcPr>
            <w:tcW w:w="1415" w:type="dxa"/>
            <w:shd w:val="clear" w:color="auto" w:fill="auto"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.01.03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12200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3660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4392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878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5270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19400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5820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6984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1397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8381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16100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4830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5796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1159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6955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250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75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90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108</w:t>
            </w:r>
          </w:p>
        </w:tc>
      </w:tr>
      <w:tr w:rsidR="00FA65B1" w:rsidRPr="00F95407" w:rsidTr="00FA65B1">
        <w:trPr>
          <w:trHeight w:val="34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.01.07</w:t>
            </w:r>
          </w:p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.01.08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10000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3600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720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4320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36"/>
              <w:jc w:val="left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Итого</w:t>
            </w:r>
            <w:r w:rsidR="00FA65B1">
              <w:rPr>
                <w:bCs/>
                <w:color w:val="000000"/>
                <w:szCs w:val="28"/>
              </w:rPr>
              <w:t>: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74400</w:t>
            </w:r>
          </w:p>
        </w:tc>
        <w:tc>
          <w:tcPr>
            <w:tcW w:w="1128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22320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26784</w:t>
            </w:r>
          </w:p>
        </w:tc>
        <w:tc>
          <w:tcPr>
            <w:tcW w:w="861" w:type="dxa"/>
            <w:gridSpan w:val="2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535</w:t>
            </w:r>
            <w:r w:rsidR="009C1D72" w:rsidRPr="00F95407">
              <w:rPr>
                <w:bCs/>
                <w:color w:val="000000"/>
                <w:szCs w:val="28"/>
              </w:rPr>
              <w:t>6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F95407">
              <w:rPr>
                <w:bCs/>
                <w:color w:val="000000"/>
                <w:szCs w:val="28"/>
              </w:rPr>
              <w:t>3214</w:t>
            </w:r>
            <w:r w:rsidR="009C1D72" w:rsidRPr="00F95407">
              <w:rPr>
                <w:bCs/>
                <w:color w:val="000000"/>
                <w:szCs w:val="28"/>
              </w:rPr>
              <w:t>0</w:t>
            </w:r>
          </w:p>
        </w:tc>
      </w:tr>
      <w:tr w:rsidR="007341E5" w:rsidRPr="00F95407" w:rsidTr="00FA65B1">
        <w:trPr>
          <w:trHeight w:val="300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9074" w:type="dxa"/>
            <w:gridSpan w:val="10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hideMark/>
          </w:tcPr>
          <w:p w:rsidR="007341E5" w:rsidRPr="00F95407" w:rsidRDefault="00E42C3C" w:rsidP="00584036">
            <w:pPr>
              <w:ind w:right="-142"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 xml:space="preserve">Район </w:t>
            </w:r>
            <w:r w:rsidR="007C7137" w:rsidRPr="00F95407">
              <w:rPr>
                <w:color w:val="000000"/>
                <w:szCs w:val="28"/>
              </w:rPr>
              <w:t>240</w:t>
            </w:r>
            <w:r w:rsidRPr="00F95407">
              <w:rPr>
                <w:color w:val="000000"/>
                <w:szCs w:val="28"/>
              </w:rPr>
              <w:t>.01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.02.01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341E5" w:rsidP="00FA65B1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2300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28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690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828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166</w:t>
            </w:r>
          </w:p>
        </w:tc>
        <w:tc>
          <w:tcPr>
            <w:tcW w:w="992" w:type="dxa"/>
            <w:tcBorders>
              <w:top w:val="single" w:sz="6" w:space="0" w:color="auto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994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</w:t>
            </w:r>
          </w:p>
        </w:tc>
        <w:tc>
          <w:tcPr>
            <w:tcW w:w="1415" w:type="dxa"/>
            <w:tcBorders>
              <w:bottom w:val="single" w:sz="6" w:space="0" w:color="auto"/>
            </w:tcBorders>
            <w:shd w:val="clear" w:color="auto" w:fill="auto"/>
            <w:noWrap/>
            <w:hideMark/>
          </w:tcPr>
          <w:p w:rsidR="007341E5" w:rsidRPr="00F95407" w:rsidRDefault="007C7137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240</w:t>
            </w:r>
            <w:r w:rsidR="007341E5" w:rsidRPr="00F95407">
              <w:rPr>
                <w:color w:val="000000"/>
                <w:szCs w:val="28"/>
              </w:rPr>
              <w:t>.02.02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500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300</w:t>
            </w:r>
          </w:p>
        </w:tc>
        <w:tc>
          <w:tcPr>
            <w:tcW w:w="1128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150</w:t>
            </w:r>
          </w:p>
        </w:tc>
        <w:tc>
          <w:tcPr>
            <w:tcW w:w="1276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1,2</w:t>
            </w:r>
          </w:p>
        </w:tc>
        <w:tc>
          <w:tcPr>
            <w:tcW w:w="1134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180</w:t>
            </w:r>
          </w:p>
        </w:tc>
        <w:tc>
          <w:tcPr>
            <w:tcW w:w="861" w:type="dxa"/>
            <w:gridSpan w:val="2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36</w:t>
            </w:r>
          </w:p>
        </w:tc>
        <w:tc>
          <w:tcPr>
            <w:tcW w:w="992" w:type="dxa"/>
            <w:shd w:val="clear" w:color="auto" w:fill="auto"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216</w:t>
            </w:r>
          </w:p>
        </w:tc>
      </w:tr>
      <w:tr w:rsidR="00FA65B1" w:rsidRPr="00F95407" w:rsidTr="00FA65B1">
        <w:trPr>
          <w:trHeight w:val="315"/>
        </w:trPr>
        <w:tc>
          <w:tcPr>
            <w:tcW w:w="849" w:type="dxa"/>
            <w:tcBorders>
              <w:right w:val="nil"/>
            </w:tcBorders>
            <w:shd w:val="clear" w:color="auto" w:fill="auto"/>
            <w:hideMark/>
          </w:tcPr>
          <w:p w:rsidR="007341E5" w:rsidRPr="00F95407" w:rsidRDefault="007341E5" w:rsidP="00584036">
            <w:pPr>
              <w:ind w:right="-142"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7341E5" w:rsidRPr="00F95407" w:rsidRDefault="007341E5" w:rsidP="00FA65B1">
            <w:pPr>
              <w:ind w:firstLine="0"/>
              <w:jc w:val="left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2800</w:t>
            </w:r>
          </w:p>
        </w:tc>
        <w:tc>
          <w:tcPr>
            <w:tcW w:w="1134" w:type="dxa"/>
            <w:gridSpan w:val="2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28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840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1008</w:t>
            </w:r>
          </w:p>
        </w:tc>
        <w:tc>
          <w:tcPr>
            <w:tcW w:w="861" w:type="dxa"/>
            <w:gridSpan w:val="2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202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7341E5" w:rsidRPr="00F95407" w:rsidRDefault="007341E5" w:rsidP="00584036">
            <w:pPr>
              <w:ind w:firstLine="0"/>
              <w:jc w:val="center"/>
              <w:rPr>
                <w:color w:val="000000"/>
                <w:szCs w:val="28"/>
              </w:rPr>
            </w:pPr>
            <w:r w:rsidRPr="00F95407">
              <w:rPr>
                <w:color w:val="000000"/>
                <w:szCs w:val="28"/>
              </w:rPr>
              <w:t>1210</w:t>
            </w:r>
          </w:p>
        </w:tc>
      </w:tr>
    </w:tbl>
    <w:p w:rsidR="007341E5" w:rsidRDefault="007341E5" w:rsidP="00F95407">
      <w:pPr>
        <w:pStyle w:val="2fe"/>
      </w:pPr>
    </w:p>
    <w:p w:rsidR="007239C5" w:rsidRDefault="007239C5" w:rsidP="007239C5">
      <w:pPr>
        <w:pStyle w:val="aa"/>
      </w:pPr>
    </w:p>
    <w:p w:rsidR="007239C5" w:rsidRDefault="007239C5" w:rsidP="007239C5">
      <w:pPr>
        <w:pStyle w:val="aa"/>
        <w:ind w:firstLine="0"/>
        <w:jc w:val="center"/>
        <w:rPr>
          <w:b/>
        </w:rPr>
      </w:pPr>
      <w:r w:rsidRPr="007239C5">
        <w:rPr>
          <w:b/>
        </w:rPr>
        <w:t>2.4.</w:t>
      </w:r>
      <w:r w:rsidR="00365E89">
        <w:rPr>
          <w:b/>
        </w:rPr>
        <w:t>3</w:t>
      </w:r>
      <w:r w:rsidRPr="007239C5">
        <w:rPr>
          <w:b/>
        </w:rPr>
        <w:t>. Теплоснабжение</w:t>
      </w:r>
    </w:p>
    <w:p w:rsidR="007239C5" w:rsidRPr="007239C5" w:rsidRDefault="007239C5" w:rsidP="007239C5">
      <w:pPr>
        <w:pStyle w:val="aa"/>
        <w:ind w:firstLine="0"/>
        <w:jc w:val="center"/>
        <w:rPr>
          <w:b/>
        </w:rPr>
      </w:pPr>
    </w:p>
    <w:bookmarkEnd w:id="14"/>
    <w:bookmarkEnd w:id="15"/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 xml:space="preserve">На </w:t>
      </w:r>
      <w:r w:rsidR="0091465E">
        <w:rPr>
          <w:szCs w:val="28"/>
        </w:rPr>
        <w:t>планируемой территории</w:t>
      </w:r>
      <w:r w:rsidRPr="00BA446E">
        <w:rPr>
          <w:szCs w:val="28"/>
        </w:rPr>
        <w:t xml:space="preserve"> предлагается новое строительство различного типа: многоквартирная жилая застройка, малоэтажная жилая застройка, а также объекты социальной инфраструктуры.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lastRenderedPageBreak/>
        <w:t>Расчетная температура наружного воздуха для проектиров</w:t>
      </w:r>
      <w:r w:rsidR="0091465E">
        <w:rPr>
          <w:szCs w:val="28"/>
        </w:rPr>
        <w:t xml:space="preserve">ания системы отопления </w:t>
      </w:r>
      <w:proofErr w:type="gramStart"/>
      <w:r w:rsidR="0091465E">
        <w:rPr>
          <w:szCs w:val="28"/>
        </w:rPr>
        <w:t>г</w:t>
      </w:r>
      <w:proofErr w:type="gramEnd"/>
      <w:r w:rsidR="0091465E">
        <w:rPr>
          <w:szCs w:val="28"/>
        </w:rPr>
        <w:t>. </w:t>
      </w:r>
      <w:r w:rsidRPr="00BA446E">
        <w:rPr>
          <w:szCs w:val="28"/>
        </w:rPr>
        <w:t>Новосибирска принимается равной минус 3</w:t>
      </w:r>
      <w:r w:rsidR="0091465E">
        <w:rPr>
          <w:szCs w:val="28"/>
        </w:rPr>
        <w:t>7</w:t>
      </w:r>
      <w:r w:rsidRPr="00BA446E">
        <w:rPr>
          <w:rFonts w:ascii="Symbol" w:hAnsi="Symbol"/>
          <w:szCs w:val="28"/>
        </w:rPr>
        <w:t></w:t>
      </w:r>
      <w:r w:rsidRPr="00BA446E">
        <w:rPr>
          <w:szCs w:val="28"/>
        </w:rPr>
        <w:t>С.</w:t>
      </w:r>
    </w:p>
    <w:p w:rsidR="0046142C" w:rsidRPr="00BA446E" w:rsidRDefault="0046142C" w:rsidP="0046142C">
      <w:pPr>
        <w:pStyle w:val="312"/>
        <w:ind w:right="-142"/>
        <w:rPr>
          <w:szCs w:val="28"/>
        </w:rPr>
      </w:pPr>
      <w:r w:rsidRPr="00BA446E">
        <w:rPr>
          <w:szCs w:val="28"/>
        </w:rPr>
        <w:t>Тепловая нагрузка</w:t>
      </w:r>
      <w:r w:rsidR="00E42641">
        <w:rPr>
          <w:szCs w:val="28"/>
        </w:rPr>
        <w:t xml:space="preserve"> планируемой</w:t>
      </w:r>
      <w:r w:rsidRPr="00BA446E">
        <w:rPr>
          <w:szCs w:val="28"/>
        </w:rPr>
        <w:t xml:space="preserve"> территории составит 61,396</w:t>
      </w:r>
      <w:r w:rsidR="0091465E">
        <w:rPr>
          <w:szCs w:val="28"/>
        </w:rPr>
        <w:t> </w:t>
      </w:r>
      <w:r w:rsidRPr="00BA446E">
        <w:rPr>
          <w:szCs w:val="28"/>
        </w:rPr>
        <w:t>Гкал/</w:t>
      </w:r>
      <w:proofErr w:type="gramStart"/>
      <w:r w:rsidRPr="00BA446E">
        <w:rPr>
          <w:szCs w:val="28"/>
        </w:rPr>
        <w:t>ч</w:t>
      </w:r>
      <w:proofErr w:type="gramEnd"/>
      <w:r w:rsidRPr="00BA446E">
        <w:rPr>
          <w:szCs w:val="28"/>
        </w:rPr>
        <w:t>. Вел</w:t>
      </w:r>
      <w:r w:rsidRPr="00BA446E">
        <w:rPr>
          <w:szCs w:val="28"/>
        </w:rPr>
        <w:t>и</w:t>
      </w:r>
      <w:r w:rsidRPr="00BA446E">
        <w:rPr>
          <w:szCs w:val="28"/>
        </w:rPr>
        <w:t>чина тепловой нагрузки и ожидаемая дислокация подлежат уточнению после з</w:t>
      </w:r>
      <w:r w:rsidRPr="00BA446E">
        <w:rPr>
          <w:szCs w:val="28"/>
        </w:rPr>
        <w:t>а</w:t>
      </w:r>
      <w:r w:rsidRPr="00BA446E">
        <w:rPr>
          <w:szCs w:val="28"/>
        </w:rPr>
        <w:t>вершения разработки архитектурно-планировочных решений.</w:t>
      </w:r>
    </w:p>
    <w:p w:rsidR="0046142C" w:rsidRPr="00BA446E" w:rsidRDefault="0046142C" w:rsidP="0046142C">
      <w:pPr>
        <w:pStyle w:val="312"/>
        <w:ind w:right="-142"/>
        <w:rPr>
          <w:szCs w:val="28"/>
        </w:rPr>
        <w:sectPr w:rsidR="0046142C" w:rsidRPr="00BA446E" w:rsidSect="007239C5">
          <w:headerReference w:type="even" r:id="rId21"/>
          <w:headerReference w:type="default" r:id="rId22"/>
          <w:pgSz w:w="11906" w:h="16838"/>
          <w:pgMar w:top="1134" w:right="707" w:bottom="851" w:left="1418" w:header="709" w:footer="423" w:gutter="0"/>
          <w:cols w:space="708"/>
          <w:docGrid w:linePitch="360"/>
        </w:sectPr>
      </w:pPr>
      <w:r w:rsidRPr="00BA446E">
        <w:rPr>
          <w:szCs w:val="28"/>
        </w:rPr>
        <w:t>Расч</w:t>
      </w:r>
      <w:r w:rsidR="006C3FB1">
        <w:rPr>
          <w:szCs w:val="28"/>
        </w:rPr>
        <w:t>е</w:t>
      </w:r>
      <w:r w:rsidRPr="00BA446E">
        <w:rPr>
          <w:szCs w:val="28"/>
        </w:rPr>
        <w:t>т тепловых нагрузок по микрорайонам приведен в таблице</w:t>
      </w:r>
      <w:r w:rsidR="0091465E">
        <w:rPr>
          <w:szCs w:val="28"/>
        </w:rPr>
        <w:t> 7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jc w:val="right"/>
        <w:rPr>
          <w:szCs w:val="28"/>
        </w:rPr>
      </w:pPr>
      <w:r w:rsidRPr="00BA446E">
        <w:rPr>
          <w:szCs w:val="28"/>
        </w:rPr>
        <w:lastRenderedPageBreak/>
        <w:t>Таблица 7</w:t>
      </w:r>
    </w:p>
    <w:p w:rsidR="0046142C" w:rsidRPr="00BA446E" w:rsidRDefault="0046142C" w:rsidP="0046142C">
      <w:pPr>
        <w:pStyle w:val="312"/>
        <w:ind w:right="-2"/>
        <w:jc w:val="center"/>
        <w:rPr>
          <w:szCs w:val="28"/>
        </w:rPr>
      </w:pPr>
      <w:r w:rsidRPr="00BA446E">
        <w:rPr>
          <w:szCs w:val="28"/>
        </w:rPr>
        <w:t>Расч</w:t>
      </w:r>
      <w:r w:rsidR="006C3FB1">
        <w:rPr>
          <w:szCs w:val="28"/>
        </w:rPr>
        <w:t>е</w:t>
      </w:r>
      <w:r w:rsidRPr="00BA446E">
        <w:rPr>
          <w:szCs w:val="28"/>
        </w:rPr>
        <w:t>т тепловых нагрузок по микрорайонам</w:t>
      </w:r>
    </w:p>
    <w:p w:rsidR="0046142C" w:rsidRPr="00BA446E" w:rsidRDefault="0046142C" w:rsidP="0046142C">
      <w:pPr>
        <w:pStyle w:val="312"/>
        <w:ind w:right="-2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1"/>
        <w:gridCol w:w="1888"/>
        <w:gridCol w:w="1652"/>
        <w:gridCol w:w="1609"/>
        <w:gridCol w:w="1452"/>
        <w:gridCol w:w="1452"/>
        <w:gridCol w:w="1646"/>
        <w:gridCol w:w="1201"/>
        <w:gridCol w:w="1329"/>
        <w:gridCol w:w="1256"/>
        <w:gridCol w:w="1256"/>
      </w:tblGrid>
      <w:tr w:rsidR="0046142C" w:rsidRPr="007239C5" w:rsidTr="007239C5">
        <w:trPr>
          <w:trHeight w:val="1785"/>
        </w:trPr>
        <w:tc>
          <w:tcPr>
            <w:tcW w:w="19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№ </w:t>
            </w:r>
            <w:proofErr w:type="spellStart"/>
            <w:proofErr w:type="gramStart"/>
            <w:r w:rsidRPr="007239C5">
              <w:rPr>
                <w:szCs w:val="28"/>
              </w:rPr>
              <w:t>п</w:t>
            </w:r>
            <w:proofErr w:type="spellEnd"/>
            <w:proofErr w:type="gramEnd"/>
            <w:r w:rsidRPr="007239C5">
              <w:rPr>
                <w:szCs w:val="28"/>
              </w:rPr>
              <w:t>/</w:t>
            </w:r>
            <w:proofErr w:type="spellStart"/>
            <w:r w:rsidRPr="007239C5">
              <w:rPr>
                <w:szCs w:val="28"/>
              </w:rPr>
              <w:t>п</w:t>
            </w:r>
            <w:proofErr w:type="spellEnd"/>
          </w:p>
        </w:tc>
        <w:tc>
          <w:tcPr>
            <w:tcW w:w="615" w:type="pct"/>
            <w:shd w:val="clear" w:color="auto" w:fill="auto"/>
            <w:hideMark/>
          </w:tcPr>
          <w:p w:rsidR="007239C5" w:rsidRDefault="002C65A8" w:rsidP="0046142C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микрорайона</w:t>
            </w:r>
          </w:p>
        </w:tc>
        <w:tc>
          <w:tcPr>
            <w:tcW w:w="538" w:type="pct"/>
            <w:shd w:val="clear" w:color="auto" w:fill="auto"/>
            <w:hideMark/>
          </w:tcPr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Числе</w:t>
            </w:r>
            <w:r w:rsidRPr="007239C5">
              <w:rPr>
                <w:szCs w:val="28"/>
              </w:rPr>
              <w:t>н</w:t>
            </w:r>
            <w:r w:rsidRPr="007239C5">
              <w:rPr>
                <w:szCs w:val="28"/>
              </w:rPr>
              <w:t xml:space="preserve">ность </w:t>
            </w:r>
          </w:p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населения, 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чел</w:t>
            </w:r>
            <w:r w:rsidR="007239C5">
              <w:rPr>
                <w:szCs w:val="28"/>
              </w:rPr>
              <w:t>овек</w:t>
            </w:r>
          </w:p>
        </w:tc>
        <w:tc>
          <w:tcPr>
            <w:tcW w:w="524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Площадь,</w:t>
            </w:r>
            <w:r w:rsidRPr="007239C5">
              <w:rPr>
                <w:szCs w:val="28"/>
              </w:rPr>
              <w:br/>
              <w:t>кв. м</w:t>
            </w:r>
          </w:p>
        </w:tc>
        <w:tc>
          <w:tcPr>
            <w:tcW w:w="473" w:type="pct"/>
            <w:shd w:val="clear" w:color="auto" w:fill="auto"/>
            <w:hideMark/>
          </w:tcPr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Удельный</w:t>
            </w:r>
            <w:r w:rsidRPr="007239C5">
              <w:rPr>
                <w:szCs w:val="28"/>
              </w:rPr>
              <w:br/>
              <w:t>показ</w:t>
            </w:r>
            <w:r w:rsidRPr="007239C5">
              <w:rPr>
                <w:szCs w:val="28"/>
              </w:rPr>
              <w:t>а</w:t>
            </w:r>
            <w:r w:rsidRPr="007239C5">
              <w:rPr>
                <w:szCs w:val="28"/>
              </w:rPr>
              <w:t xml:space="preserve">тель 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расхода тепла на отопл</w:t>
            </w:r>
            <w:r w:rsidRPr="007239C5">
              <w:rPr>
                <w:szCs w:val="28"/>
              </w:rPr>
              <w:t>е</w:t>
            </w:r>
            <w:r w:rsidRPr="007239C5">
              <w:rPr>
                <w:szCs w:val="28"/>
              </w:rPr>
              <w:t>ние,</w:t>
            </w:r>
            <w:r w:rsidRPr="007239C5">
              <w:rPr>
                <w:szCs w:val="28"/>
              </w:rPr>
              <w:br/>
              <w:t>Гкал/кв. м</w:t>
            </w:r>
          </w:p>
        </w:tc>
        <w:tc>
          <w:tcPr>
            <w:tcW w:w="473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 тепла на отопл</w:t>
            </w:r>
            <w:r w:rsidRPr="007239C5">
              <w:rPr>
                <w:szCs w:val="28"/>
              </w:rPr>
              <w:t>е</w:t>
            </w:r>
            <w:r w:rsidRPr="007239C5">
              <w:rPr>
                <w:szCs w:val="28"/>
              </w:rPr>
              <w:t>ние,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536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 т</w:t>
            </w:r>
            <w:r w:rsidRPr="007239C5">
              <w:rPr>
                <w:szCs w:val="28"/>
              </w:rPr>
              <w:t>е</w:t>
            </w:r>
            <w:r w:rsidRPr="007239C5">
              <w:rPr>
                <w:szCs w:val="28"/>
              </w:rPr>
              <w:t>пла на ве</w:t>
            </w:r>
            <w:r w:rsidRPr="007239C5">
              <w:rPr>
                <w:szCs w:val="28"/>
              </w:rPr>
              <w:t>н</w:t>
            </w:r>
            <w:r w:rsidRPr="007239C5">
              <w:rPr>
                <w:szCs w:val="28"/>
              </w:rPr>
              <w:t>тиляцию,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391" w:type="pct"/>
            <w:shd w:val="clear" w:color="auto" w:fill="auto"/>
            <w:hideMark/>
          </w:tcPr>
          <w:p w:rsid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Расход тепла на ГВС,</w:t>
            </w:r>
            <w:r w:rsidRPr="007239C5">
              <w:rPr>
                <w:szCs w:val="28"/>
              </w:rPr>
              <w:br/>
              <w:t>Гкал/</w:t>
            </w:r>
          </w:p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час</w:t>
            </w:r>
          </w:p>
        </w:tc>
        <w:tc>
          <w:tcPr>
            <w:tcW w:w="433" w:type="pct"/>
            <w:shd w:val="clear" w:color="auto" w:fill="auto"/>
            <w:hideMark/>
          </w:tcPr>
          <w:p w:rsidR="0046142C" w:rsidRPr="007239C5" w:rsidRDefault="0046142C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 xml:space="preserve">Расход тепла </w:t>
            </w:r>
            <w:proofErr w:type="spellStart"/>
            <w:proofErr w:type="gramStart"/>
            <w:r w:rsidRPr="007239C5">
              <w:rPr>
                <w:szCs w:val="28"/>
              </w:rPr>
              <w:t>с</w:t>
            </w:r>
            <w:r w:rsidR="007239C5">
              <w:rPr>
                <w:szCs w:val="28"/>
              </w:rPr>
              <w:t>оц</w:t>
            </w:r>
            <w:r w:rsidRPr="007239C5">
              <w:rPr>
                <w:szCs w:val="28"/>
              </w:rPr>
              <w:t>-куль</w:t>
            </w:r>
            <w:r w:rsidRPr="007239C5">
              <w:rPr>
                <w:szCs w:val="28"/>
              </w:rPr>
              <w:t>т</w:t>
            </w:r>
            <w:r w:rsidRPr="007239C5">
              <w:rPr>
                <w:szCs w:val="28"/>
              </w:rPr>
              <w:t>бытом</w:t>
            </w:r>
            <w:proofErr w:type="spellEnd"/>
            <w:proofErr w:type="gramEnd"/>
            <w:r w:rsidRPr="007239C5">
              <w:rPr>
                <w:szCs w:val="28"/>
              </w:rPr>
              <w:t>,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40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Всего</w:t>
            </w:r>
            <w:r w:rsidRPr="007239C5">
              <w:rPr>
                <w:szCs w:val="28"/>
              </w:rPr>
              <w:br/>
              <w:t>Гкал/час</w:t>
            </w:r>
          </w:p>
        </w:tc>
        <w:tc>
          <w:tcPr>
            <w:tcW w:w="409" w:type="pct"/>
            <w:shd w:val="clear" w:color="auto" w:fill="auto"/>
            <w:hideMark/>
          </w:tcPr>
          <w:p w:rsidR="0046142C" w:rsidRPr="007239C5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Всего</w:t>
            </w:r>
            <w:r w:rsidRPr="007239C5">
              <w:rPr>
                <w:szCs w:val="28"/>
              </w:rPr>
              <w:br/>
              <w:t>МВт</w:t>
            </w:r>
          </w:p>
        </w:tc>
      </w:tr>
    </w:tbl>
    <w:p w:rsidR="0046142C" w:rsidRPr="007239C5" w:rsidRDefault="0046142C" w:rsidP="0046142C">
      <w:pPr>
        <w:pStyle w:val="312"/>
        <w:ind w:right="-2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1"/>
        <w:gridCol w:w="1888"/>
        <w:gridCol w:w="1652"/>
        <w:gridCol w:w="1609"/>
        <w:gridCol w:w="1452"/>
        <w:gridCol w:w="1452"/>
        <w:gridCol w:w="1646"/>
        <w:gridCol w:w="1201"/>
        <w:gridCol w:w="1329"/>
        <w:gridCol w:w="1256"/>
        <w:gridCol w:w="1256"/>
      </w:tblGrid>
      <w:tr w:rsidR="006C3FB1" w:rsidRPr="007239C5" w:rsidTr="007239C5">
        <w:trPr>
          <w:trHeight w:val="300"/>
        </w:trPr>
        <w:tc>
          <w:tcPr>
            <w:tcW w:w="19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</w:t>
            </w:r>
          </w:p>
        </w:tc>
        <w:tc>
          <w:tcPr>
            <w:tcW w:w="615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</w:t>
            </w:r>
          </w:p>
        </w:tc>
        <w:tc>
          <w:tcPr>
            <w:tcW w:w="538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</w:t>
            </w:r>
          </w:p>
        </w:tc>
        <w:tc>
          <w:tcPr>
            <w:tcW w:w="524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</w:t>
            </w:r>
          </w:p>
        </w:tc>
        <w:tc>
          <w:tcPr>
            <w:tcW w:w="47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</w:t>
            </w:r>
          </w:p>
        </w:tc>
        <w:tc>
          <w:tcPr>
            <w:tcW w:w="47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</w:t>
            </w:r>
          </w:p>
        </w:tc>
        <w:tc>
          <w:tcPr>
            <w:tcW w:w="536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</w:t>
            </w:r>
          </w:p>
        </w:tc>
        <w:tc>
          <w:tcPr>
            <w:tcW w:w="391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</w:t>
            </w:r>
          </w:p>
        </w:tc>
        <w:tc>
          <w:tcPr>
            <w:tcW w:w="433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</w:t>
            </w:r>
          </w:p>
        </w:tc>
        <w:tc>
          <w:tcPr>
            <w:tcW w:w="40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</w:t>
            </w:r>
          </w:p>
        </w:tc>
        <w:tc>
          <w:tcPr>
            <w:tcW w:w="409" w:type="pct"/>
            <w:shd w:val="clear" w:color="auto" w:fill="auto"/>
            <w:vAlign w:val="bottom"/>
            <w:hideMark/>
          </w:tcPr>
          <w:p w:rsidR="006C3FB1" w:rsidRPr="007239C5" w:rsidRDefault="006C3FB1" w:rsidP="006C3FB1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11</w:t>
            </w:r>
          </w:p>
        </w:tc>
      </w:tr>
      <w:tr w:rsidR="00B66A85" w:rsidRPr="007239C5" w:rsidTr="00B66A85">
        <w:trPr>
          <w:trHeight w:val="285"/>
        </w:trPr>
        <w:tc>
          <w:tcPr>
            <w:tcW w:w="5000" w:type="pct"/>
            <w:gridSpan w:val="11"/>
            <w:shd w:val="clear" w:color="auto" w:fill="auto"/>
            <w:hideMark/>
          </w:tcPr>
          <w:p w:rsidR="00B66A85" w:rsidRPr="007239C5" w:rsidRDefault="00B66A85" w:rsidP="00B66A85">
            <w:pPr>
              <w:ind w:right="-2" w:firstLine="426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Район 240.01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.01.01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6250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148610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4,622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2,773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1,549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0,231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9,174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10,670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10200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266828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8,298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4,979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2,780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0,415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16,473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19,158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</w:t>
            </w:r>
          </w:p>
        </w:tc>
        <w:tc>
          <w:tcPr>
            <w:tcW w:w="615" w:type="pct"/>
            <w:shd w:val="clear" w:color="auto" w:fill="auto"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.01.03</w:t>
            </w:r>
          </w:p>
        </w:tc>
        <w:tc>
          <w:tcPr>
            <w:tcW w:w="538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12200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297393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9,249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5,549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3,099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0,462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18,360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21,352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.01.04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19400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465513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14,477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8,686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4,851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0,724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28,738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33,423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.01.05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16100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461733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14,360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8,616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4,811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0,718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28,505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33,151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6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.01.06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250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8750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0,272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0,163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0,091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0,014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0,540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0,628</w:t>
            </w:r>
          </w:p>
        </w:tc>
      </w:tr>
      <w:tr w:rsidR="006C3FB1" w:rsidRPr="007239C5" w:rsidTr="00B66A85">
        <w:trPr>
          <w:trHeight w:val="34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.01.07, 08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10000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239786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7,457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4,474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2,499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0,373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14,803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17,216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tcBorders>
              <w:right w:val="nil"/>
            </w:tcBorders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15" w:type="pct"/>
            <w:tcBorders>
              <w:left w:val="nil"/>
            </w:tcBorders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left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Итого</w:t>
            </w:r>
            <w:r w:rsidR="00B66A85">
              <w:rPr>
                <w:bCs/>
                <w:szCs w:val="28"/>
              </w:rPr>
              <w:t>: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74400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1888613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58,73</w:t>
            </w:r>
            <w:r w:rsidR="009C1D72" w:rsidRPr="007239C5">
              <w:rPr>
                <w:bCs/>
                <w:szCs w:val="28"/>
              </w:rPr>
              <w:t>5</w:t>
            </w:r>
          </w:p>
        </w:tc>
        <w:tc>
          <w:tcPr>
            <w:tcW w:w="536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35,24</w:t>
            </w:r>
            <w:r w:rsidR="009C1D72" w:rsidRPr="007239C5">
              <w:rPr>
                <w:bCs/>
                <w:szCs w:val="28"/>
              </w:rPr>
              <w:t>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19,67</w:t>
            </w:r>
            <w:r w:rsidR="009C1D72" w:rsidRPr="007239C5">
              <w:rPr>
                <w:bCs/>
                <w:szCs w:val="28"/>
              </w:rPr>
              <w:t>8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2,937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116,59</w:t>
            </w:r>
            <w:r w:rsidR="009C1D72" w:rsidRPr="007239C5">
              <w:rPr>
                <w:bCs/>
                <w:szCs w:val="28"/>
              </w:rPr>
              <w:t>3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135,598</w:t>
            </w:r>
          </w:p>
        </w:tc>
      </w:tr>
      <w:tr w:rsidR="00B66A85" w:rsidRPr="007239C5" w:rsidTr="00B66A85">
        <w:trPr>
          <w:trHeight w:val="315"/>
        </w:trPr>
        <w:tc>
          <w:tcPr>
            <w:tcW w:w="5000" w:type="pct"/>
            <w:gridSpan w:val="11"/>
            <w:shd w:val="clear" w:color="auto" w:fill="auto"/>
            <w:hideMark/>
          </w:tcPr>
          <w:p w:rsidR="00B66A85" w:rsidRPr="007239C5" w:rsidRDefault="00B66A85" w:rsidP="00B66A85">
            <w:pPr>
              <w:ind w:right="-2" w:firstLine="426"/>
              <w:jc w:val="center"/>
              <w:rPr>
                <w:bCs/>
                <w:szCs w:val="28"/>
              </w:rPr>
            </w:pPr>
            <w:r w:rsidRPr="007239C5">
              <w:rPr>
                <w:szCs w:val="28"/>
              </w:rPr>
              <w:t>Район 240.02</w:t>
            </w:r>
          </w:p>
        </w:tc>
      </w:tr>
      <w:tr w:rsidR="006C3FB1" w:rsidRPr="007239C5" w:rsidTr="007239C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</w:t>
            </w:r>
          </w:p>
        </w:tc>
        <w:tc>
          <w:tcPr>
            <w:tcW w:w="615" w:type="pct"/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.02.01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B66A85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2300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72770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2,263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1,358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0,758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0,113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4,492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5,225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C3FB1" w:rsidRPr="007239C5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240</w:t>
            </w:r>
            <w:r w:rsidR="006C3FB1" w:rsidRPr="007239C5">
              <w:rPr>
                <w:szCs w:val="28"/>
              </w:rPr>
              <w:t>.02.02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500</w:t>
            </w:r>
          </w:p>
        </w:tc>
        <w:tc>
          <w:tcPr>
            <w:tcW w:w="524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12775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31,1</w:t>
            </w:r>
          </w:p>
        </w:tc>
        <w:tc>
          <w:tcPr>
            <w:tcW w:w="47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0,397</w:t>
            </w:r>
          </w:p>
        </w:tc>
        <w:tc>
          <w:tcPr>
            <w:tcW w:w="536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0,238</w:t>
            </w:r>
          </w:p>
        </w:tc>
        <w:tc>
          <w:tcPr>
            <w:tcW w:w="391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0,133</w:t>
            </w:r>
          </w:p>
        </w:tc>
        <w:tc>
          <w:tcPr>
            <w:tcW w:w="433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0,020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0,789</w:t>
            </w:r>
          </w:p>
        </w:tc>
        <w:tc>
          <w:tcPr>
            <w:tcW w:w="409" w:type="pct"/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  <w:r w:rsidRPr="007239C5">
              <w:rPr>
                <w:szCs w:val="28"/>
              </w:rPr>
              <w:t>0,917</w:t>
            </w:r>
          </w:p>
        </w:tc>
      </w:tr>
      <w:tr w:rsidR="006C3FB1" w:rsidRPr="007239C5" w:rsidTr="00B66A85">
        <w:trPr>
          <w:trHeight w:val="315"/>
        </w:trPr>
        <w:tc>
          <w:tcPr>
            <w:tcW w:w="199" w:type="pct"/>
            <w:tcBorders>
              <w:right w:val="nil"/>
            </w:tcBorders>
            <w:shd w:val="clear" w:color="auto" w:fill="auto"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15" w:type="pct"/>
            <w:tcBorders>
              <w:left w:val="nil"/>
            </w:tcBorders>
            <w:shd w:val="clear" w:color="auto" w:fill="auto"/>
            <w:hideMark/>
          </w:tcPr>
          <w:p w:rsidR="006C3FB1" w:rsidRPr="007239C5" w:rsidRDefault="006C3FB1" w:rsidP="00B66A85">
            <w:pPr>
              <w:ind w:right="-2" w:firstLine="0"/>
              <w:jc w:val="left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Итого:</w:t>
            </w:r>
          </w:p>
        </w:tc>
        <w:tc>
          <w:tcPr>
            <w:tcW w:w="538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2800</w:t>
            </w:r>
          </w:p>
        </w:tc>
        <w:tc>
          <w:tcPr>
            <w:tcW w:w="524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85545</w:t>
            </w: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7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2,660</w:t>
            </w:r>
          </w:p>
        </w:tc>
        <w:tc>
          <w:tcPr>
            <w:tcW w:w="536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1,596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0,891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0,133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5,281</w:t>
            </w:r>
          </w:p>
        </w:tc>
        <w:tc>
          <w:tcPr>
            <w:tcW w:w="409" w:type="pct"/>
            <w:shd w:val="clear" w:color="auto" w:fill="auto"/>
            <w:noWrap/>
            <w:hideMark/>
          </w:tcPr>
          <w:p w:rsidR="006C3FB1" w:rsidRPr="007239C5" w:rsidRDefault="006C3FB1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7239C5">
              <w:rPr>
                <w:bCs/>
                <w:szCs w:val="28"/>
              </w:rPr>
              <w:t>6,142</w:t>
            </w:r>
          </w:p>
        </w:tc>
      </w:tr>
    </w:tbl>
    <w:p w:rsidR="006C3FB1" w:rsidRPr="00BA446E" w:rsidRDefault="006C3FB1" w:rsidP="006C3FB1">
      <w:pPr>
        <w:pStyle w:val="312"/>
        <w:ind w:right="-2"/>
        <w:rPr>
          <w:szCs w:val="28"/>
        </w:rPr>
      </w:pPr>
    </w:p>
    <w:p w:rsidR="006C3FB1" w:rsidRPr="00BA446E" w:rsidRDefault="006C3FB1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  <w:sectPr w:rsidR="0046142C" w:rsidRPr="00BA446E" w:rsidSect="0046142C">
          <w:pgSz w:w="16838" w:h="11906" w:orient="landscape"/>
          <w:pgMar w:top="1418" w:right="851" w:bottom="709" w:left="851" w:header="709" w:footer="425" w:gutter="0"/>
          <w:cols w:space="708"/>
          <w:docGrid w:linePitch="360"/>
        </w:sectPr>
      </w:pPr>
    </w:p>
    <w:p w:rsidR="0046142C" w:rsidRDefault="00A53B31" w:rsidP="0046142C">
      <w:pPr>
        <w:pStyle w:val="312"/>
        <w:ind w:right="-2"/>
        <w:rPr>
          <w:szCs w:val="28"/>
        </w:rPr>
      </w:pPr>
      <w:r>
        <w:rPr>
          <w:szCs w:val="28"/>
        </w:rPr>
        <w:lastRenderedPageBreak/>
        <w:t>В соответст</w:t>
      </w:r>
      <w:r w:rsidR="0046142C" w:rsidRPr="00623884">
        <w:rPr>
          <w:szCs w:val="28"/>
        </w:rPr>
        <w:t>вии с утвержденной схемой теплоснабжения города Новосиби</w:t>
      </w:r>
      <w:r w:rsidR="0046142C" w:rsidRPr="00623884">
        <w:rPr>
          <w:szCs w:val="28"/>
        </w:rPr>
        <w:t>р</w:t>
      </w:r>
      <w:r w:rsidR="0046142C" w:rsidRPr="00623884">
        <w:rPr>
          <w:szCs w:val="28"/>
        </w:rPr>
        <w:t>ска в целях развития систем теплоснабжения города, запланированы следующие мероприятия по модернизации и техническому перевооружению</w:t>
      </w:r>
      <w:r w:rsidR="0046142C">
        <w:rPr>
          <w:szCs w:val="28"/>
        </w:rPr>
        <w:t xml:space="preserve"> ТЭЦ-5:</w:t>
      </w:r>
    </w:p>
    <w:p w:rsidR="0046142C" w:rsidRPr="00623884" w:rsidRDefault="0046142C" w:rsidP="0046142C">
      <w:pPr>
        <w:pStyle w:val="312"/>
        <w:ind w:right="-2"/>
        <w:rPr>
          <w:szCs w:val="28"/>
        </w:rPr>
      </w:pPr>
      <w:r w:rsidRPr="00623884">
        <w:rPr>
          <w:szCs w:val="28"/>
        </w:rPr>
        <w:t>выполнение модернизации турбоагрегатов ТЭЦ-5 с заменой</w:t>
      </w:r>
      <w:r w:rsidR="009C1D72">
        <w:rPr>
          <w:szCs w:val="28"/>
        </w:rPr>
        <w:t xml:space="preserve"> цилиндра в</w:t>
      </w:r>
      <w:r w:rsidR="009C1D72">
        <w:rPr>
          <w:szCs w:val="28"/>
        </w:rPr>
        <w:t>ы</w:t>
      </w:r>
      <w:r w:rsidR="009C1D72">
        <w:rPr>
          <w:szCs w:val="28"/>
        </w:rPr>
        <w:t>сокого давления</w:t>
      </w:r>
      <w:r w:rsidRPr="00623884">
        <w:rPr>
          <w:szCs w:val="28"/>
        </w:rPr>
        <w:t xml:space="preserve"> </w:t>
      </w:r>
      <w:r w:rsidR="009C1D72">
        <w:rPr>
          <w:szCs w:val="28"/>
        </w:rPr>
        <w:t xml:space="preserve">(далее – </w:t>
      </w:r>
      <w:r w:rsidRPr="00623884">
        <w:rPr>
          <w:szCs w:val="28"/>
        </w:rPr>
        <w:t>ЦВД</w:t>
      </w:r>
      <w:r w:rsidR="009C1D72">
        <w:rPr>
          <w:szCs w:val="28"/>
        </w:rPr>
        <w:t>)</w:t>
      </w:r>
      <w:r w:rsidRPr="00623884">
        <w:rPr>
          <w:szCs w:val="28"/>
        </w:rPr>
        <w:t xml:space="preserve"> в целях продления срока службы и улучшения технико-экономических показателей</w:t>
      </w:r>
      <w:r w:rsidR="00B66A85">
        <w:rPr>
          <w:szCs w:val="28"/>
        </w:rPr>
        <w:t>;</w:t>
      </w:r>
    </w:p>
    <w:p w:rsidR="0046142C" w:rsidRPr="00623884" w:rsidRDefault="0046142C" w:rsidP="0046142C">
      <w:pPr>
        <w:pStyle w:val="312"/>
        <w:ind w:right="-2"/>
        <w:rPr>
          <w:szCs w:val="28"/>
        </w:rPr>
      </w:pPr>
      <w:r w:rsidRPr="00623884">
        <w:rPr>
          <w:szCs w:val="28"/>
        </w:rPr>
        <w:t>перевод на использование в качестве основного топлива природного газа пиковых водогрейных котлов ТЭЦ-5 с целью обеспечения возможности их и</w:t>
      </w:r>
      <w:r w:rsidRPr="00623884">
        <w:rPr>
          <w:szCs w:val="28"/>
        </w:rPr>
        <w:t>с</w:t>
      </w:r>
      <w:r w:rsidRPr="00623884">
        <w:rPr>
          <w:szCs w:val="28"/>
        </w:rPr>
        <w:t>пользования для покрытия тепловых нагрузок потребителей;</w:t>
      </w:r>
    </w:p>
    <w:p w:rsidR="0046142C" w:rsidRPr="00D6203B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Теплоснабжение проектируемых объектов размещаемых на </w:t>
      </w:r>
      <w:r w:rsidR="0091465E">
        <w:rPr>
          <w:szCs w:val="28"/>
        </w:rPr>
        <w:t xml:space="preserve">планируемой территории </w:t>
      </w:r>
      <w:r w:rsidRPr="00BA446E">
        <w:rPr>
          <w:szCs w:val="28"/>
        </w:rPr>
        <w:t>планируется осуществлять от ТЭЦ-5.</w:t>
      </w:r>
      <w:r>
        <w:rPr>
          <w:szCs w:val="28"/>
        </w:rPr>
        <w:t xml:space="preserve"> </w:t>
      </w:r>
      <w:r w:rsidRPr="00930B1D">
        <w:rPr>
          <w:szCs w:val="28"/>
        </w:rPr>
        <w:t>Увеличение тепловых мощн</w:t>
      </w:r>
      <w:r w:rsidRPr="00930B1D">
        <w:rPr>
          <w:szCs w:val="28"/>
        </w:rPr>
        <w:t>о</w:t>
      </w:r>
      <w:r w:rsidRPr="00930B1D">
        <w:rPr>
          <w:szCs w:val="28"/>
        </w:rPr>
        <w:t>стей энергосистемы будет происходить за счет реконструкции водогрейных ко</w:t>
      </w:r>
      <w:r w:rsidRPr="00930B1D">
        <w:rPr>
          <w:szCs w:val="28"/>
        </w:rPr>
        <w:t>т</w:t>
      </w:r>
      <w:r w:rsidRPr="00930B1D">
        <w:rPr>
          <w:szCs w:val="28"/>
        </w:rPr>
        <w:t>лов на ТЭЦ-5</w:t>
      </w:r>
      <w:r w:rsidR="00B66A85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Суммарная протяженность распределительных тепловых сетей диаметром 2</w:t>
      </w:r>
      <w:r w:rsidR="00B66A85">
        <w:rPr>
          <w:szCs w:val="28"/>
        </w:rPr>
        <w:t> </w:t>
      </w:r>
      <w:r w:rsidR="0091465E">
        <w:rPr>
          <w:szCs w:val="28"/>
        </w:rPr>
        <w:t>Д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300</w:t>
      </w:r>
      <w:r w:rsidR="00B66A85">
        <w:rPr>
          <w:szCs w:val="28"/>
        </w:rPr>
        <w:t xml:space="preserve"> </w:t>
      </w:r>
      <w:r w:rsidR="002C65A8">
        <w:rPr>
          <w:szCs w:val="28"/>
        </w:rPr>
        <w:t>–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91465E">
        <w:rPr>
          <w:szCs w:val="28"/>
        </w:rPr>
        <w:t>Д </w:t>
      </w:r>
      <w:r w:rsidRPr="00BA446E">
        <w:rPr>
          <w:szCs w:val="28"/>
        </w:rPr>
        <w:t>250</w:t>
      </w:r>
      <w:r w:rsidR="0091465E">
        <w:rPr>
          <w:szCs w:val="28"/>
        </w:rPr>
        <w:t> </w:t>
      </w:r>
      <w:r w:rsidRPr="00BA446E">
        <w:rPr>
          <w:szCs w:val="28"/>
        </w:rPr>
        <w:t>мм</w:t>
      </w:r>
      <w:r w:rsidR="00B66A85">
        <w:rPr>
          <w:szCs w:val="28"/>
        </w:rPr>
        <w:t>,</w:t>
      </w:r>
      <w:r w:rsidRPr="00BA446E">
        <w:rPr>
          <w:szCs w:val="28"/>
        </w:rPr>
        <w:t xml:space="preserve"> намеченных к строительству на перспективу в границах </w:t>
      </w:r>
      <w:r w:rsidR="00E42641">
        <w:rPr>
          <w:szCs w:val="28"/>
        </w:rPr>
        <w:t>планируемой</w:t>
      </w:r>
      <w:r w:rsidRPr="00BA446E">
        <w:rPr>
          <w:szCs w:val="28"/>
        </w:rPr>
        <w:t xml:space="preserve"> территории</w:t>
      </w:r>
      <w:r w:rsidR="00B66A85">
        <w:rPr>
          <w:szCs w:val="28"/>
        </w:rPr>
        <w:t>,</w:t>
      </w:r>
      <w:r w:rsidRPr="00BA446E">
        <w:rPr>
          <w:szCs w:val="28"/>
        </w:rPr>
        <w:t xml:space="preserve"> ориентировочно составит 2,0</w:t>
      </w:r>
      <w:r w:rsidR="0091465E">
        <w:rPr>
          <w:szCs w:val="28"/>
        </w:rPr>
        <w:t> </w:t>
      </w:r>
      <w:r w:rsidRPr="00BA446E">
        <w:rPr>
          <w:szCs w:val="28"/>
        </w:rPr>
        <w:t>км.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Необходимость реконструкции существующих</w:t>
      </w:r>
      <w:r w:rsidR="00E42641">
        <w:rPr>
          <w:szCs w:val="28"/>
        </w:rPr>
        <w:t xml:space="preserve"> </w:t>
      </w:r>
      <w:r w:rsidRPr="00BA446E">
        <w:rPr>
          <w:szCs w:val="28"/>
        </w:rPr>
        <w:t>ЦТП</w:t>
      </w:r>
      <w:r w:rsidR="00E42641">
        <w:rPr>
          <w:szCs w:val="28"/>
        </w:rPr>
        <w:t xml:space="preserve"> </w:t>
      </w:r>
      <w:r w:rsidRPr="00BA446E">
        <w:rPr>
          <w:szCs w:val="28"/>
        </w:rPr>
        <w:t>с увеличением их пр</w:t>
      </w:r>
      <w:r w:rsidRPr="00BA446E">
        <w:rPr>
          <w:szCs w:val="28"/>
        </w:rPr>
        <w:t>о</w:t>
      </w:r>
      <w:r w:rsidRPr="00BA446E">
        <w:rPr>
          <w:szCs w:val="28"/>
        </w:rPr>
        <w:t>изводительности должна быть определена на последующей стадии проектиров</w:t>
      </w:r>
      <w:r w:rsidRPr="00BA446E">
        <w:rPr>
          <w:szCs w:val="28"/>
        </w:rPr>
        <w:t>а</w:t>
      </w:r>
      <w:r w:rsidRPr="00BA446E">
        <w:rPr>
          <w:szCs w:val="28"/>
        </w:rPr>
        <w:t>ния.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 (</w:t>
      </w:r>
      <w:proofErr w:type="spellStart"/>
      <w:r w:rsidRPr="00BA446E">
        <w:rPr>
          <w:szCs w:val="28"/>
        </w:rPr>
        <w:t>СНиП</w:t>
      </w:r>
      <w:proofErr w:type="spellEnd"/>
      <w:r w:rsidRPr="00BA446E">
        <w:rPr>
          <w:szCs w:val="28"/>
        </w:rPr>
        <w:t xml:space="preserve"> 2.04.07-86* «Тепловые сети») или определения принципиальной возмо</w:t>
      </w:r>
      <w:r w:rsidRPr="00BA446E">
        <w:rPr>
          <w:szCs w:val="28"/>
        </w:rPr>
        <w:t>ж</w:t>
      </w:r>
      <w:r w:rsidRPr="00BA446E">
        <w:rPr>
          <w:szCs w:val="28"/>
        </w:rPr>
        <w:t>ности и условий по их переустройству.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эксплуатации, а также для проведения капитального ремонта или р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конструкции действующих инженерных сооружений, а также для строительства новых коммуникаций вдоль трасс устанавливаются технические (охранные) зоны.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Согласно действующей нормативной документации ширина охранной (те</w:t>
      </w:r>
      <w:r w:rsidRPr="00BA446E">
        <w:rPr>
          <w:szCs w:val="28"/>
        </w:rPr>
        <w:t>х</w:t>
      </w:r>
      <w:r w:rsidRPr="00BA446E">
        <w:rPr>
          <w:szCs w:val="28"/>
        </w:rPr>
        <w:t>нической</w:t>
      </w:r>
      <w:r w:rsidR="00E42641">
        <w:rPr>
          <w:szCs w:val="28"/>
        </w:rPr>
        <w:t>)</w:t>
      </w:r>
      <w:r w:rsidRPr="00BA446E">
        <w:rPr>
          <w:szCs w:val="28"/>
        </w:rPr>
        <w:t xml:space="preserve"> зоны от наружной стенки трубы (канала) </w:t>
      </w:r>
      <w:proofErr w:type="spellStart"/>
      <w:r w:rsidRPr="00BA446E">
        <w:rPr>
          <w:szCs w:val="28"/>
        </w:rPr>
        <w:t>тепломагистралей</w:t>
      </w:r>
      <w:proofErr w:type="spellEnd"/>
      <w:r w:rsidRPr="00BA446E">
        <w:rPr>
          <w:szCs w:val="28"/>
        </w:rPr>
        <w:t xml:space="preserve"> подземной прокладки (вне зависимости от способа прокладки) до фундаментов зданий и 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оружений в каждую сторону в свету составляет: </w:t>
      </w:r>
      <w:proofErr w:type="gramStart"/>
      <w:r w:rsidR="007D5119">
        <w:rPr>
          <w:szCs w:val="28"/>
        </w:rPr>
        <w:t>Д</w:t>
      </w:r>
      <w:r w:rsidRPr="00BA446E">
        <w:rPr>
          <w:rFonts w:ascii="Symbol" w:hAnsi="Symbol"/>
          <w:szCs w:val="28"/>
        </w:rPr>
        <w:t></w:t>
      </w:r>
      <w:r w:rsidRPr="00BA446E">
        <w:rPr>
          <w:szCs w:val="28"/>
        </w:rPr>
        <w:t>500 – 2</w:t>
      </w:r>
      <w:r w:rsidR="007D5119">
        <w:rPr>
          <w:szCs w:val="28"/>
        </w:rPr>
        <w:t> </w:t>
      </w:r>
      <w:r w:rsidRPr="00BA446E">
        <w:rPr>
          <w:szCs w:val="28"/>
        </w:rPr>
        <w:t>м от стенки трубы (к</w:t>
      </w:r>
      <w:r w:rsidRPr="00BA446E">
        <w:rPr>
          <w:szCs w:val="28"/>
        </w:rPr>
        <w:t>а</w:t>
      </w:r>
      <w:r w:rsidRPr="00BA446E">
        <w:rPr>
          <w:szCs w:val="28"/>
        </w:rPr>
        <w:t xml:space="preserve">нала), </w:t>
      </w:r>
      <w:r w:rsidR="007D5119">
        <w:rPr>
          <w:szCs w:val="28"/>
        </w:rPr>
        <w:t>Д</w:t>
      </w:r>
      <w:r w:rsidRPr="00BA446E">
        <w:rPr>
          <w:rFonts w:ascii="Symbol" w:hAnsi="Symbol"/>
          <w:szCs w:val="28"/>
        </w:rPr>
        <w:t></w:t>
      </w:r>
      <w:r w:rsidR="007D5119">
        <w:rPr>
          <w:szCs w:val="28"/>
        </w:rPr>
        <w:t>500 мм – 5 </w:t>
      </w:r>
      <w:r w:rsidRPr="00BA446E">
        <w:rPr>
          <w:szCs w:val="28"/>
        </w:rPr>
        <w:t xml:space="preserve">м,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900 мм и более – 8 </w:t>
      </w:r>
      <w:r w:rsidRPr="00BA446E">
        <w:rPr>
          <w:szCs w:val="28"/>
        </w:rPr>
        <w:t>м (</w:t>
      </w:r>
      <w:r w:rsidR="007C7137">
        <w:rPr>
          <w:szCs w:val="28"/>
        </w:rPr>
        <w:t>«</w:t>
      </w:r>
      <w:r w:rsidR="00477478">
        <w:rPr>
          <w:szCs w:val="28"/>
        </w:rPr>
        <w:t>СП.124.13330.2012 Свод правил.</w:t>
      </w:r>
      <w:proofErr w:type="gramEnd"/>
      <w:r w:rsidR="00477478">
        <w:rPr>
          <w:szCs w:val="28"/>
        </w:rPr>
        <w:t xml:space="preserve"> Тепловые сети. </w:t>
      </w:r>
      <w:proofErr w:type="gramStart"/>
      <w:r w:rsidR="00477478">
        <w:rPr>
          <w:szCs w:val="28"/>
        </w:rPr>
        <w:t xml:space="preserve">Актуализированная редакция </w:t>
      </w:r>
      <w:proofErr w:type="spellStart"/>
      <w:r w:rsidRPr="00BA446E">
        <w:rPr>
          <w:szCs w:val="28"/>
        </w:rPr>
        <w:t>С</w:t>
      </w:r>
      <w:r w:rsidR="009C1D72">
        <w:rPr>
          <w:szCs w:val="28"/>
        </w:rPr>
        <w:t>Ни</w:t>
      </w:r>
      <w:r w:rsidRPr="00BA446E">
        <w:rPr>
          <w:szCs w:val="28"/>
        </w:rPr>
        <w:t>П</w:t>
      </w:r>
      <w:proofErr w:type="spellEnd"/>
      <w:r w:rsidRPr="00BA446E">
        <w:rPr>
          <w:szCs w:val="28"/>
        </w:rPr>
        <w:t xml:space="preserve"> 41-02-2003</w:t>
      </w:r>
      <w:r w:rsidR="007C7137">
        <w:rPr>
          <w:szCs w:val="28"/>
        </w:rPr>
        <w:t>»</w:t>
      </w:r>
      <w:r w:rsidR="00B66A85">
        <w:rPr>
          <w:szCs w:val="28"/>
        </w:rPr>
        <w:t>)</w:t>
      </w:r>
      <w:r w:rsidRPr="00BA446E">
        <w:rPr>
          <w:szCs w:val="28"/>
        </w:rPr>
        <w:t>.</w:t>
      </w:r>
      <w:proofErr w:type="gramEnd"/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По данным эксплуатирующей орг</w:t>
      </w:r>
      <w:r w:rsidR="00865EFA">
        <w:rPr>
          <w:szCs w:val="28"/>
        </w:rPr>
        <w:t>анизации расстояние от насосно-</w:t>
      </w:r>
      <w:r w:rsidRPr="00BA446E">
        <w:rPr>
          <w:szCs w:val="28"/>
        </w:rPr>
        <w:t>перекачивающей станции до жилой застройки составляет 30,0</w:t>
      </w:r>
      <w:r w:rsidR="007D5119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территории технических зон инженерных коммуникаций не допускается возведение зданий и сооружений, как постоянного, так и временного характера.</w:t>
      </w:r>
    </w:p>
    <w:p w:rsidR="0046142C" w:rsidRPr="00BA446E" w:rsidRDefault="00477478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Схема теплоснабжения – </w:t>
      </w:r>
      <w:r w:rsidR="0046142C" w:rsidRPr="00BA446E">
        <w:rPr>
          <w:szCs w:val="28"/>
        </w:rPr>
        <w:t>закрытая, присоединение вновь строящихся п</w:t>
      </w:r>
      <w:r w:rsidR="0046142C" w:rsidRPr="00BA446E">
        <w:rPr>
          <w:szCs w:val="28"/>
        </w:rPr>
        <w:t>о</w:t>
      </w:r>
      <w:r w:rsidR="0046142C" w:rsidRPr="00BA446E">
        <w:rPr>
          <w:szCs w:val="28"/>
        </w:rPr>
        <w:t>требителей тепла к тепловым сетям предлаг</w:t>
      </w:r>
      <w:r>
        <w:rPr>
          <w:szCs w:val="28"/>
        </w:rPr>
        <w:t xml:space="preserve">ается осуществлять через ЦТП и </w:t>
      </w:r>
      <w:r w:rsidR="0046142C" w:rsidRPr="00BA446E">
        <w:rPr>
          <w:szCs w:val="28"/>
        </w:rPr>
        <w:t>ИТП, встроенные в здания, оснащенные современным высокоэффективным оборудов</w:t>
      </w:r>
      <w:r w:rsidR="0046142C" w:rsidRPr="00BA446E">
        <w:rPr>
          <w:szCs w:val="28"/>
        </w:rPr>
        <w:t>а</w:t>
      </w:r>
      <w:r w:rsidR="0046142C" w:rsidRPr="00BA446E">
        <w:rPr>
          <w:szCs w:val="28"/>
        </w:rPr>
        <w:t>нием (подогреватели отопления и горячего водоснабжения пластинчатого типа и др.), с установкой приборов учета тепловой энергии.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Диаметры и трассы тепловых сетей уточняются на последующей стадии проектирования с учетом расчетов гидравлических режимов работы тепловых с</w:t>
      </w:r>
      <w:r w:rsidRPr="00BA446E">
        <w:rPr>
          <w:szCs w:val="28"/>
        </w:rPr>
        <w:t>е</w:t>
      </w:r>
      <w:r w:rsidRPr="00BA446E">
        <w:rPr>
          <w:szCs w:val="28"/>
        </w:rPr>
        <w:t>тей.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графическом материале трассы теплопроводов показаны условно и по</w:t>
      </w:r>
      <w:r w:rsidRPr="00BA446E">
        <w:rPr>
          <w:szCs w:val="28"/>
        </w:rPr>
        <w:t>д</w:t>
      </w:r>
      <w:r w:rsidRPr="00BA446E">
        <w:rPr>
          <w:szCs w:val="28"/>
        </w:rPr>
        <w:t>лежат уточнению на последующих стадиях проектирования.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>Проектом планировки предусмотрены следующие мероприятия в части об</w:t>
      </w:r>
      <w:r w:rsidRPr="00BA446E">
        <w:rPr>
          <w:szCs w:val="28"/>
        </w:rPr>
        <w:t>ъ</w:t>
      </w:r>
      <w:r w:rsidRPr="00BA446E">
        <w:rPr>
          <w:szCs w:val="28"/>
        </w:rPr>
        <w:t>ектов теплоснабжения:</w:t>
      </w:r>
    </w:p>
    <w:p w:rsidR="0046142C" w:rsidRPr="00BA446E" w:rsidRDefault="00C94DEC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подключение </w:t>
      </w:r>
      <w:r w:rsidR="0046142C" w:rsidRPr="00BA446E">
        <w:rPr>
          <w:szCs w:val="28"/>
        </w:rPr>
        <w:t xml:space="preserve">микрорайона </w:t>
      </w:r>
      <w:r w:rsidR="007C7137">
        <w:rPr>
          <w:szCs w:val="28"/>
        </w:rPr>
        <w:t>240</w:t>
      </w:r>
      <w:r w:rsidR="0046142C" w:rsidRPr="00BA446E">
        <w:rPr>
          <w:szCs w:val="28"/>
        </w:rPr>
        <w:t xml:space="preserve">.01.08 запроектированного на территории </w:t>
      </w:r>
      <w:proofErr w:type="spellStart"/>
      <w:r w:rsidR="0046142C" w:rsidRPr="00BA446E">
        <w:rPr>
          <w:szCs w:val="28"/>
        </w:rPr>
        <w:t>з</w:t>
      </w:r>
      <w:r w:rsidR="0046142C" w:rsidRPr="00BA446E">
        <w:rPr>
          <w:szCs w:val="28"/>
        </w:rPr>
        <w:t>о</w:t>
      </w:r>
      <w:r w:rsidR="0046142C" w:rsidRPr="00BA446E">
        <w:rPr>
          <w:szCs w:val="28"/>
        </w:rPr>
        <w:t>лоотвала</w:t>
      </w:r>
      <w:proofErr w:type="spellEnd"/>
      <w:r w:rsidR="0046142C" w:rsidRPr="00BA446E">
        <w:rPr>
          <w:szCs w:val="28"/>
        </w:rPr>
        <w:t xml:space="preserve"> № 1 ТЭЦ-5 после окончания его рекультивации к </w:t>
      </w:r>
      <w:proofErr w:type="spellStart"/>
      <w:r w:rsidR="0046142C" w:rsidRPr="00BA446E">
        <w:rPr>
          <w:szCs w:val="28"/>
        </w:rPr>
        <w:t>ценрализованной</w:t>
      </w:r>
      <w:proofErr w:type="spellEnd"/>
      <w:r w:rsidR="0046142C" w:rsidRPr="00BA446E">
        <w:rPr>
          <w:szCs w:val="28"/>
        </w:rPr>
        <w:t xml:space="preserve"> сети теплоснабжения от ТЭЦ-5;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тепловых сетей диаметром</w:t>
      </w:r>
      <w:r w:rsidR="00E42C3C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300</w:t>
      </w:r>
      <w:r w:rsidR="007D5119">
        <w:rPr>
          <w:szCs w:val="28"/>
        </w:rPr>
        <w:t> 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-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2</w:t>
      </w:r>
      <w:r w:rsidR="002C65A8">
        <w:rPr>
          <w:szCs w:val="28"/>
        </w:rPr>
        <w:t xml:space="preserve"> 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Pr="00BA446E">
        <w:rPr>
          <w:szCs w:val="28"/>
        </w:rPr>
        <w:t>250</w:t>
      </w:r>
      <w:r w:rsidR="007D5119">
        <w:rPr>
          <w:szCs w:val="28"/>
        </w:rPr>
        <w:t> </w:t>
      </w:r>
      <w:r w:rsidRPr="00BA446E">
        <w:rPr>
          <w:szCs w:val="28"/>
        </w:rPr>
        <w:t xml:space="preserve">мм на </w:t>
      </w:r>
      <w:r w:rsidR="00E42C3C">
        <w:rPr>
          <w:szCs w:val="28"/>
        </w:rPr>
        <w:t>план</w:t>
      </w:r>
      <w:r w:rsidR="00E42C3C">
        <w:rPr>
          <w:szCs w:val="28"/>
        </w:rPr>
        <w:t>и</w:t>
      </w:r>
      <w:r w:rsidR="00E42C3C">
        <w:rPr>
          <w:szCs w:val="28"/>
        </w:rPr>
        <w:t xml:space="preserve">руемой </w:t>
      </w:r>
      <w:r w:rsidRPr="00BA446E">
        <w:rPr>
          <w:szCs w:val="28"/>
        </w:rPr>
        <w:t>терри</w:t>
      </w:r>
      <w:r w:rsidR="00E42C3C">
        <w:rPr>
          <w:szCs w:val="28"/>
        </w:rPr>
        <w:t>тории</w:t>
      </w:r>
      <w:r w:rsidRPr="00BA446E">
        <w:rPr>
          <w:szCs w:val="28"/>
        </w:rPr>
        <w:t xml:space="preserve">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2</w:t>
      </w:r>
      <w:r w:rsidR="007D5119">
        <w:rPr>
          <w:szCs w:val="28"/>
        </w:rPr>
        <w:t>Д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1000 </w:t>
      </w:r>
      <w:r w:rsidRPr="00BA446E">
        <w:rPr>
          <w:szCs w:val="28"/>
        </w:rPr>
        <w:t>мм от 2500-IV до ТК-2610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ТК-2610 до ПНС-16, район застройки</w:t>
      </w:r>
      <w:r w:rsidR="00C94DEC">
        <w:rPr>
          <w:szCs w:val="28"/>
        </w:rPr>
        <w:t>,</w:t>
      </w:r>
      <w:r w:rsidRPr="00BA446E">
        <w:rPr>
          <w:szCs w:val="28"/>
        </w:rPr>
        <w:t xml:space="preserve"> </w:t>
      </w:r>
      <w:r w:rsidR="00C94DEC">
        <w:t>расположе</w:t>
      </w:r>
      <w:r w:rsidR="00C94DEC">
        <w:t>н</w:t>
      </w:r>
      <w:r w:rsidR="00C94DEC">
        <w:t>ный в устье р</w:t>
      </w:r>
      <w:r w:rsidR="00B66A85">
        <w:t>.</w:t>
      </w:r>
      <w:r w:rsidR="00C94DEC">
        <w:t xml:space="preserve"> Ин</w:t>
      </w:r>
      <w:r w:rsidR="00B66A85">
        <w:t>и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ПНС-15 для теплоснабжения района «</w:t>
      </w:r>
      <w:proofErr w:type="spellStart"/>
      <w:r w:rsidRPr="00BA446E">
        <w:rPr>
          <w:szCs w:val="28"/>
        </w:rPr>
        <w:t>Ключ-Камышенское</w:t>
      </w:r>
      <w:proofErr w:type="spellEnd"/>
      <w:r w:rsidRPr="00BA446E">
        <w:rPr>
          <w:szCs w:val="28"/>
        </w:rPr>
        <w:t xml:space="preserve"> плато»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участок теплотрассы для </w:t>
      </w:r>
      <w:r w:rsidR="00C94DEC">
        <w:rPr>
          <w:szCs w:val="28"/>
        </w:rPr>
        <w:t>жилого</w:t>
      </w:r>
      <w:r w:rsidRPr="00BA446E">
        <w:rPr>
          <w:szCs w:val="28"/>
        </w:rPr>
        <w:t xml:space="preserve"> района</w:t>
      </w:r>
      <w:r w:rsidR="00C94DEC">
        <w:rPr>
          <w:szCs w:val="28"/>
        </w:rPr>
        <w:t xml:space="preserve"> </w:t>
      </w:r>
      <w:r w:rsidRPr="00BA446E">
        <w:rPr>
          <w:szCs w:val="28"/>
        </w:rPr>
        <w:t>«Береговой» от УТ-0106-6 до ТК-2 2</w:t>
      </w:r>
      <w:r w:rsidR="00B66A85">
        <w:rPr>
          <w:szCs w:val="28"/>
        </w:rPr>
        <w:t xml:space="preserve"> </w:t>
      </w:r>
      <w:r w:rsidR="007D5119">
        <w:rPr>
          <w:szCs w:val="28"/>
        </w:rPr>
        <w:t>Д</w:t>
      </w:r>
      <w:r w:rsidR="00B66A85">
        <w:rPr>
          <w:szCs w:val="28"/>
        </w:rPr>
        <w:t xml:space="preserve"> </w:t>
      </w:r>
      <w:r w:rsidRPr="00BA446E">
        <w:rPr>
          <w:szCs w:val="28"/>
        </w:rPr>
        <w:t>800</w:t>
      </w:r>
      <w:r w:rsidR="007D5119">
        <w:rPr>
          <w:szCs w:val="28"/>
        </w:rPr>
        <w:t> </w:t>
      </w:r>
      <w:r w:rsidRPr="00BA446E">
        <w:rPr>
          <w:szCs w:val="28"/>
        </w:rPr>
        <w:t>мм</w:t>
      </w:r>
      <w:r w:rsidR="00C94DEC">
        <w:rPr>
          <w:szCs w:val="28"/>
        </w:rPr>
        <w:t>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ТК-Т.1-1 до Ут-0106-6</w:t>
      </w:r>
      <w:r w:rsidR="00C94DEC">
        <w:rPr>
          <w:szCs w:val="28"/>
        </w:rPr>
        <w:t>;</w:t>
      </w:r>
    </w:p>
    <w:p w:rsidR="0046142C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участок теплотрассы от УТ-0106-6 до оп.129-5 2</w:t>
      </w:r>
      <w:r w:rsidRPr="00BA446E">
        <w:rPr>
          <w:szCs w:val="28"/>
          <w:lang w:val="en-US"/>
        </w:rPr>
        <w:t> </w:t>
      </w:r>
      <w:r w:rsidR="007D5119">
        <w:rPr>
          <w:szCs w:val="28"/>
        </w:rPr>
        <w:t>Д</w:t>
      </w:r>
      <w:r w:rsidR="002C65A8">
        <w:rPr>
          <w:szCs w:val="28"/>
        </w:rPr>
        <w:t xml:space="preserve"> </w:t>
      </w:r>
      <w:r w:rsidRPr="00BA446E">
        <w:rPr>
          <w:szCs w:val="28"/>
        </w:rPr>
        <w:t>1000</w:t>
      </w:r>
      <w:r w:rsidR="007D5119">
        <w:rPr>
          <w:szCs w:val="28"/>
        </w:rPr>
        <w:t> </w:t>
      </w:r>
      <w:r w:rsidRPr="00BA446E">
        <w:rPr>
          <w:szCs w:val="28"/>
        </w:rPr>
        <w:t>мм</w:t>
      </w:r>
      <w:r w:rsidR="00C94DEC">
        <w:rPr>
          <w:szCs w:val="28"/>
        </w:rPr>
        <w:t>.</w:t>
      </w:r>
    </w:p>
    <w:p w:rsidR="001E529D" w:rsidRPr="002C65A8" w:rsidRDefault="001E529D" w:rsidP="0046142C">
      <w:pPr>
        <w:pStyle w:val="312"/>
        <w:ind w:right="-2"/>
        <w:rPr>
          <w:szCs w:val="28"/>
        </w:rPr>
      </w:pPr>
    </w:p>
    <w:p w:rsidR="0046142C" w:rsidRPr="002C65A8" w:rsidRDefault="0046142C" w:rsidP="00F95407">
      <w:pPr>
        <w:pStyle w:val="2fe"/>
        <w:rPr>
          <w:sz w:val="28"/>
          <w:szCs w:val="28"/>
        </w:rPr>
      </w:pPr>
      <w:bookmarkStart w:id="16" w:name="_Toc405892271"/>
      <w:bookmarkStart w:id="17" w:name="_Toc483472496"/>
      <w:r w:rsidRPr="002C65A8">
        <w:rPr>
          <w:sz w:val="28"/>
          <w:szCs w:val="28"/>
        </w:rPr>
        <w:t>2.4.</w:t>
      </w:r>
      <w:r w:rsidR="002C65A8">
        <w:rPr>
          <w:sz w:val="28"/>
          <w:szCs w:val="28"/>
        </w:rPr>
        <w:t>4.</w:t>
      </w:r>
      <w:r w:rsidRPr="002C65A8">
        <w:rPr>
          <w:sz w:val="28"/>
          <w:szCs w:val="28"/>
        </w:rPr>
        <w:t xml:space="preserve"> Газоснабжение</w:t>
      </w:r>
      <w:bookmarkEnd w:id="16"/>
      <w:bookmarkEnd w:id="17"/>
    </w:p>
    <w:p w:rsidR="0046142C" w:rsidRPr="002C65A8" w:rsidRDefault="0046142C" w:rsidP="0046142C">
      <w:pPr>
        <w:pStyle w:val="312"/>
        <w:ind w:right="-2"/>
        <w:jc w:val="left"/>
        <w:rPr>
          <w:b/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</w:t>
      </w:r>
      <w:r w:rsidR="007D5119">
        <w:rPr>
          <w:szCs w:val="28"/>
        </w:rPr>
        <w:t xml:space="preserve">планируемой </w:t>
      </w:r>
      <w:r w:rsidRPr="00BA446E">
        <w:rPr>
          <w:szCs w:val="28"/>
        </w:rPr>
        <w:t>территории планируется строительство многоэтажных и малоэтажных жилых домов с объектами социальной инфраструктуры.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Основные решения по газоснабжению </w:t>
      </w:r>
      <w:r w:rsidR="001E529D">
        <w:rPr>
          <w:szCs w:val="28"/>
        </w:rPr>
        <w:t xml:space="preserve">планируемой </w:t>
      </w:r>
      <w:r w:rsidRPr="00BA446E">
        <w:rPr>
          <w:szCs w:val="28"/>
        </w:rPr>
        <w:t>территории провод</w:t>
      </w:r>
      <w:r w:rsidRPr="00BA446E">
        <w:rPr>
          <w:szCs w:val="28"/>
        </w:rPr>
        <w:t>и</w:t>
      </w:r>
      <w:r w:rsidRPr="00BA446E">
        <w:rPr>
          <w:szCs w:val="28"/>
        </w:rPr>
        <w:t xml:space="preserve">лись в соответствии с решениями, принятыми в разделе </w:t>
      </w:r>
      <w:r w:rsidR="00365E89">
        <w:rPr>
          <w:szCs w:val="28"/>
        </w:rPr>
        <w:t>2.4.3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многоэтажной застройки с объектами социальной инфраструктуры п</w:t>
      </w:r>
      <w:r w:rsidRPr="00BA446E">
        <w:rPr>
          <w:szCs w:val="28"/>
        </w:rPr>
        <w:t>о</w:t>
      </w:r>
      <w:r w:rsidRPr="00BA446E">
        <w:rPr>
          <w:szCs w:val="28"/>
        </w:rPr>
        <w:t>дача газа не пр</w:t>
      </w:r>
      <w:r w:rsidR="001E529D">
        <w:rPr>
          <w:szCs w:val="28"/>
        </w:rPr>
        <w:t xml:space="preserve">едусматривается. В жилых домах </w:t>
      </w:r>
      <w:r w:rsidRPr="00BA446E">
        <w:rPr>
          <w:szCs w:val="28"/>
        </w:rPr>
        <w:t>будут установлены электропл</w:t>
      </w:r>
      <w:r w:rsidRPr="00BA446E">
        <w:rPr>
          <w:szCs w:val="28"/>
        </w:rPr>
        <w:t>и</w:t>
      </w:r>
      <w:r w:rsidRPr="00BA446E">
        <w:rPr>
          <w:szCs w:val="28"/>
        </w:rPr>
        <w:t>ты, а теплоснабжение данной застройки будет осуществляться от централизова</w:t>
      </w:r>
      <w:r w:rsidRPr="00BA446E">
        <w:rPr>
          <w:szCs w:val="28"/>
        </w:rPr>
        <w:t>н</w:t>
      </w:r>
      <w:r w:rsidRPr="00BA446E">
        <w:rPr>
          <w:szCs w:val="28"/>
        </w:rPr>
        <w:t>ного источника тепла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ТЭЦ-5.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Газификации подлежит индивидуальная малоэтажная жилая застройка, где газ намечается использовать для приготовления пищи, отопления и горячего в</w:t>
      </w:r>
      <w:r w:rsidRPr="00BA446E">
        <w:rPr>
          <w:szCs w:val="28"/>
        </w:rPr>
        <w:t>о</w:t>
      </w:r>
      <w:r w:rsidRPr="00BA446E">
        <w:rPr>
          <w:szCs w:val="28"/>
        </w:rPr>
        <w:t>доснабжения. С этой целью в каждом доме устанавливается автономный источник тепла и газовая плита. В качестве источников тепла могут быть использованы  а</w:t>
      </w:r>
      <w:r w:rsidRPr="00BA446E">
        <w:rPr>
          <w:szCs w:val="28"/>
        </w:rPr>
        <w:t>п</w:t>
      </w:r>
      <w:r w:rsidRPr="00BA446E">
        <w:rPr>
          <w:szCs w:val="28"/>
        </w:rPr>
        <w:t>параты различной производительности (в зависимости от площади отапливаемого помещения)</w:t>
      </w:r>
      <w:r w:rsidR="001E529D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Кроме того, предлагается осуществить полную газификацию всех сущес</w:t>
      </w:r>
      <w:r w:rsidRPr="00BA446E">
        <w:rPr>
          <w:szCs w:val="28"/>
        </w:rPr>
        <w:t>т</w:t>
      </w:r>
      <w:r w:rsidRPr="00BA446E">
        <w:rPr>
          <w:szCs w:val="28"/>
        </w:rPr>
        <w:t>вующих сохраняемых малоэтажных жилых домов с установкой вышеназванных источников тепла.</w:t>
      </w:r>
    </w:p>
    <w:p w:rsidR="0046142C" w:rsidRPr="00BA446E" w:rsidRDefault="0046142C" w:rsidP="00FD58B9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по проек</w:t>
      </w:r>
      <w:r w:rsidR="00FD58B9">
        <w:rPr>
          <w:szCs w:val="28"/>
        </w:rPr>
        <w:t xml:space="preserve">тируемой малоэтажной застройке </w:t>
      </w:r>
      <w:r w:rsidRPr="00BA446E">
        <w:rPr>
          <w:szCs w:val="28"/>
        </w:rPr>
        <w:t>(с учетом установки газовых плит) составит 4,10</w:t>
      </w:r>
      <w:r w:rsidR="00FD58B9">
        <w:rPr>
          <w:szCs w:val="28"/>
        </w:rPr>
        <w:t> </w:t>
      </w:r>
      <w:r w:rsidRPr="00BA446E">
        <w:rPr>
          <w:szCs w:val="28"/>
        </w:rPr>
        <w:t>млн.</w:t>
      </w:r>
      <w:r w:rsidR="00FD58B9">
        <w:rPr>
          <w:szCs w:val="28"/>
        </w:rPr>
        <w:t>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r w:rsidRPr="00BA446E">
        <w:rPr>
          <w:szCs w:val="28"/>
        </w:rPr>
        <w:t>м/год или 1480</w:t>
      </w:r>
      <w:r w:rsidR="00FD58B9">
        <w:rPr>
          <w:szCs w:val="28"/>
        </w:rPr>
        <w:t> </w:t>
      </w:r>
      <w:r w:rsidRPr="00BA446E">
        <w:rPr>
          <w:szCs w:val="28"/>
        </w:rPr>
        <w:t>куб</w:t>
      </w:r>
      <w:r w:rsidR="00FD58B9">
        <w:rPr>
          <w:szCs w:val="28"/>
        </w:rPr>
        <w:t>. </w:t>
      </w:r>
      <w:proofErr w:type="gramStart"/>
      <w:r w:rsidR="00FD58B9">
        <w:rPr>
          <w:szCs w:val="28"/>
        </w:rPr>
        <w:t>м</w:t>
      </w:r>
      <w:proofErr w:type="gramEnd"/>
      <w:r w:rsidR="00FD58B9">
        <w:rPr>
          <w:szCs w:val="28"/>
        </w:rPr>
        <w:t xml:space="preserve">/час. </w:t>
      </w:r>
    </w:p>
    <w:p w:rsidR="0046142C" w:rsidRPr="00BA446E" w:rsidRDefault="0046142C" w:rsidP="0046142C">
      <w:pPr>
        <w:pStyle w:val="312"/>
        <w:ind w:right="-2"/>
      </w:pPr>
      <w:r w:rsidRPr="00BA446E">
        <w:rPr>
          <w:szCs w:val="28"/>
        </w:rPr>
        <w:t>С учетом существующей сохраняемой застройк</w:t>
      </w:r>
      <w:r w:rsidR="00FD58B9">
        <w:rPr>
          <w:szCs w:val="28"/>
        </w:rPr>
        <w:t>и расход газа составит 4,88 млн.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r w:rsidRPr="00BA446E">
        <w:rPr>
          <w:szCs w:val="28"/>
        </w:rPr>
        <w:t>м/год или 1770</w:t>
      </w:r>
      <w:r w:rsidR="00FD58B9">
        <w:rPr>
          <w:szCs w:val="28"/>
        </w:rPr>
        <w:t>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 xml:space="preserve">/час.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населением на отопление и горячее водоснабжение в малоэта</w:t>
      </w:r>
      <w:r w:rsidRPr="00BA446E">
        <w:rPr>
          <w:szCs w:val="28"/>
        </w:rPr>
        <w:t>ж</w:t>
      </w:r>
      <w:r w:rsidRPr="00BA446E">
        <w:rPr>
          <w:szCs w:val="28"/>
        </w:rPr>
        <w:t xml:space="preserve">ной застройке был определен по тепловой нагрузке (по данным раздела </w:t>
      </w:r>
      <w:r w:rsidR="00365E89">
        <w:rPr>
          <w:szCs w:val="28"/>
        </w:rPr>
        <w:t>2.4.3)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Расход газа коммунально-бытовыми предприятиями был определен в соо</w:t>
      </w:r>
      <w:r w:rsidRPr="00BA446E">
        <w:rPr>
          <w:szCs w:val="28"/>
        </w:rPr>
        <w:t>т</w:t>
      </w:r>
      <w:r w:rsidRPr="00BA446E">
        <w:rPr>
          <w:szCs w:val="28"/>
        </w:rPr>
        <w:t xml:space="preserve">ветствии с </w:t>
      </w:r>
      <w:r w:rsidR="001E529D">
        <w:rPr>
          <w:szCs w:val="28"/>
        </w:rPr>
        <w:t>«</w:t>
      </w:r>
      <w:r w:rsidRPr="00BA446E">
        <w:rPr>
          <w:szCs w:val="28"/>
        </w:rPr>
        <w:t>СП 42-101-2003</w:t>
      </w:r>
      <w:r w:rsidR="009C1D72">
        <w:rPr>
          <w:szCs w:val="28"/>
        </w:rPr>
        <w:t xml:space="preserve"> </w:t>
      </w:r>
      <w:r w:rsidR="001E529D">
        <w:rPr>
          <w:szCs w:val="28"/>
        </w:rPr>
        <w:t xml:space="preserve">Свод правил по проектированию и строительству. </w:t>
      </w:r>
      <w:r w:rsidR="009C1D72">
        <w:rPr>
          <w:szCs w:val="28"/>
        </w:rPr>
        <w:t>Общие положения</w:t>
      </w:r>
      <w:r w:rsidR="00F95DBD">
        <w:rPr>
          <w:szCs w:val="28"/>
        </w:rPr>
        <w:t xml:space="preserve"> по проектированию и строительству газораспределительных систем из металлических и полиэтиленовых труб</w:t>
      </w:r>
      <w:r w:rsidR="001E529D">
        <w:rPr>
          <w:szCs w:val="28"/>
        </w:rPr>
        <w:t>»</w:t>
      </w:r>
      <w:r w:rsidRPr="00BA446E">
        <w:rPr>
          <w:szCs w:val="28"/>
        </w:rPr>
        <w:t>, а именно в размере 10</w:t>
      </w:r>
      <w:r w:rsidR="00365E89">
        <w:rPr>
          <w:szCs w:val="28"/>
        </w:rPr>
        <w:t xml:space="preserve"> </w:t>
      </w:r>
      <w:r w:rsidRPr="00BA446E">
        <w:rPr>
          <w:szCs w:val="28"/>
        </w:rPr>
        <w:t xml:space="preserve">% от общего расхода газа населением.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 xml:space="preserve">Общий расход газа населением и </w:t>
      </w:r>
      <w:r w:rsidR="0024734E">
        <w:rPr>
          <w:szCs w:val="28"/>
        </w:rPr>
        <w:t xml:space="preserve">объектами </w:t>
      </w:r>
      <w:r w:rsidRPr="00BA446E">
        <w:rPr>
          <w:szCs w:val="28"/>
        </w:rPr>
        <w:t>коммунально-бытов</w:t>
      </w:r>
      <w:r w:rsidR="0024734E">
        <w:rPr>
          <w:szCs w:val="28"/>
        </w:rPr>
        <w:t>ого назн</w:t>
      </w:r>
      <w:r w:rsidR="0024734E">
        <w:rPr>
          <w:szCs w:val="28"/>
        </w:rPr>
        <w:t>а</w:t>
      </w:r>
      <w:r w:rsidR="0024734E">
        <w:rPr>
          <w:szCs w:val="28"/>
        </w:rPr>
        <w:t>чения</w:t>
      </w:r>
      <w:r w:rsidRPr="00BA446E">
        <w:rPr>
          <w:szCs w:val="28"/>
        </w:rPr>
        <w:t xml:space="preserve"> составит порядка 5,37</w:t>
      </w:r>
      <w:r w:rsidR="00FD58B9">
        <w:rPr>
          <w:szCs w:val="28"/>
        </w:rPr>
        <w:t> млн. </w:t>
      </w:r>
      <w:r w:rsidRPr="00BA446E">
        <w:rPr>
          <w:szCs w:val="28"/>
        </w:rPr>
        <w:t>куб.</w:t>
      </w:r>
      <w:r w:rsidR="00FD58B9">
        <w:rPr>
          <w:szCs w:val="28"/>
        </w:rPr>
        <w:t> м/год или 1950 </w:t>
      </w:r>
      <w:r w:rsidRPr="00BA446E">
        <w:rPr>
          <w:szCs w:val="28"/>
        </w:rPr>
        <w:t>куб.</w:t>
      </w:r>
      <w:r w:rsidR="00FD58B9">
        <w:rPr>
          <w:szCs w:val="28"/>
        </w:rPr>
        <w:t> </w:t>
      </w:r>
      <w:proofErr w:type="gramStart"/>
      <w:r w:rsidRPr="00BA446E">
        <w:rPr>
          <w:szCs w:val="28"/>
        </w:rPr>
        <w:t>м</w:t>
      </w:r>
      <w:proofErr w:type="gramEnd"/>
      <w:r w:rsidRPr="00BA446E">
        <w:rPr>
          <w:szCs w:val="28"/>
        </w:rPr>
        <w:t>/час.</w:t>
      </w:r>
    </w:p>
    <w:p w:rsidR="0046142C" w:rsidRPr="00BA446E" w:rsidRDefault="0024734E" w:rsidP="0046142C">
      <w:pPr>
        <w:pStyle w:val="312"/>
        <w:ind w:right="-2"/>
        <w:rPr>
          <w:szCs w:val="28"/>
        </w:rPr>
      </w:pPr>
      <w:r>
        <w:rPr>
          <w:szCs w:val="28"/>
        </w:rPr>
        <w:t>Газоснабжение территории</w:t>
      </w:r>
      <w:r w:rsidR="0046142C" w:rsidRPr="00BA446E">
        <w:rPr>
          <w:szCs w:val="28"/>
        </w:rPr>
        <w:t xml:space="preserve"> малоэтажной застройк</w:t>
      </w:r>
      <w:r>
        <w:rPr>
          <w:szCs w:val="28"/>
        </w:rPr>
        <w:t>и</w:t>
      </w:r>
      <w:r w:rsidR="0046142C" w:rsidRPr="00BA446E">
        <w:rPr>
          <w:szCs w:val="28"/>
        </w:rPr>
        <w:t xml:space="preserve"> намечается от сущес</w:t>
      </w:r>
      <w:r w:rsidR="0046142C" w:rsidRPr="00BA446E">
        <w:rPr>
          <w:szCs w:val="28"/>
        </w:rPr>
        <w:t>т</w:t>
      </w:r>
      <w:r w:rsidR="0046142C" w:rsidRPr="00BA446E">
        <w:rPr>
          <w:szCs w:val="28"/>
        </w:rPr>
        <w:t>вующих газопроводов высокого давления</w:t>
      </w:r>
      <w:r w:rsidR="00365E89">
        <w:rPr>
          <w:szCs w:val="28"/>
        </w:rPr>
        <w:t xml:space="preserve"> </w:t>
      </w:r>
      <w:proofErr w:type="gramStart"/>
      <w:r w:rsidR="0046142C" w:rsidRPr="00BA446E">
        <w:rPr>
          <w:szCs w:val="28"/>
        </w:rPr>
        <w:t>Р</w:t>
      </w:r>
      <w:proofErr w:type="gramEnd"/>
      <w:r w:rsidR="0046142C" w:rsidRPr="00BA446E">
        <w:rPr>
          <w:szCs w:val="28"/>
        </w:rPr>
        <w:t>=0,6</w:t>
      </w:r>
      <w:r w:rsidR="00FD58B9">
        <w:rPr>
          <w:szCs w:val="28"/>
        </w:rPr>
        <w:t xml:space="preserve"> МПа, </w:t>
      </w:r>
      <w:r w:rsidR="005935B2">
        <w:rPr>
          <w:szCs w:val="28"/>
        </w:rPr>
        <w:t>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325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 по газопр</w:t>
      </w:r>
      <w:r w:rsidR="0046142C" w:rsidRPr="00BA446E">
        <w:rPr>
          <w:szCs w:val="28"/>
        </w:rPr>
        <w:t>о</w:t>
      </w:r>
      <w:r w:rsidR="005935B2">
        <w:rPr>
          <w:szCs w:val="28"/>
        </w:rPr>
        <w:t>водам-отводам 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200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 xml:space="preserve">мм со строительством </w:t>
      </w:r>
      <w:r w:rsidR="00365E89">
        <w:rPr>
          <w:szCs w:val="28"/>
        </w:rPr>
        <w:t>четырех</w:t>
      </w:r>
      <w:r w:rsidR="0046142C" w:rsidRPr="00BA446E">
        <w:rPr>
          <w:szCs w:val="28"/>
        </w:rPr>
        <w:t xml:space="preserve"> </w:t>
      </w:r>
      <w:r w:rsidR="006D12DF">
        <w:rPr>
          <w:szCs w:val="28"/>
        </w:rPr>
        <w:t>газорегуляторных пунктов (да</w:t>
      </w:r>
      <w:r>
        <w:rPr>
          <w:szCs w:val="28"/>
        </w:rPr>
        <w:t xml:space="preserve">лее </w:t>
      </w:r>
      <w:r w:rsidRPr="00BA446E">
        <w:t>–</w:t>
      </w:r>
      <w:r>
        <w:rPr>
          <w:szCs w:val="28"/>
        </w:rPr>
        <w:t> </w:t>
      </w:r>
      <w:r w:rsidR="0046142C" w:rsidRPr="00BA446E">
        <w:rPr>
          <w:szCs w:val="28"/>
        </w:rPr>
        <w:t>ГРП</w:t>
      </w:r>
      <w:r w:rsidR="006D12DF">
        <w:rPr>
          <w:szCs w:val="28"/>
        </w:rPr>
        <w:t>)</w:t>
      </w:r>
      <w:r w:rsidR="0046142C" w:rsidRPr="00BA446E">
        <w:rPr>
          <w:szCs w:val="28"/>
        </w:rPr>
        <w:t xml:space="preserve"> на </w:t>
      </w:r>
      <w:r w:rsidR="005935B2">
        <w:rPr>
          <w:szCs w:val="28"/>
        </w:rPr>
        <w:t xml:space="preserve">планируемой территории </w:t>
      </w:r>
      <w:r w:rsidR="0046142C" w:rsidRPr="00BA446E">
        <w:rPr>
          <w:szCs w:val="28"/>
        </w:rPr>
        <w:t xml:space="preserve">для снижения давления газа. Разводящая сеть по </w:t>
      </w:r>
      <w:r>
        <w:rPr>
          <w:szCs w:val="28"/>
        </w:rPr>
        <w:t xml:space="preserve">планируемой </w:t>
      </w:r>
      <w:r w:rsidR="0046142C" w:rsidRPr="00BA446E">
        <w:rPr>
          <w:szCs w:val="28"/>
        </w:rPr>
        <w:t xml:space="preserve">территории после ГРП предлагается низкого </w:t>
      </w:r>
      <w:r w:rsidR="00365E89">
        <w:rPr>
          <w:szCs w:val="28"/>
        </w:rPr>
        <w:t xml:space="preserve">давления </w:t>
      </w:r>
      <w:r w:rsidR="005935B2">
        <w:rPr>
          <w:szCs w:val="28"/>
        </w:rPr>
        <w:t>Д</w:t>
      </w:r>
      <w:r w:rsidR="0046142C" w:rsidRPr="00BA446E">
        <w:rPr>
          <w:szCs w:val="28"/>
          <w:lang w:val="en-US"/>
        </w:rPr>
        <w:t> </w:t>
      </w:r>
      <w:r w:rsidR="0046142C" w:rsidRPr="00BA446E">
        <w:rPr>
          <w:szCs w:val="28"/>
        </w:rPr>
        <w:t>200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мм. Возможен вариант строительства после ГРП газопров</w:t>
      </w:r>
      <w:r w:rsidR="0046142C" w:rsidRPr="00BA446E">
        <w:rPr>
          <w:szCs w:val="28"/>
        </w:rPr>
        <w:t>о</w:t>
      </w:r>
      <w:r w:rsidR="0046142C" w:rsidRPr="00BA446E">
        <w:rPr>
          <w:szCs w:val="28"/>
        </w:rPr>
        <w:t xml:space="preserve">дов среднего </w:t>
      </w:r>
      <w:proofErr w:type="gramStart"/>
      <w:r w:rsidR="0046142C" w:rsidRPr="00BA446E">
        <w:rPr>
          <w:szCs w:val="28"/>
        </w:rPr>
        <w:t>Р</w:t>
      </w:r>
      <w:proofErr w:type="gramEnd"/>
      <w:r w:rsidR="0046142C" w:rsidRPr="00BA446E">
        <w:rPr>
          <w:szCs w:val="28"/>
        </w:rPr>
        <w:t>=0,3</w:t>
      </w:r>
      <w:r w:rsidR="00FD58B9">
        <w:rPr>
          <w:szCs w:val="28"/>
        </w:rPr>
        <w:t> </w:t>
      </w:r>
      <w:r w:rsidR="0046142C" w:rsidRPr="00BA446E">
        <w:rPr>
          <w:szCs w:val="28"/>
        </w:rPr>
        <w:t xml:space="preserve">МПа давления с установкой </w:t>
      </w:r>
      <w:r w:rsidR="006D12DF">
        <w:rPr>
          <w:szCs w:val="28"/>
        </w:rPr>
        <w:t>шкафной комбинированной газ</w:t>
      </w:r>
      <w:r w:rsidR="006D12DF">
        <w:rPr>
          <w:szCs w:val="28"/>
        </w:rPr>
        <w:t>о</w:t>
      </w:r>
      <w:r w:rsidR="006D12DF">
        <w:rPr>
          <w:szCs w:val="28"/>
        </w:rPr>
        <w:t>регуляторной установки</w:t>
      </w:r>
      <w:r w:rsidR="0046142C" w:rsidRPr="00BA446E">
        <w:rPr>
          <w:szCs w:val="28"/>
        </w:rPr>
        <w:t xml:space="preserve"> у каждого жилого дома для снижения давления газа до низкого. Диаметры газопроводов среднего давления могут составить 150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-</w:t>
      </w:r>
      <w:r w:rsidR="00365E89">
        <w:rPr>
          <w:szCs w:val="28"/>
        </w:rPr>
        <w:t xml:space="preserve"> </w:t>
      </w:r>
      <w:r w:rsidR="0046142C" w:rsidRPr="00BA446E">
        <w:rPr>
          <w:szCs w:val="28"/>
        </w:rPr>
        <w:t>100</w:t>
      </w:r>
      <w:r w:rsidR="00FD58B9">
        <w:rPr>
          <w:szCs w:val="28"/>
        </w:rPr>
        <w:t> </w:t>
      </w:r>
      <w:r w:rsidR="0046142C" w:rsidRPr="00BA446E">
        <w:rPr>
          <w:szCs w:val="28"/>
        </w:rPr>
        <w:t>мм. На последующей стадии проектирования, после проведения гидравлического ра</w:t>
      </w:r>
      <w:r w:rsidR="0046142C" w:rsidRPr="00BA446E">
        <w:rPr>
          <w:szCs w:val="28"/>
        </w:rPr>
        <w:t>с</w:t>
      </w:r>
      <w:r w:rsidR="0046142C" w:rsidRPr="00BA446E">
        <w:rPr>
          <w:szCs w:val="28"/>
        </w:rPr>
        <w:t>чета, диаметры газопроводов будут уточ</w:t>
      </w:r>
      <w:r w:rsidR="006D12DF">
        <w:rPr>
          <w:szCs w:val="28"/>
        </w:rPr>
        <w:t>нены.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графическом материале  показаны только разводящие кольцевые сети </w:t>
      </w:r>
      <w:r w:rsidR="006D12DF">
        <w:rPr>
          <w:szCs w:val="28"/>
        </w:rPr>
        <w:t>высокого давления.</w:t>
      </w:r>
    </w:p>
    <w:p w:rsidR="0046142C" w:rsidRPr="00BA446E" w:rsidRDefault="0046142C" w:rsidP="002028E0">
      <w:pPr>
        <w:pStyle w:val="312"/>
        <w:ind w:right="-2"/>
        <w:rPr>
          <w:szCs w:val="28"/>
        </w:rPr>
      </w:pPr>
      <w:r w:rsidRPr="00BA446E">
        <w:rPr>
          <w:szCs w:val="28"/>
        </w:rPr>
        <w:t>Источником газоснабжения</w:t>
      </w:r>
      <w:r w:rsidR="0024734E">
        <w:rPr>
          <w:szCs w:val="28"/>
        </w:rPr>
        <w:t xml:space="preserve"> планируемой</w:t>
      </w:r>
      <w:r w:rsidRPr="00BA446E">
        <w:rPr>
          <w:szCs w:val="28"/>
        </w:rPr>
        <w:t xml:space="preserve"> территории, как и в настоящее время, будет </w:t>
      </w:r>
      <w:r w:rsidR="006D12DF">
        <w:rPr>
          <w:szCs w:val="28"/>
        </w:rPr>
        <w:t xml:space="preserve">газораспределительная станция </w:t>
      </w:r>
      <w:r w:rsidR="00F95DBD">
        <w:rPr>
          <w:szCs w:val="28"/>
        </w:rPr>
        <w:t>(далее </w:t>
      </w:r>
      <w:r w:rsidR="00F95DBD" w:rsidRPr="00BA446E">
        <w:t>–</w:t>
      </w:r>
      <w:r w:rsidR="00F95DBD">
        <w:rPr>
          <w:szCs w:val="28"/>
        </w:rPr>
        <w:t> </w:t>
      </w:r>
      <w:r w:rsidR="00F95DBD" w:rsidRPr="00BA446E">
        <w:rPr>
          <w:szCs w:val="28"/>
        </w:rPr>
        <w:t>ГРС</w:t>
      </w:r>
      <w:r w:rsidR="00F95DBD">
        <w:rPr>
          <w:szCs w:val="28"/>
        </w:rPr>
        <w:t xml:space="preserve">) </w:t>
      </w:r>
      <w:r w:rsidR="006D12DF">
        <w:rPr>
          <w:szCs w:val="28"/>
        </w:rPr>
        <w:t xml:space="preserve">№ 2 </w:t>
      </w:r>
      <w:r w:rsidRPr="00BA446E">
        <w:rPr>
          <w:szCs w:val="28"/>
        </w:rPr>
        <w:t xml:space="preserve">с возможной ее реконструкцией.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объектов нового строительства потребуется строительство газопров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дов высокого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190010">
        <w:rPr>
          <w:szCs w:val="28"/>
        </w:rPr>
        <w:t> </w:t>
      </w:r>
      <w:r w:rsidRPr="00BA446E">
        <w:rPr>
          <w:szCs w:val="28"/>
        </w:rPr>
        <w:t>МПа и низкого давления, и ГРП на территориях малоэтажной застройки.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Кроме того, на </w:t>
      </w:r>
      <w:r w:rsidR="00190010">
        <w:rPr>
          <w:szCs w:val="28"/>
        </w:rPr>
        <w:t xml:space="preserve">планируемой </w:t>
      </w:r>
      <w:r w:rsidRPr="00BA446E">
        <w:rPr>
          <w:szCs w:val="28"/>
        </w:rPr>
        <w:t>территории потребуется провести ряд мер</w:t>
      </w:r>
      <w:r w:rsidRPr="00BA446E">
        <w:rPr>
          <w:szCs w:val="28"/>
        </w:rPr>
        <w:t>о</w:t>
      </w:r>
      <w:r w:rsidRPr="00BA446E">
        <w:rPr>
          <w:szCs w:val="28"/>
        </w:rPr>
        <w:t>приятий по перекладке существующих газопроводов высокого и низкого давл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ния (с увеличением диаметров на </w:t>
      </w:r>
      <w:r w:rsidR="006D12DF">
        <w:rPr>
          <w:szCs w:val="28"/>
        </w:rPr>
        <w:t xml:space="preserve">отдельных участках), и выносу двух </w:t>
      </w:r>
      <w:r w:rsidRPr="00BA446E">
        <w:rPr>
          <w:szCs w:val="28"/>
        </w:rPr>
        <w:t>ГРП на н</w:t>
      </w:r>
      <w:r w:rsidRPr="00BA446E">
        <w:rPr>
          <w:szCs w:val="28"/>
        </w:rPr>
        <w:t>о</w:t>
      </w:r>
      <w:r w:rsidRPr="00BA446E">
        <w:rPr>
          <w:szCs w:val="28"/>
        </w:rPr>
        <w:t>вые площадки. Это связано со строительством новых магистрал</w:t>
      </w:r>
      <w:r w:rsidR="002028E0">
        <w:rPr>
          <w:szCs w:val="28"/>
        </w:rPr>
        <w:t>ьных улиц</w:t>
      </w:r>
      <w:r w:rsidRPr="00BA446E">
        <w:rPr>
          <w:szCs w:val="28"/>
        </w:rPr>
        <w:t xml:space="preserve"> с ра</w:t>
      </w:r>
      <w:r w:rsidRPr="00BA446E">
        <w:rPr>
          <w:szCs w:val="28"/>
        </w:rPr>
        <w:t>з</w:t>
      </w:r>
      <w:r w:rsidRPr="00BA446E">
        <w:rPr>
          <w:szCs w:val="28"/>
        </w:rPr>
        <w:t>вязками и расширением существующих дорог, в зону которых попадают газопр</w:t>
      </w:r>
      <w:r w:rsidRPr="00BA446E">
        <w:rPr>
          <w:szCs w:val="28"/>
        </w:rPr>
        <w:t>о</w:t>
      </w:r>
      <w:r w:rsidRPr="00BA446E">
        <w:rPr>
          <w:szCs w:val="28"/>
        </w:rPr>
        <w:t>воды и ГРП.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Размещение проектируемых объектов</w:t>
      </w:r>
      <w:r w:rsidR="002028E0">
        <w:rPr>
          <w:szCs w:val="28"/>
        </w:rPr>
        <w:t xml:space="preserve"> капитального строительства</w:t>
      </w:r>
      <w:r w:rsidRPr="00BA446E">
        <w:rPr>
          <w:szCs w:val="28"/>
        </w:rPr>
        <w:t xml:space="preserve"> необх</w:t>
      </w:r>
      <w:r w:rsidRPr="00BA446E">
        <w:rPr>
          <w:szCs w:val="28"/>
        </w:rPr>
        <w:t>о</w:t>
      </w:r>
      <w:r w:rsidRPr="00BA446E">
        <w:rPr>
          <w:szCs w:val="28"/>
        </w:rPr>
        <w:t>димо осуществлять с учетом минимально-допустимых расстояний от газопров</w:t>
      </w:r>
      <w:r w:rsidRPr="00BA446E">
        <w:rPr>
          <w:szCs w:val="28"/>
        </w:rPr>
        <w:t>о</w:t>
      </w:r>
      <w:r w:rsidRPr="00BA446E">
        <w:rPr>
          <w:szCs w:val="28"/>
        </w:rPr>
        <w:t>дов и отдельно стоящих ГРП до фундаментов зданий и сооружений, которые, 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гласно действующим нормам и правилам </w:t>
      </w:r>
      <w:r w:rsidR="002028E0">
        <w:rPr>
          <w:szCs w:val="28"/>
        </w:rPr>
        <w:t>«СП 42.13330.2011 Свод правил. Град</w:t>
      </w:r>
      <w:r w:rsidR="002028E0">
        <w:rPr>
          <w:szCs w:val="28"/>
        </w:rPr>
        <w:t>о</w:t>
      </w:r>
      <w:r w:rsidR="002028E0">
        <w:rPr>
          <w:szCs w:val="28"/>
        </w:rPr>
        <w:t>строительство. Планировка и застройка городских и сельских поселений. Акту</w:t>
      </w:r>
      <w:r w:rsidR="002028E0">
        <w:rPr>
          <w:szCs w:val="28"/>
        </w:rPr>
        <w:t>а</w:t>
      </w:r>
      <w:r w:rsidR="002028E0">
        <w:rPr>
          <w:szCs w:val="28"/>
        </w:rPr>
        <w:t xml:space="preserve">лизированная редакция </w:t>
      </w:r>
      <w:proofErr w:type="spellStart"/>
      <w:r w:rsidRPr="00BA446E">
        <w:rPr>
          <w:szCs w:val="28"/>
        </w:rPr>
        <w:t>С</w:t>
      </w:r>
      <w:r w:rsidR="00F95DBD">
        <w:rPr>
          <w:szCs w:val="28"/>
        </w:rPr>
        <w:t>НиП</w:t>
      </w:r>
      <w:proofErr w:type="spellEnd"/>
      <w:r w:rsidR="00F95DBD">
        <w:rPr>
          <w:szCs w:val="28"/>
        </w:rPr>
        <w:t xml:space="preserve"> 2.07.01-</w:t>
      </w:r>
      <w:r w:rsidRPr="00BA446E">
        <w:rPr>
          <w:szCs w:val="28"/>
        </w:rPr>
        <w:t>89</w:t>
      </w:r>
      <w:r w:rsidR="00F95DBD">
        <w:rPr>
          <w:szCs w:val="28"/>
          <w:vertAlign w:val="superscript"/>
        </w:rPr>
        <w:t>*</w:t>
      </w:r>
      <w:r w:rsidR="002028E0">
        <w:rPr>
          <w:szCs w:val="28"/>
        </w:rPr>
        <w:t xml:space="preserve">» </w:t>
      </w:r>
      <w:r w:rsidR="00F95DBD">
        <w:rPr>
          <w:szCs w:val="28"/>
        </w:rPr>
        <w:t xml:space="preserve">и </w:t>
      </w:r>
      <w:r w:rsidR="002028E0">
        <w:rPr>
          <w:szCs w:val="28"/>
        </w:rPr>
        <w:t>«</w:t>
      </w:r>
      <w:r w:rsidR="00F95DBD">
        <w:rPr>
          <w:szCs w:val="28"/>
        </w:rPr>
        <w:t xml:space="preserve">СП </w:t>
      </w:r>
      <w:r w:rsidR="00BE0019">
        <w:rPr>
          <w:szCs w:val="28"/>
        </w:rPr>
        <w:t>62.13330.2011</w:t>
      </w:r>
      <w:r w:rsidR="00BE0019">
        <w:rPr>
          <w:szCs w:val="28"/>
          <w:vertAlign w:val="superscript"/>
        </w:rPr>
        <w:t>*</w:t>
      </w:r>
      <w:r w:rsidR="00F95DBD">
        <w:rPr>
          <w:szCs w:val="28"/>
        </w:rPr>
        <w:t xml:space="preserve"> Газораспредел</w:t>
      </w:r>
      <w:r w:rsidR="00F95DBD">
        <w:rPr>
          <w:szCs w:val="28"/>
        </w:rPr>
        <w:t>и</w:t>
      </w:r>
      <w:r w:rsidR="00F95DBD">
        <w:rPr>
          <w:szCs w:val="28"/>
        </w:rPr>
        <w:t>тельные системы</w:t>
      </w:r>
      <w:r w:rsidR="00BE0019">
        <w:rPr>
          <w:szCs w:val="28"/>
        </w:rPr>
        <w:t xml:space="preserve">. Актуализированная редакция </w:t>
      </w:r>
      <w:proofErr w:type="spellStart"/>
      <w:r w:rsidR="00BE0019">
        <w:rPr>
          <w:szCs w:val="28"/>
        </w:rPr>
        <w:t>СНиП</w:t>
      </w:r>
      <w:proofErr w:type="spellEnd"/>
      <w:r w:rsidR="00BE0019">
        <w:rPr>
          <w:szCs w:val="28"/>
        </w:rPr>
        <w:t xml:space="preserve"> 42-01-2002 (с Изменениями № 1, 2)</w:t>
      </w:r>
      <w:r w:rsidR="002028E0">
        <w:rPr>
          <w:szCs w:val="28"/>
        </w:rPr>
        <w:t>»</w:t>
      </w:r>
      <w:r w:rsidR="00F95DBD">
        <w:rPr>
          <w:szCs w:val="28"/>
        </w:rPr>
        <w:t xml:space="preserve"> </w:t>
      </w:r>
      <w:r w:rsidRPr="00BA446E">
        <w:rPr>
          <w:szCs w:val="28"/>
        </w:rPr>
        <w:t>составляют: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газопроводов высокого давления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190010">
        <w:rPr>
          <w:szCs w:val="28"/>
        </w:rPr>
        <w:t> </w:t>
      </w:r>
      <w:r w:rsidR="00BC75F7">
        <w:rPr>
          <w:szCs w:val="28"/>
        </w:rPr>
        <w:t>МПа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не менее 7</w:t>
      </w:r>
      <w:r w:rsidR="00190010">
        <w:rPr>
          <w:szCs w:val="28"/>
        </w:rPr>
        <w:t> </w:t>
      </w:r>
      <w:r w:rsidRPr="00BA446E">
        <w:rPr>
          <w:szCs w:val="28"/>
        </w:rPr>
        <w:t>м;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низкого давления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не менее 2</w:t>
      </w:r>
      <w:r w:rsidR="005935B2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Минимальное расстояние от отдельно стоящего ГРП на газопроводе выс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кого давления </w:t>
      </w:r>
      <w:proofErr w:type="gramStart"/>
      <w:r w:rsidRPr="00BA446E">
        <w:rPr>
          <w:szCs w:val="28"/>
        </w:rPr>
        <w:t>Р</w:t>
      </w:r>
      <w:proofErr w:type="gramEnd"/>
      <w:r w:rsidRPr="00BA446E">
        <w:rPr>
          <w:szCs w:val="28"/>
        </w:rPr>
        <w:t>=0,6</w:t>
      </w:r>
      <w:r w:rsidR="005935B2">
        <w:rPr>
          <w:szCs w:val="28"/>
        </w:rPr>
        <w:t> </w:t>
      </w:r>
      <w:r w:rsidRPr="00BA446E">
        <w:rPr>
          <w:szCs w:val="28"/>
        </w:rPr>
        <w:t xml:space="preserve">МПа до зданий и сооружений </w:t>
      </w:r>
      <w:r w:rsidR="00190010">
        <w:rPr>
          <w:szCs w:val="28"/>
        </w:rPr>
        <w:t>–</w:t>
      </w:r>
      <w:r w:rsidRPr="00BA446E">
        <w:rPr>
          <w:szCs w:val="28"/>
        </w:rPr>
        <w:t xml:space="preserve"> 10</w:t>
      </w:r>
      <w:r w:rsidR="00190010">
        <w:rPr>
          <w:szCs w:val="28"/>
        </w:rPr>
        <w:t> </w:t>
      </w:r>
      <w:r w:rsidRPr="00BA446E">
        <w:rPr>
          <w:szCs w:val="28"/>
        </w:rPr>
        <w:t>м.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эксплуатации, а также для проведения капитального ремонта или р</w:t>
      </w:r>
      <w:r w:rsidRPr="00BA446E">
        <w:rPr>
          <w:szCs w:val="28"/>
        </w:rPr>
        <w:t>е</w:t>
      </w:r>
      <w:r w:rsidRPr="00BA446E">
        <w:rPr>
          <w:szCs w:val="28"/>
        </w:rPr>
        <w:t xml:space="preserve">конструкции действующих инженерных сооружений, а также для строительства новых коммуникаций вдоль трасс устанавливаются технические (охранные) зоны. </w:t>
      </w:r>
    </w:p>
    <w:p w:rsidR="0046142C" w:rsidRPr="00F8671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На территории технических зон инженерных коммуникаций не допускается </w:t>
      </w:r>
      <w:r w:rsidRPr="00F8671E">
        <w:rPr>
          <w:szCs w:val="28"/>
        </w:rPr>
        <w:t>возведение зданий и сооружений, как постоянного, так и временного характера.</w:t>
      </w:r>
    </w:p>
    <w:p w:rsidR="00BE0019" w:rsidRDefault="00BE0019" w:rsidP="00F95407">
      <w:pPr>
        <w:pStyle w:val="2fe"/>
        <w:rPr>
          <w:sz w:val="28"/>
          <w:szCs w:val="28"/>
        </w:rPr>
      </w:pPr>
      <w:bookmarkStart w:id="18" w:name="_Toc405892272"/>
      <w:bookmarkStart w:id="19" w:name="_Toc483472497"/>
    </w:p>
    <w:p w:rsidR="00F8671E" w:rsidRPr="00F8671E" w:rsidRDefault="00F8671E" w:rsidP="00F8671E">
      <w:pPr>
        <w:pStyle w:val="aa"/>
      </w:pPr>
    </w:p>
    <w:p w:rsidR="0046142C" w:rsidRPr="00F8671E" w:rsidRDefault="0046142C" w:rsidP="00F95407">
      <w:pPr>
        <w:pStyle w:val="2fe"/>
        <w:rPr>
          <w:sz w:val="28"/>
          <w:szCs w:val="28"/>
        </w:rPr>
      </w:pPr>
      <w:r w:rsidRPr="00F8671E">
        <w:rPr>
          <w:sz w:val="28"/>
          <w:szCs w:val="28"/>
        </w:rPr>
        <w:lastRenderedPageBreak/>
        <w:t>2.4.</w:t>
      </w:r>
      <w:r w:rsidR="00F8671E">
        <w:rPr>
          <w:sz w:val="28"/>
          <w:szCs w:val="28"/>
        </w:rPr>
        <w:t>5</w:t>
      </w:r>
      <w:r w:rsidR="00DC6BBA">
        <w:rPr>
          <w:sz w:val="28"/>
          <w:szCs w:val="28"/>
        </w:rPr>
        <w:t>. </w:t>
      </w:r>
      <w:r w:rsidRPr="00F8671E">
        <w:rPr>
          <w:sz w:val="28"/>
          <w:szCs w:val="28"/>
        </w:rPr>
        <w:t>Электроснабжение</w:t>
      </w:r>
      <w:bookmarkEnd w:id="18"/>
      <w:bookmarkEnd w:id="19"/>
    </w:p>
    <w:p w:rsidR="006D12DF" w:rsidRPr="00F8671E" w:rsidRDefault="006D12DF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F8671E">
        <w:rPr>
          <w:szCs w:val="28"/>
        </w:rPr>
        <w:t xml:space="preserve">Прирост суммарной единовременной электрической нагрузки </w:t>
      </w:r>
      <w:r w:rsidR="0023284C" w:rsidRPr="00F8671E">
        <w:rPr>
          <w:szCs w:val="28"/>
        </w:rPr>
        <w:t>планируемой</w:t>
      </w:r>
      <w:r w:rsidR="0023284C">
        <w:rPr>
          <w:szCs w:val="28"/>
        </w:rPr>
        <w:t xml:space="preserve"> территории</w:t>
      </w:r>
      <w:r w:rsidRPr="00BA446E">
        <w:rPr>
          <w:szCs w:val="28"/>
        </w:rPr>
        <w:t xml:space="preserve"> в результате достройки микрорайоно</w:t>
      </w:r>
      <w:r w:rsidR="00F95DBD">
        <w:rPr>
          <w:szCs w:val="28"/>
        </w:rPr>
        <w:t>в</w:t>
      </w:r>
      <w:r w:rsidRPr="00BA446E">
        <w:rPr>
          <w:szCs w:val="28"/>
        </w:rPr>
        <w:t xml:space="preserve">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.01.02,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.01.04,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.01.04, </w:t>
      </w:r>
      <w:r w:rsidR="007C7137">
        <w:rPr>
          <w:szCs w:val="28"/>
        </w:rPr>
        <w:t>240</w:t>
      </w:r>
      <w:r w:rsidRPr="00BA446E">
        <w:rPr>
          <w:szCs w:val="28"/>
        </w:rPr>
        <w:t xml:space="preserve">.01.05 и строительства микрорайона </w:t>
      </w:r>
      <w:r w:rsidR="007C7137">
        <w:rPr>
          <w:szCs w:val="28"/>
        </w:rPr>
        <w:t>240</w:t>
      </w:r>
      <w:r w:rsidRPr="00BA446E">
        <w:rPr>
          <w:szCs w:val="28"/>
        </w:rPr>
        <w:t>.01.08 на расчетный период составит порядка 27,5 МВт.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Расч</w:t>
      </w:r>
      <w:r w:rsidR="006D12DF">
        <w:rPr>
          <w:szCs w:val="28"/>
        </w:rPr>
        <w:t>е</w:t>
      </w:r>
      <w:r w:rsidRPr="00BA446E">
        <w:rPr>
          <w:szCs w:val="28"/>
        </w:rPr>
        <w:t>т суммарных нагрузок в разбивке по микрорайонам на расч</w:t>
      </w:r>
      <w:r w:rsidR="00F8671E">
        <w:rPr>
          <w:szCs w:val="28"/>
        </w:rPr>
        <w:t>е</w:t>
      </w:r>
      <w:r w:rsidRPr="00BA446E">
        <w:rPr>
          <w:szCs w:val="28"/>
        </w:rPr>
        <w:t>тный срок приведен в таблице</w:t>
      </w:r>
      <w:r w:rsidR="00BE0019">
        <w:rPr>
          <w:szCs w:val="28"/>
        </w:rPr>
        <w:t xml:space="preserve"> 8</w:t>
      </w:r>
      <w:r w:rsidRPr="00BA446E">
        <w:rPr>
          <w:szCs w:val="28"/>
        </w:rPr>
        <w:t>.</w:t>
      </w:r>
    </w:p>
    <w:p w:rsidR="0046142C" w:rsidRPr="00BA446E" w:rsidRDefault="0046142C" w:rsidP="0046142C">
      <w:pPr>
        <w:pStyle w:val="312"/>
        <w:ind w:right="-2"/>
        <w:jc w:val="right"/>
        <w:rPr>
          <w:szCs w:val="28"/>
        </w:rPr>
      </w:pPr>
      <w:r w:rsidRPr="00BA446E">
        <w:rPr>
          <w:szCs w:val="28"/>
        </w:rPr>
        <w:t>Таблица 8</w:t>
      </w:r>
    </w:p>
    <w:p w:rsidR="0046142C" w:rsidRPr="00BA446E" w:rsidRDefault="0046142C" w:rsidP="00F8671E">
      <w:pPr>
        <w:pStyle w:val="312"/>
        <w:ind w:right="-2" w:firstLine="0"/>
        <w:jc w:val="center"/>
        <w:rPr>
          <w:szCs w:val="28"/>
        </w:rPr>
      </w:pPr>
      <w:r w:rsidRPr="00BA446E">
        <w:rPr>
          <w:szCs w:val="28"/>
        </w:rPr>
        <w:t>Расч</w:t>
      </w:r>
      <w:r w:rsidR="00F8671E">
        <w:rPr>
          <w:szCs w:val="28"/>
        </w:rPr>
        <w:t>е</w:t>
      </w:r>
      <w:r w:rsidRPr="00BA446E">
        <w:rPr>
          <w:szCs w:val="28"/>
        </w:rPr>
        <w:t>т электрических нагрузок по микрорайонам</w:t>
      </w:r>
    </w:p>
    <w:p w:rsidR="0046142C" w:rsidRPr="00BA446E" w:rsidRDefault="0046142C" w:rsidP="00BE0019">
      <w:pPr>
        <w:pStyle w:val="312"/>
        <w:tabs>
          <w:tab w:val="left" w:pos="142"/>
        </w:tabs>
        <w:ind w:right="-2"/>
        <w:jc w:val="center"/>
        <w:rPr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1967"/>
        <w:gridCol w:w="1279"/>
        <w:gridCol w:w="1277"/>
        <w:gridCol w:w="1279"/>
        <w:gridCol w:w="994"/>
        <w:gridCol w:w="1275"/>
        <w:gridCol w:w="1321"/>
      </w:tblGrid>
      <w:tr w:rsidR="00F8671E" w:rsidRPr="00F8671E" w:rsidTr="00F8671E">
        <w:trPr>
          <w:trHeight w:val="1384"/>
        </w:trPr>
        <w:tc>
          <w:tcPr>
            <w:tcW w:w="344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 xml:space="preserve">№ </w:t>
            </w:r>
            <w:proofErr w:type="spellStart"/>
            <w:proofErr w:type="gramStart"/>
            <w:r w:rsidRPr="00F8671E">
              <w:rPr>
                <w:szCs w:val="28"/>
              </w:rPr>
              <w:t>п</w:t>
            </w:r>
            <w:proofErr w:type="spellEnd"/>
            <w:proofErr w:type="gramEnd"/>
            <w:r w:rsidRPr="00F8671E">
              <w:rPr>
                <w:szCs w:val="28"/>
              </w:rPr>
              <w:t>/</w:t>
            </w:r>
            <w:proofErr w:type="spellStart"/>
            <w:r w:rsidRPr="00F8671E">
              <w:rPr>
                <w:szCs w:val="28"/>
              </w:rPr>
              <w:t>п</w:t>
            </w:r>
            <w:proofErr w:type="spellEnd"/>
          </w:p>
        </w:tc>
        <w:tc>
          <w:tcPr>
            <w:tcW w:w="975" w:type="pct"/>
            <w:shd w:val="clear" w:color="auto" w:fill="auto"/>
            <w:hideMark/>
          </w:tcPr>
          <w:p w:rsidR="0046142C" w:rsidRPr="00F8671E" w:rsidRDefault="00F8671E" w:rsidP="0046142C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Номер</w:t>
            </w:r>
            <w:r w:rsidR="0046142C" w:rsidRPr="00F8671E">
              <w:rPr>
                <w:szCs w:val="28"/>
              </w:rPr>
              <w:t xml:space="preserve"> микр</w:t>
            </w:r>
            <w:r w:rsidR="0046142C" w:rsidRPr="00F8671E">
              <w:rPr>
                <w:szCs w:val="28"/>
              </w:rPr>
              <w:t>о</w:t>
            </w:r>
            <w:r w:rsidR="0046142C" w:rsidRPr="00F8671E">
              <w:rPr>
                <w:szCs w:val="28"/>
              </w:rPr>
              <w:t>района</w:t>
            </w:r>
          </w:p>
        </w:tc>
        <w:tc>
          <w:tcPr>
            <w:tcW w:w="634" w:type="pct"/>
            <w:shd w:val="clear" w:color="auto" w:fill="auto"/>
            <w:hideMark/>
          </w:tcPr>
          <w:p w:rsid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Числе</w:t>
            </w:r>
            <w:r w:rsidRPr="00F8671E">
              <w:rPr>
                <w:szCs w:val="28"/>
              </w:rPr>
              <w:t>н</w:t>
            </w:r>
            <w:r w:rsidRPr="00F8671E">
              <w:rPr>
                <w:szCs w:val="28"/>
              </w:rPr>
              <w:t>ность насел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 xml:space="preserve">ния, </w:t>
            </w:r>
          </w:p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чел</w:t>
            </w:r>
            <w:r w:rsidR="00F8671E">
              <w:rPr>
                <w:szCs w:val="28"/>
              </w:rPr>
              <w:t>овек</w:t>
            </w:r>
          </w:p>
        </w:tc>
        <w:tc>
          <w:tcPr>
            <w:tcW w:w="633" w:type="pct"/>
            <w:shd w:val="clear" w:color="auto" w:fill="auto"/>
            <w:hideMark/>
          </w:tcPr>
          <w:p w:rsid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Пл</w:t>
            </w:r>
            <w:r w:rsidRPr="00F8671E">
              <w:rPr>
                <w:szCs w:val="28"/>
              </w:rPr>
              <w:t>о</w:t>
            </w:r>
            <w:r w:rsidRPr="00F8671E">
              <w:rPr>
                <w:szCs w:val="28"/>
              </w:rPr>
              <w:t>щадь,</w:t>
            </w:r>
          </w:p>
          <w:p w:rsidR="0046142C" w:rsidRP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кв. м</w:t>
            </w:r>
          </w:p>
        </w:tc>
        <w:tc>
          <w:tcPr>
            <w:tcW w:w="634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Удел</w:t>
            </w:r>
            <w:r w:rsidRPr="00F8671E">
              <w:rPr>
                <w:szCs w:val="28"/>
              </w:rPr>
              <w:t>ь</w:t>
            </w:r>
            <w:r w:rsidRPr="00F8671E">
              <w:rPr>
                <w:szCs w:val="28"/>
              </w:rPr>
              <w:t>ная ра</w:t>
            </w:r>
            <w:r w:rsidRPr="00F8671E">
              <w:rPr>
                <w:szCs w:val="28"/>
              </w:rPr>
              <w:t>с</w:t>
            </w:r>
            <w:r w:rsidRPr="00F8671E">
              <w:rPr>
                <w:szCs w:val="28"/>
              </w:rPr>
              <w:t>четная эле</w:t>
            </w: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трич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>ская н</w:t>
            </w:r>
            <w:r w:rsidRPr="00F8671E">
              <w:rPr>
                <w:szCs w:val="28"/>
              </w:rPr>
              <w:t>а</w:t>
            </w:r>
            <w:r w:rsidRPr="00F8671E">
              <w:rPr>
                <w:szCs w:val="28"/>
              </w:rPr>
              <w:t>грузка, Вт/кв</w:t>
            </w:r>
            <w:proofErr w:type="gramStart"/>
            <w:r w:rsidRPr="00F8671E">
              <w:rPr>
                <w:szCs w:val="28"/>
              </w:rPr>
              <w:t>.м</w:t>
            </w:r>
            <w:proofErr w:type="gramEnd"/>
          </w:p>
        </w:tc>
        <w:tc>
          <w:tcPr>
            <w:tcW w:w="493" w:type="pct"/>
            <w:shd w:val="clear" w:color="auto" w:fill="auto"/>
            <w:hideMark/>
          </w:tcPr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о</w:t>
            </w:r>
            <w:r w:rsidRPr="00F8671E">
              <w:rPr>
                <w:szCs w:val="28"/>
              </w:rPr>
              <w:t>э</w:t>
            </w:r>
            <w:r w:rsidRPr="00F8671E">
              <w:rPr>
                <w:szCs w:val="28"/>
              </w:rPr>
              <w:t>ф</w:t>
            </w:r>
            <w:r w:rsidRPr="00F8671E">
              <w:rPr>
                <w:szCs w:val="28"/>
              </w:rPr>
              <w:t>фиц</w:t>
            </w:r>
            <w:r w:rsidRPr="00F8671E">
              <w:rPr>
                <w:szCs w:val="28"/>
              </w:rPr>
              <w:t>и</w:t>
            </w:r>
            <w:r w:rsidRPr="00F8671E">
              <w:rPr>
                <w:szCs w:val="28"/>
              </w:rPr>
              <w:t>ент</w:t>
            </w:r>
          </w:p>
        </w:tc>
        <w:tc>
          <w:tcPr>
            <w:tcW w:w="632" w:type="pct"/>
            <w:shd w:val="clear" w:color="auto" w:fill="auto"/>
            <w:hideMark/>
          </w:tcPr>
          <w:p w:rsidR="0046142C" w:rsidRPr="00F8671E" w:rsidRDefault="0046142C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Расче</w:t>
            </w:r>
            <w:r w:rsidRPr="00F8671E">
              <w:rPr>
                <w:szCs w:val="28"/>
              </w:rPr>
              <w:t>т</w:t>
            </w:r>
            <w:r w:rsidRPr="00F8671E">
              <w:rPr>
                <w:szCs w:val="28"/>
              </w:rPr>
              <w:t>ная эле</w:t>
            </w:r>
            <w:r w:rsidRPr="00F8671E">
              <w:rPr>
                <w:szCs w:val="28"/>
              </w:rPr>
              <w:t>к</w:t>
            </w:r>
            <w:r w:rsidRPr="00F8671E">
              <w:rPr>
                <w:szCs w:val="28"/>
              </w:rPr>
              <w:t>трич</w:t>
            </w:r>
            <w:r w:rsidRPr="00F8671E">
              <w:rPr>
                <w:szCs w:val="28"/>
              </w:rPr>
              <w:t>е</w:t>
            </w:r>
            <w:r w:rsidRPr="00F8671E">
              <w:rPr>
                <w:szCs w:val="28"/>
              </w:rPr>
              <w:t>ская н</w:t>
            </w:r>
            <w:r w:rsidRPr="00F8671E">
              <w:rPr>
                <w:szCs w:val="28"/>
              </w:rPr>
              <w:t>а</w:t>
            </w:r>
            <w:r w:rsidRPr="00F8671E">
              <w:rPr>
                <w:szCs w:val="28"/>
              </w:rPr>
              <w:t>грузка, МВт</w:t>
            </w:r>
          </w:p>
        </w:tc>
        <w:tc>
          <w:tcPr>
            <w:tcW w:w="655" w:type="pct"/>
          </w:tcPr>
          <w:p w:rsid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Прирост электр</w:t>
            </w:r>
            <w:r w:rsidRPr="00F8671E">
              <w:rPr>
                <w:szCs w:val="28"/>
              </w:rPr>
              <w:t>и</w:t>
            </w:r>
            <w:r w:rsidRPr="00F8671E">
              <w:rPr>
                <w:szCs w:val="28"/>
              </w:rPr>
              <w:t>ческой нагру</w:t>
            </w:r>
            <w:r w:rsidRPr="00F8671E">
              <w:rPr>
                <w:szCs w:val="28"/>
              </w:rPr>
              <w:t>з</w:t>
            </w:r>
            <w:r w:rsidRPr="00F8671E">
              <w:rPr>
                <w:szCs w:val="28"/>
              </w:rPr>
              <w:t xml:space="preserve">ки, </w:t>
            </w:r>
          </w:p>
          <w:p w:rsidR="0046142C" w:rsidRPr="00F8671E" w:rsidRDefault="0046142C" w:rsidP="0046142C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МВт</w:t>
            </w:r>
          </w:p>
        </w:tc>
      </w:tr>
    </w:tbl>
    <w:p w:rsidR="00DC6BBA" w:rsidRPr="00DC6BBA" w:rsidRDefault="00DC6BBA" w:rsidP="00DC6BBA">
      <w:pPr>
        <w:spacing w:line="20" w:lineRule="exact"/>
        <w:rPr>
          <w:sz w:val="2"/>
          <w:szCs w:val="2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4"/>
        <w:gridCol w:w="1967"/>
        <w:gridCol w:w="1279"/>
        <w:gridCol w:w="1277"/>
        <w:gridCol w:w="1279"/>
        <w:gridCol w:w="994"/>
        <w:gridCol w:w="1275"/>
        <w:gridCol w:w="1321"/>
      </w:tblGrid>
      <w:tr w:rsidR="00F8671E" w:rsidRPr="00F8671E" w:rsidTr="00F8671E">
        <w:trPr>
          <w:trHeight w:val="300"/>
        </w:trPr>
        <w:tc>
          <w:tcPr>
            <w:tcW w:w="34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</w:t>
            </w:r>
          </w:p>
        </w:tc>
        <w:tc>
          <w:tcPr>
            <w:tcW w:w="975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</w:t>
            </w:r>
          </w:p>
        </w:tc>
        <w:tc>
          <w:tcPr>
            <w:tcW w:w="633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</w:t>
            </w:r>
          </w:p>
        </w:tc>
        <w:tc>
          <w:tcPr>
            <w:tcW w:w="634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</w:t>
            </w:r>
          </w:p>
        </w:tc>
        <w:tc>
          <w:tcPr>
            <w:tcW w:w="493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</w:t>
            </w:r>
          </w:p>
        </w:tc>
        <w:tc>
          <w:tcPr>
            <w:tcW w:w="632" w:type="pct"/>
            <w:shd w:val="clear" w:color="auto" w:fill="auto"/>
            <w:vAlign w:val="bottom"/>
            <w:hideMark/>
          </w:tcPr>
          <w:p w:rsidR="006D12DF" w:rsidRPr="00F8671E" w:rsidRDefault="006D12DF" w:rsidP="006D12DF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</w:t>
            </w:r>
          </w:p>
        </w:tc>
        <w:tc>
          <w:tcPr>
            <w:tcW w:w="655" w:type="pct"/>
          </w:tcPr>
          <w:p w:rsidR="006D12DF" w:rsidRPr="00F8671E" w:rsidRDefault="00F8671E" w:rsidP="006D12DF">
            <w:pPr>
              <w:ind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F8671E" w:rsidRPr="00F8671E" w:rsidTr="00F8671E">
        <w:trPr>
          <w:trHeight w:val="285"/>
        </w:trPr>
        <w:tc>
          <w:tcPr>
            <w:tcW w:w="5000" w:type="pct"/>
            <w:gridSpan w:val="8"/>
            <w:shd w:val="clear" w:color="auto" w:fill="auto"/>
            <w:hideMark/>
          </w:tcPr>
          <w:p w:rsidR="00F8671E" w:rsidRPr="00F8671E" w:rsidRDefault="00F8671E" w:rsidP="00F8671E">
            <w:pPr>
              <w:ind w:right="-2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Район 240.01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.01.01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6250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148 610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3,439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.01.02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10200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266828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6,174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2,958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</w:t>
            </w:r>
          </w:p>
        </w:tc>
        <w:tc>
          <w:tcPr>
            <w:tcW w:w="975" w:type="pct"/>
            <w:shd w:val="clear" w:color="auto" w:fill="auto"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12200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297393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6,882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4,813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.01.04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19400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465513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10,772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3,286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.01.05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16100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461733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10,685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10,110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6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.01.06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250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8750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0,202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F8671E">
        <w:trPr>
          <w:trHeight w:val="34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.01.07, 08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10000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239786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5,549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5,549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97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Итого</w:t>
            </w:r>
            <w:r w:rsidR="00F8671E">
              <w:rPr>
                <w:bCs/>
                <w:szCs w:val="28"/>
              </w:rPr>
              <w:t>: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74400</w:t>
            </w:r>
          </w:p>
        </w:tc>
        <w:tc>
          <w:tcPr>
            <w:tcW w:w="63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1888613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63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43,703</w:t>
            </w:r>
          </w:p>
        </w:tc>
        <w:tc>
          <w:tcPr>
            <w:tcW w:w="655" w:type="pct"/>
            <w:tcBorders>
              <w:bottom w:val="single" w:sz="4" w:space="0" w:color="auto"/>
            </w:tcBorders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26,716</w:t>
            </w:r>
          </w:p>
        </w:tc>
      </w:tr>
      <w:tr w:rsidR="00F8671E" w:rsidRPr="00F8671E" w:rsidTr="00F8671E">
        <w:trPr>
          <w:trHeight w:val="300"/>
        </w:trPr>
        <w:tc>
          <w:tcPr>
            <w:tcW w:w="344" w:type="pct"/>
            <w:tcBorders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8671E" w:rsidRPr="00F8671E" w:rsidRDefault="00F8671E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4656" w:type="pct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hideMark/>
          </w:tcPr>
          <w:p w:rsidR="00F8671E" w:rsidRPr="00F8671E" w:rsidRDefault="00F8671E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Район 240.02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</w:t>
            </w:r>
          </w:p>
        </w:tc>
        <w:tc>
          <w:tcPr>
            <w:tcW w:w="97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.02.01</w:t>
            </w:r>
          </w:p>
        </w:tc>
        <w:tc>
          <w:tcPr>
            <w:tcW w:w="63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D12DF" w:rsidRPr="00F8671E" w:rsidRDefault="006D12DF" w:rsidP="00F8671E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2300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72770</w:t>
            </w:r>
          </w:p>
        </w:tc>
        <w:tc>
          <w:tcPr>
            <w:tcW w:w="634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17,80</w:t>
            </w: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1,684</w:t>
            </w:r>
          </w:p>
        </w:tc>
        <w:tc>
          <w:tcPr>
            <w:tcW w:w="655" w:type="pct"/>
            <w:tcBorders>
              <w:top w:val="single" w:sz="4" w:space="0" w:color="auto"/>
            </w:tcBorders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0,834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:rsidR="006D12DF" w:rsidRPr="00F8671E" w:rsidRDefault="007C7137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240</w:t>
            </w:r>
            <w:r w:rsidR="006D12DF" w:rsidRPr="00F8671E">
              <w:rPr>
                <w:szCs w:val="28"/>
              </w:rPr>
              <w:t>.02.02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500</w:t>
            </w:r>
          </w:p>
        </w:tc>
        <w:tc>
          <w:tcPr>
            <w:tcW w:w="63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12775</w:t>
            </w:r>
          </w:p>
        </w:tc>
        <w:tc>
          <w:tcPr>
            <w:tcW w:w="63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17,80</w:t>
            </w:r>
          </w:p>
        </w:tc>
        <w:tc>
          <w:tcPr>
            <w:tcW w:w="493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1,3</w:t>
            </w: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0,296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  <w:r w:rsidRPr="00F8671E">
              <w:rPr>
                <w:szCs w:val="28"/>
              </w:rPr>
              <w:t>0</w:t>
            </w:r>
          </w:p>
        </w:tc>
      </w:tr>
      <w:tr w:rsidR="00F8671E" w:rsidRPr="00F8671E" w:rsidTr="00F8671E">
        <w:trPr>
          <w:trHeight w:val="315"/>
        </w:trPr>
        <w:tc>
          <w:tcPr>
            <w:tcW w:w="344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975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Итого: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2800</w:t>
            </w:r>
          </w:p>
        </w:tc>
        <w:tc>
          <w:tcPr>
            <w:tcW w:w="63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85545</w:t>
            </w:r>
          </w:p>
        </w:tc>
        <w:tc>
          <w:tcPr>
            <w:tcW w:w="634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493" w:type="pct"/>
            <w:shd w:val="clear" w:color="auto" w:fill="auto"/>
            <w:noWrap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</w:p>
        </w:tc>
        <w:tc>
          <w:tcPr>
            <w:tcW w:w="632" w:type="pct"/>
            <w:shd w:val="clear" w:color="auto" w:fill="auto"/>
            <w:hideMark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1,980</w:t>
            </w:r>
          </w:p>
        </w:tc>
        <w:tc>
          <w:tcPr>
            <w:tcW w:w="655" w:type="pct"/>
          </w:tcPr>
          <w:p w:rsidR="006D12DF" w:rsidRPr="00F8671E" w:rsidRDefault="006D12DF" w:rsidP="00584036">
            <w:pPr>
              <w:ind w:right="-2" w:firstLine="0"/>
              <w:jc w:val="center"/>
              <w:rPr>
                <w:bCs/>
                <w:szCs w:val="28"/>
              </w:rPr>
            </w:pPr>
            <w:r w:rsidRPr="00F8671E">
              <w:rPr>
                <w:bCs/>
                <w:szCs w:val="28"/>
              </w:rPr>
              <w:t>0,834</w:t>
            </w:r>
          </w:p>
        </w:tc>
      </w:tr>
    </w:tbl>
    <w:p w:rsidR="006D12DF" w:rsidRPr="00F8671E" w:rsidRDefault="006D12DF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Sf1"/>
        <w:ind w:right="-2"/>
      </w:pPr>
      <w:r w:rsidRPr="00F8671E">
        <w:rPr>
          <w:szCs w:val="28"/>
        </w:rPr>
        <w:t>Для покрытия прироста электрической нагрузки проектом планировки предлагается на расчетный период построить и оборудовать</w:t>
      </w:r>
      <w:r w:rsidR="00BE0019" w:rsidRPr="00F8671E">
        <w:rPr>
          <w:szCs w:val="28"/>
        </w:rPr>
        <w:t xml:space="preserve"> в границах план</w:t>
      </w:r>
      <w:r w:rsidR="00BE0019" w:rsidRPr="00F8671E">
        <w:rPr>
          <w:szCs w:val="28"/>
        </w:rPr>
        <w:t>и</w:t>
      </w:r>
      <w:r w:rsidR="00BE0019" w:rsidRPr="00F8671E">
        <w:rPr>
          <w:szCs w:val="28"/>
        </w:rPr>
        <w:t>ру</w:t>
      </w:r>
      <w:r w:rsidR="00BE0019">
        <w:t>емой территории</w:t>
      </w:r>
      <w:r w:rsidRPr="00BA446E">
        <w:t xml:space="preserve"> 5 </w:t>
      </w:r>
      <w:r w:rsidR="00F95DBD">
        <w:t xml:space="preserve">распределительных тепловых пунктов (далее 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РТП</w:t>
      </w:r>
      <w:r w:rsidR="00F95DBD">
        <w:t>)</w:t>
      </w:r>
      <w:r w:rsidR="00BE0019">
        <w:t xml:space="preserve">, </w:t>
      </w:r>
      <w:r w:rsidR="00F95DBD">
        <w:t>ра</w:t>
      </w:r>
      <w:r w:rsidR="00F95DBD">
        <w:t>с</w:t>
      </w:r>
      <w:r w:rsidR="00F95DBD">
        <w:t xml:space="preserve">пределительные пункты (далее 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РП</w:t>
      </w:r>
      <w:r w:rsidR="00F95DBD">
        <w:t>)</w:t>
      </w:r>
      <w:r w:rsidR="00865EFA">
        <w:t>,</w:t>
      </w:r>
      <w:r w:rsidRPr="00BA446E">
        <w:t xml:space="preserve"> совмещенные с </w:t>
      </w:r>
      <w:r w:rsidR="00F95DBD">
        <w:t xml:space="preserve">тепловыми пунктами (далее </w:t>
      </w:r>
      <w:r w:rsidR="00F95DBD">
        <w:rPr>
          <w:szCs w:val="28"/>
        </w:rPr>
        <w:t>–</w:t>
      </w:r>
      <w:r w:rsidR="00F95DBD" w:rsidRPr="00BA446E">
        <w:rPr>
          <w:szCs w:val="28"/>
        </w:rPr>
        <w:t xml:space="preserve"> </w:t>
      </w:r>
      <w:r w:rsidRPr="00BA446E">
        <w:t>ТП)</w:t>
      </w:r>
      <w:r w:rsidR="00865EFA">
        <w:t>,</w:t>
      </w:r>
      <w:r w:rsidRPr="00BA446E">
        <w:t xml:space="preserve"> и необходимое количество ТП с РКЛ-10 кВ.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РТП предполагается разместить в микрорайонах: </w:t>
      </w:r>
      <w:r w:rsidR="007C7137">
        <w:t>240</w:t>
      </w:r>
      <w:r w:rsidRPr="00BA446E">
        <w:t xml:space="preserve">.01.01, </w:t>
      </w:r>
      <w:r w:rsidR="007C7137">
        <w:t>240</w:t>
      </w:r>
      <w:r w:rsidRPr="00BA446E">
        <w:t xml:space="preserve">.01.02, </w:t>
      </w:r>
      <w:r w:rsidR="007C7137">
        <w:t>240</w:t>
      </w:r>
      <w:r w:rsidRPr="00BA446E">
        <w:t xml:space="preserve">.01.03, </w:t>
      </w:r>
      <w:r w:rsidR="007C7137">
        <w:t>240</w:t>
      </w:r>
      <w:r w:rsidRPr="00BA446E">
        <w:t xml:space="preserve">.01.04, </w:t>
      </w:r>
      <w:r w:rsidR="007C7137">
        <w:t>240</w:t>
      </w:r>
      <w:r w:rsidRPr="00BA446E">
        <w:t>.01.08.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Количество ТП зависит от установленных в ТП трансформаторов. Мо</w:t>
      </w:r>
      <w:r w:rsidRPr="00BA446E">
        <w:rPr>
          <w:szCs w:val="28"/>
        </w:rPr>
        <w:t>щ</w:t>
      </w:r>
      <w:r w:rsidRPr="00BA446E">
        <w:rPr>
          <w:szCs w:val="28"/>
        </w:rPr>
        <w:t>ность трансф</w:t>
      </w:r>
      <w:r w:rsidR="00BE0019">
        <w:rPr>
          <w:szCs w:val="28"/>
        </w:rPr>
        <w:t xml:space="preserve">орматоров уточняется на стадии проектирования </w:t>
      </w:r>
      <w:r w:rsidRPr="00BA446E">
        <w:rPr>
          <w:szCs w:val="28"/>
        </w:rPr>
        <w:t>с привязкой к ж</w:t>
      </w:r>
      <w:r w:rsidRPr="00BA446E">
        <w:rPr>
          <w:szCs w:val="28"/>
        </w:rPr>
        <w:t>и</w:t>
      </w:r>
      <w:r w:rsidRPr="00BA446E">
        <w:rPr>
          <w:szCs w:val="28"/>
        </w:rPr>
        <w:t xml:space="preserve">лым домам и </w:t>
      </w:r>
      <w:r w:rsidR="00BE0019">
        <w:rPr>
          <w:szCs w:val="28"/>
        </w:rPr>
        <w:t xml:space="preserve">объектам </w:t>
      </w:r>
      <w:r w:rsidRPr="00BA446E">
        <w:rPr>
          <w:szCs w:val="28"/>
        </w:rPr>
        <w:t>коммунально-бытов</w:t>
      </w:r>
      <w:r w:rsidR="00BE0019">
        <w:rPr>
          <w:szCs w:val="28"/>
        </w:rPr>
        <w:t>ого назначения</w:t>
      </w:r>
      <w:r w:rsidRPr="00BA446E">
        <w:rPr>
          <w:szCs w:val="28"/>
        </w:rPr>
        <w:t>.</w:t>
      </w:r>
    </w:p>
    <w:p w:rsidR="00F8671E" w:rsidRDefault="00F8671E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lastRenderedPageBreak/>
        <w:t xml:space="preserve">Для покрытия  возрастающих </w:t>
      </w:r>
      <w:proofErr w:type="spellStart"/>
      <w:r w:rsidRPr="00BA446E">
        <w:rPr>
          <w:szCs w:val="28"/>
        </w:rPr>
        <w:t>электронагрузок</w:t>
      </w:r>
      <w:proofErr w:type="spellEnd"/>
      <w:r w:rsidRPr="00BA446E">
        <w:rPr>
          <w:szCs w:val="28"/>
        </w:rPr>
        <w:t xml:space="preserve"> в проекте планировки пред</w:t>
      </w:r>
      <w:r w:rsidRPr="00BA446E">
        <w:rPr>
          <w:szCs w:val="28"/>
        </w:rPr>
        <w:t>у</w:t>
      </w:r>
      <w:r w:rsidRPr="00BA446E">
        <w:rPr>
          <w:szCs w:val="28"/>
        </w:rPr>
        <w:t xml:space="preserve">сматривается размещение нового питающего центра </w:t>
      </w:r>
      <w:r w:rsidR="0023284C">
        <w:rPr>
          <w:szCs w:val="28"/>
        </w:rPr>
        <w:t>–</w:t>
      </w:r>
      <w:r w:rsidRPr="00BA446E">
        <w:rPr>
          <w:szCs w:val="28"/>
        </w:rPr>
        <w:t xml:space="preserve"> ПС</w:t>
      </w:r>
      <w:r w:rsidR="0023284C">
        <w:rPr>
          <w:szCs w:val="28"/>
        </w:rPr>
        <w:t> </w:t>
      </w:r>
      <w:r w:rsidRPr="00BA446E">
        <w:rPr>
          <w:szCs w:val="28"/>
        </w:rPr>
        <w:t>110/10</w:t>
      </w:r>
      <w:r w:rsidR="0023284C">
        <w:rPr>
          <w:szCs w:val="28"/>
        </w:rPr>
        <w:t> </w:t>
      </w:r>
      <w:r w:rsidRPr="00BA446E">
        <w:rPr>
          <w:szCs w:val="28"/>
        </w:rPr>
        <w:t xml:space="preserve">кВ. Размещение предполагается в зоне </w:t>
      </w:r>
      <w:r w:rsidR="00BE0019">
        <w:rPr>
          <w:szCs w:val="28"/>
        </w:rPr>
        <w:t xml:space="preserve">коммунальных и складских объектов </w:t>
      </w:r>
      <w:r w:rsidRPr="00BA446E">
        <w:rPr>
          <w:szCs w:val="28"/>
        </w:rPr>
        <w:t xml:space="preserve">вблизи территории ТЭЦ-5.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В новой </w:t>
      </w:r>
      <w:r w:rsidR="00C0007A">
        <w:rPr>
          <w:szCs w:val="28"/>
        </w:rPr>
        <w:t>ПС</w:t>
      </w:r>
      <w:r w:rsidRPr="00BA446E">
        <w:rPr>
          <w:szCs w:val="28"/>
        </w:rPr>
        <w:t xml:space="preserve"> рекомендуется у</w:t>
      </w:r>
      <w:r w:rsidR="0023284C">
        <w:rPr>
          <w:szCs w:val="28"/>
        </w:rPr>
        <w:t>становить трансформаторы 2х40 </w:t>
      </w:r>
      <w:r w:rsidRPr="00BA446E">
        <w:rPr>
          <w:szCs w:val="28"/>
        </w:rPr>
        <w:t>МВА.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Проектом планировки предусматривается освоение новых территорий под размещение жилой и общественной застройки и дальнейшее развитие сложи</w:t>
      </w:r>
      <w:r w:rsidRPr="00BA446E">
        <w:rPr>
          <w:szCs w:val="28"/>
        </w:rPr>
        <w:t>в</w:t>
      </w:r>
      <w:r w:rsidRPr="00BA446E">
        <w:rPr>
          <w:szCs w:val="28"/>
        </w:rPr>
        <w:t>шихся жилых микрорайонов.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По ряду микрорайонов, предусмотренных к дальнейшему развитию прол</w:t>
      </w:r>
      <w:r w:rsidRPr="00BA446E">
        <w:rPr>
          <w:szCs w:val="28"/>
        </w:rPr>
        <w:t>о</w:t>
      </w:r>
      <w:r w:rsidRPr="00BA446E">
        <w:rPr>
          <w:szCs w:val="28"/>
        </w:rPr>
        <w:t xml:space="preserve">жены </w:t>
      </w:r>
      <w:r w:rsidR="00F95DBD">
        <w:rPr>
          <w:szCs w:val="28"/>
        </w:rPr>
        <w:t>воздушные линии электропередачи (далее –</w:t>
      </w:r>
      <w:r w:rsidR="00F95DBD" w:rsidRPr="00BA446E">
        <w:rPr>
          <w:szCs w:val="28"/>
        </w:rPr>
        <w:t xml:space="preserve"> </w:t>
      </w:r>
      <w:proofErr w:type="gramStart"/>
      <w:r w:rsidRPr="00BA446E">
        <w:rPr>
          <w:szCs w:val="28"/>
        </w:rPr>
        <w:t>ВЛ</w:t>
      </w:r>
      <w:proofErr w:type="gramEnd"/>
      <w:r w:rsidR="00F95DBD">
        <w:rPr>
          <w:szCs w:val="28"/>
        </w:rPr>
        <w:t>)</w:t>
      </w:r>
      <w:r w:rsidRPr="00BA446E">
        <w:rPr>
          <w:szCs w:val="28"/>
        </w:rPr>
        <w:t xml:space="preserve"> 110</w:t>
      </w:r>
      <w:r w:rsidR="0023284C">
        <w:rPr>
          <w:szCs w:val="28"/>
        </w:rPr>
        <w:t> </w:t>
      </w:r>
      <w:r w:rsidRPr="00BA446E">
        <w:rPr>
          <w:szCs w:val="28"/>
        </w:rPr>
        <w:t>кВ, имеющие охра</w:t>
      </w:r>
      <w:r w:rsidRPr="00BA446E">
        <w:rPr>
          <w:szCs w:val="28"/>
        </w:rPr>
        <w:t>н</w:t>
      </w:r>
      <w:r w:rsidRPr="00BA446E">
        <w:rPr>
          <w:szCs w:val="28"/>
        </w:rPr>
        <w:t xml:space="preserve">ные зоны, которые могу ограничить объемы проектируемой застройки. Чтобы максимально освободить </w:t>
      </w:r>
      <w:r w:rsidR="0023284C">
        <w:rPr>
          <w:szCs w:val="28"/>
        </w:rPr>
        <w:t xml:space="preserve">планируемую </w:t>
      </w:r>
      <w:r w:rsidRPr="00BA446E">
        <w:rPr>
          <w:szCs w:val="28"/>
        </w:rPr>
        <w:t xml:space="preserve">территорию под застройку, проектом </w:t>
      </w:r>
      <w:r w:rsidR="00BE0019">
        <w:rPr>
          <w:szCs w:val="28"/>
        </w:rPr>
        <w:t>пл</w:t>
      </w:r>
      <w:r w:rsidR="00BE0019">
        <w:rPr>
          <w:szCs w:val="28"/>
        </w:rPr>
        <w:t>а</w:t>
      </w:r>
      <w:r w:rsidR="00BE0019">
        <w:rPr>
          <w:szCs w:val="28"/>
        </w:rPr>
        <w:t xml:space="preserve">нировки </w:t>
      </w:r>
      <w:r w:rsidRPr="00BA446E">
        <w:rPr>
          <w:szCs w:val="28"/>
        </w:rPr>
        <w:t xml:space="preserve">предусматривается переустройство </w:t>
      </w:r>
      <w:proofErr w:type="gramStart"/>
      <w:r w:rsidRPr="00BA446E">
        <w:rPr>
          <w:szCs w:val="28"/>
        </w:rPr>
        <w:t>ВЛ</w:t>
      </w:r>
      <w:proofErr w:type="gramEnd"/>
      <w:r w:rsidRPr="00BA446E">
        <w:rPr>
          <w:szCs w:val="28"/>
        </w:rPr>
        <w:t xml:space="preserve"> 110</w:t>
      </w:r>
      <w:r w:rsidR="0023284C">
        <w:rPr>
          <w:szCs w:val="28"/>
        </w:rPr>
        <w:t> </w:t>
      </w:r>
      <w:r w:rsidRPr="00BA446E">
        <w:rPr>
          <w:szCs w:val="28"/>
        </w:rPr>
        <w:t>кВ, общей протя</w:t>
      </w:r>
      <w:r w:rsidR="0023284C">
        <w:rPr>
          <w:szCs w:val="28"/>
        </w:rPr>
        <w:t>женностью 2,80 </w:t>
      </w:r>
      <w:r w:rsidRPr="00BA446E">
        <w:rPr>
          <w:szCs w:val="28"/>
        </w:rPr>
        <w:t>км. Распоряжением Правительства Р</w:t>
      </w:r>
      <w:r w:rsidR="00E13AC1">
        <w:rPr>
          <w:szCs w:val="28"/>
        </w:rPr>
        <w:t xml:space="preserve">оссийской </w:t>
      </w:r>
      <w:r w:rsidRPr="00BA446E">
        <w:rPr>
          <w:szCs w:val="28"/>
        </w:rPr>
        <w:t>Ф</w:t>
      </w:r>
      <w:r w:rsidR="00E13AC1">
        <w:rPr>
          <w:szCs w:val="28"/>
        </w:rPr>
        <w:t>едерации</w:t>
      </w:r>
      <w:r w:rsidRPr="00BA446E">
        <w:rPr>
          <w:szCs w:val="28"/>
        </w:rPr>
        <w:t xml:space="preserve"> от 01.08.2016 </w:t>
      </w:r>
      <w:r w:rsidR="00A66706">
        <w:rPr>
          <w:szCs w:val="28"/>
        </w:rPr>
        <w:t>№</w:t>
      </w:r>
      <w:r w:rsidR="00E13AC1">
        <w:rPr>
          <w:szCs w:val="28"/>
        </w:rPr>
        <w:t> </w:t>
      </w:r>
      <w:r w:rsidRPr="00BA446E">
        <w:rPr>
          <w:szCs w:val="28"/>
        </w:rPr>
        <w:t>1634-р «Об утверждении схемы территориального планирования Российской Федерации в област</w:t>
      </w:r>
      <w:r w:rsidR="00A53B31">
        <w:rPr>
          <w:szCs w:val="28"/>
        </w:rPr>
        <w:t>и энергетики» предусмотр</w:t>
      </w:r>
      <w:r w:rsidRPr="00BA446E">
        <w:rPr>
          <w:szCs w:val="28"/>
        </w:rPr>
        <w:t xml:space="preserve">ены мероприятия по строительству ВЛ-220 кВ ПС </w:t>
      </w:r>
      <w:r w:rsidR="00E13AC1">
        <w:rPr>
          <w:szCs w:val="28"/>
        </w:rPr>
        <w:t>«</w:t>
      </w:r>
      <w:proofErr w:type="spellStart"/>
      <w:r w:rsidRPr="00BA446E">
        <w:rPr>
          <w:szCs w:val="28"/>
        </w:rPr>
        <w:t>Тулинск</w:t>
      </w:r>
      <w:r w:rsidR="00E13AC1">
        <w:rPr>
          <w:szCs w:val="28"/>
        </w:rPr>
        <w:t>ая</w:t>
      </w:r>
      <w:proofErr w:type="spellEnd"/>
      <w:r w:rsidR="00E13AC1">
        <w:rPr>
          <w:szCs w:val="28"/>
        </w:rPr>
        <w:t>»</w:t>
      </w:r>
      <w:r w:rsidRPr="00BA446E">
        <w:rPr>
          <w:szCs w:val="28"/>
        </w:rPr>
        <w:t xml:space="preserve"> – ПС </w:t>
      </w:r>
      <w:r w:rsidR="00E13AC1">
        <w:rPr>
          <w:szCs w:val="28"/>
        </w:rPr>
        <w:t>«</w:t>
      </w:r>
      <w:proofErr w:type="spellStart"/>
      <w:r w:rsidRPr="00BA446E">
        <w:rPr>
          <w:szCs w:val="28"/>
        </w:rPr>
        <w:t>Новолугов</w:t>
      </w:r>
      <w:r w:rsidR="00E13AC1">
        <w:rPr>
          <w:szCs w:val="28"/>
        </w:rPr>
        <w:t>ая</w:t>
      </w:r>
      <w:proofErr w:type="spellEnd"/>
      <w:r w:rsidR="00E13AC1">
        <w:rPr>
          <w:szCs w:val="28"/>
        </w:rPr>
        <w:t>»</w:t>
      </w:r>
      <w:r w:rsidRPr="00BA446E">
        <w:rPr>
          <w:szCs w:val="28"/>
        </w:rPr>
        <w:t xml:space="preserve"> (проектируемая), </w:t>
      </w:r>
      <w:proofErr w:type="gramStart"/>
      <w:r w:rsidRPr="00BA446E">
        <w:rPr>
          <w:szCs w:val="28"/>
        </w:rPr>
        <w:t>трасса</w:t>
      </w:r>
      <w:proofErr w:type="gramEnd"/>
      <w:r w:rsidRPr="00BA446E">
        <w:rPr>
          <w:szCs w:val="28"/>
        </w:rPr>
        <w:t xml:space="preserve"> которой пролегает </w:t>
      </w:r>
      <w:r w:rsidR="0023284C">
        <w:rPr>
          <w:szCs w:val="28"/>
        </w:rPr>
        <w:t>по планируем</w:t>
      </w:r>
      <w:r w:rsidRPr="00BA446E">
        <w:rPr>
          <w:szCs w:val="28"/>
        </w:rPr>
        <w:t>ой территории.</w:t>
      </w:r>
    </w:p>
    <w:p w:rsidR="0046142C" w:rsidRPr="00E13AC1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По территории, отводимой под размещение </w:t>
      </w:r>
      <w:r w:rsidR="00BE0019">
        <w:rPr>
          <w:szCs w:val="28"/>
        </w:rPr>
        <w:t xml:space="preserve">многофункционального </w:t>
      </w:r>
      <w:r w:rsidRPr="00BA446E">
        <w:rPr>
          <w:szCs w:val="28"/>
        </w:rPr>
        <w:t>ко</w:t>
      </w:r>
      <w:r w:rsidRPr="00BA446E">
        <w:rPr>
          <w:szCs w:val="28"/>
        </w:rPr>
        <w:t>м</w:t>
      </w:r>
      <w:r w:rsidRPr="00BA446E">
        <w:rPr>
          <w:szCs w:val="28"/>
        </w:rPr>
        <w:t xml:space="preserve">плекса, от ТЭЦ-5 на ПС «Восточная» проложены три </w:t>
      </w:r>
      <w:proofErr w:type="gramStart"/>
      <w:r w:rsidRPr="00BA446E">
        <w:rPr>
          <w:szCs w:val="28"/>
        </w:rPr>
        <w:t>ВЛ</w:t>
      </w:r>
      <w:proofErr w:type="gramEnd"/>
      <w:r w:rsidRPr="00BA446E">
        <w:rPr>
          <w:szCs w:val="28"/>
        </w:rPr>
        <w:t xml:space="preserve"> 110</w:t>
      </w:r>
      <w:r w:rsidR="0023284C">
        <w:rPr>
          <w:szCs w:val="28"/>
        </w:rPr>
        <w:t xml:space="preserve"> кВ и одна ВЛ </w:t>
      </w:r>
      <w:r w:rsidR="0023284C" w:rsidRPr="00E13AC1">
        <w:rPr>
          <w:szCs w:val="28"/>
        </w:rPr>
        <w:t>220 </w:t>
      </w:r>
      <w:r w:rsidRPr="00E13AC1">
        <w:rPr>
          <w:szCs w:val="28"/>
        </w:rPr>
        <w:t xml:space="preserve">кВ. </w:t>
      </w:r>
    </w:p>
    <w:p w:rsidR="0046142C" w:rsidRPr="00E13AC1" w:rsidRDefault="0046142C" w:rsidP="00F95407">
      <w:pPr>
        <w:pStyle w:val="2fe"/>
        <w:rPr>
          <w:sz w:val="28"/>
          <w:szCs w:val="28"/>
        </w:rPr>
      </w:pPr>
      <w:bookmarkStart w:id="20" w:name="_Toc405892273"/>
      <w:bookmarkStart w:id="21" w:name="_Toc483472498"/>
    </w:p>
    <w:p w:rsidR="0046142C" w:rsidRPr="00E13AC1" w:rsidRDefault="0046142C" w:rsidP="00F95407">
      <w:pPr>
        <w:pStyle w:val="2fe"/>
        <w:rPr>
          <w:sz w:val="28"/>
          <w:szCs w:val="28"/>
        </w:rPr>
      </w:pPr>
      <w:r w:rsidRPr="00E13AC1">
        <w:rPr>
          <w:sz w:val="28"/>
          <w:szCs w:val="28"/>
        </w:rPr>
        <w:t>2.4.</w:t>
      </w:r>
      <w:r w:rsidR="00E13AC1">
        <w:rPr>
          <w:sz w:val="28"/>
          <w:szCs w:val="28"/>
        </w:rPr>
        <w:t>6</w:t>
      </w:r>
      <w:r w:rsidR="00DC6BBA">
        <w:rPr>
          <w:sz w:val="28"/>
          <w:szCs w:val="28"/>
        </w:rPr>
        <w:t>.</w:t>
      </w:r>
      <w:r w:rsidRPr="00E13AC1">
        <w:rPr>
          <w:sz w:val="28"/>
          <w:szCs w:val="28"/>
        </w:rPr>
        <w:t xml:space="preserve"> Связь и информатизация</w:t>
      </w:r>
      <w:bookmarkEnd w:id="20"/>
      <w:bookmarkEnd w:id="21"/>
    </w:p>
    <w:p w:rsidR="0046142C" w:rsidRPr="00E13AC1" w:rsidRDefault="0046142C" w:rsidP="0046142C">
      <w:pPr>
        <w:pStyle w:val="aa"/>
        <w:ind w:right="-2"/>
      </w:pP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Телефонизацию с </w:t>
      </w:r>
      <w:r w:rsidR="00F95DBD">
        <w:rPr>
          <w:szCs w:val="28"/>
        </w:rPr>
        <w:t>необходимым</w:t>
      </w:r>
      <w:r w:rsidRPr="00BA446E">
        <w:rPr>
          <w:szCs w:val="28"/>
        </w:rPr>
        <w:t xml:space="preserve"> количеством в 16286 номеров (с учетом 100</w:t>
      </w:r>
      <w:r w:rsidR="00E13AC1">
        <w:rPr>
          <w:szCs w:val="28"/>
        </w:rPr>
        <w:t> </w:t>
      </w:r>
      <w:r w:rsidRPr="00BA446E">
        <w:rPr>
          <w:szCs w:val="28"/>
        </w:rPr>
        <w:t xml:space="preserve">% обеспечения телефонизацией существующей застройки) предусматривается осуществить от проектируемой цифровой </w:t>
      </w:r>
      <w:r w:rsidR="00404FA0">
        <w:rPr>
          <w:szCs w:val="28"/>
        </w:rPr>
        <w:t>автоматической телефонной станции (далее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АТС</w:t>
      </w:r>
      <w:r w:rsidR="00404FA0">
        <w:rPr>
          <w:szCs w:val="28"/>
        </w:rPr>
        <w:t>)</w:t>
      </w:r>
      <w:r w:rsidRPr="00BA446E">
        <w:rPr>
          <w:szCs w:val="28"/>
        </w:rPr>
        <w:t xml:space="preserve"> емкостью 17,0 тысяч номеров.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Проектом</w:t>
      </w:r>
      <w:r w:rsidR="00BE0019">
        <w:rPr>
          <w:szCs w:val="28"/>
        </w:rPr>
        <w:t xml:space="preserve"> планировки</w:t>
      </w:r>
      <w:r w:rsidRPr="00BA446E">
        <w:rPr>
          <w:szCs w:val="28"/>
        </w:rPr>
        <w:t xml:space="preserve"> намечается следующий объем работ:</w:t>
      </w:r>
    </w:p>
    <w:p w:rsidR="0046142C" w:rsidRPr="00BA446E" w:rsidRDefault="00404FA0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</w:t>
      </w:r>
      <w:r w:rsidR="0046142C" w:rsidRPr="00BA446E">
        <w:rPr>
          <w:szCs w:val="28"/>
        </w:rPr>
        <w:t xml:space="preserve"> </w:t>
      </w:r>
      <w:r>
        <w:rPr>
          <w:szCs w:val="28"/>
        </w:rPr>
        <w:t>электронной автоматической телефонной станции (далее</w:t>
      </w:r>
      <w:r w:rsidR="00BC75F7">
        <w:rPr>
          <w:szCs w:val="28"/>
        </w:rPr>
        <w:t> </w:t>
      </w:r>
      <w:proofErr w:type="gramStart"/>
      <w:r w:rsidR="00BC75F7" w:rsidRPr="00BA446E">
        <w:t>–</w:t>
      </w:r>
      <w:r w:rsidR="0046142C" w:rsidRPr="00BA446E">
        <w:rPr>
          <w:szCs w:val="28"/>
        </w:rPr>
        <w:t>Э</w:t>
      </w:r>
      <w:proofErr w:type="gramEnd"/>
      <w:r w:rsidR="0046142C" w:rsidRPr="00BA446E">
        <w:rPr>
          <w:szCs w:val="28"/>
        </w:rPr>
        <w:t>АТС</w:t>
      </w:r>
      <w:r>
        <w:rPr>
          <w:szCs w:val="28"/>
        </w:rPr>
        <w:t>)</w:t>
      </w:r>
      <w:r w:rsidR="0046142C" w:rsidRPr="00BA446E">
        <w:rPr>
          <w:szCs w:val="28"/>
        </w:rPr>
        <w:t xml:space="preserve"> емкостью 17,0 тысяч номеров;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оптичес</w:t>
      </w:r>
      <w:r w:rsidR="0023284C">
        <w:rPr>
          <w:szCs w:val="28"/>
        </w:rPr>
        <w:t>кого кабеля протяженностью 13,5 км, в том числе  3,0 </w:t>
      </w:r>
      <w:r w:rsidRPr="00BA446E">
        <w:rPr>
          <w:szCs w:val="28"/>
        </w:rPr>
        <w:t xml:space="preserve">км </w:t>
      </w:r>
      <w:proofErr w:type="gramStart"/>
      <w:r w:rsidRPr="00BA446E">
        <w:rPr>
          <w:szCs w:val="28"/>
        </w:rPr>
        <w:t>к</w:t>
      </w:r>
      <w:proofErr w:type="gramEnd"/>
      <w:r w:rsidRPr="00BA446E">
        <w:rPr>
          <w:szCs w:val="28"/>
        </w:rPr>
        <w:t xml:space="preserve"> проектируемой ЭАТС от ближайшего телефонного узла;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установ</w:t>
      </w:r>
      <w:r w:rsidR="00945DEB">
        <w:rPr>
          <w:szCs w:val="28"/>
        </w:rPr>
        <w:t>ка</w:t>
      </w:r>
      <w:r w:rsidRPr="00BA446E">
        <w:rPr>
          <w:szCs w:val="28"/>
        </w:rPr>
        <w:t xml:space="preserve"> 50 активных (оптических) распределительных шкафов, запрое</w:t>
      </w:r>
      <w:r w:rsidRPr="00BA446E">
        <w:rPr>
          <w:szCs w:val="28"/>
        </w:rPr>
        <w:t>к</w:t>
      </w:r>
      <w:r w:rsidRPr="00BA446E">
        <w:rPr>
          <w:szCs w:val="28"/>
        </w:rPr>
        <w:t xml:space="preserve">тировать </w:t>
      </w:r>
      <w:proofErr w:type="spellStart"/>
      <w:r w:rsidRPr="00BA446E">
        <w:rPr>
          <w:szCs w:val="28"/>
        </w:rPr>
        <w:t>электромощность</w:t>
      </w:r>
      <w:proofErr w:type="spellEnd"/>
      <w:r w:rsidRPr="00BA446E">
        <w:rPr>
          <w:szCs w:val="28"/>
        </w:rPr>
        <w:t xml:space="preserve"> из расчета потребления 60</w:t>
      </w:r>
      <w:r w:rsidR="0023284C">
        <w:rPr>
          <w:szCs w:val="28"/>
        </w:rPr>
        <w:t> </w:t>
      </w:r>
      <w:r w:rsidRPr="00BA446E">
        <w:rPr>
          <w:szCs w:val="28"/>
        </w:rPr>
        <w:t xml:space="preserve">Вт для каждого </w:t>
      </w:r>
      <w:r w:rsidR="009261C9">
        <w:rPr>
          <w:szCs w:val="28"/>
        </w:rPr>
        <w:t>абонен</w:t>
      </w:r>
      <w:r w:rsidR="009261C9">
        <w:rPr>
          <w:szCs w:val="28"/>
        </w:rPr>
        <w:t>т</w:t>
      </w:r>
      <w:r w:rsidR="009261C9">
        <w:rPr>
          <w:szCs w:val="28"/>
        </w:rPr>
        <w:t>ского распределительного шкафа (далее</w:t>
      </w:r>
      <w:r w:rsidR="00214EFE">
        <w:rPr>
          <w:szCs w:val="28"/>
        </w:rPr>
        <w:t xml:space="preserve"> – </w:t>
      </w:r>
      <w:r w:rsidRPr="00BA446E">
        <w:rPr>
          <w:szCs w:val="28"/>
        </w:rPr>
        <w:t>АРШ</w:t>
      </w:r>
      <w:r w:rsidR="00214EFE">
        <w:rPr>
          <w:szCs w:val="28"/>
        </w:rPr>
        <w:t>)</w:t>
      </w:r>
      <w:r w:rsidRPr="00BA446E">
        <w:rPr>
          <w:szCs w:val="28"/>
        </w:rPr>
        <w:t xml:space="preserve"> переменного тока 220</w:t>
      </w:r>
      <w:r w:rsidR="0023284C">
        <w:rPr>
          <w:szCs w:val="28"/>
        </w:rPr>
        <w:t> </w:t>
      </w:r>
      <w:r w:rsidRPr="00BA446E">
        <w:rPr>
          <w:szCs w:val="28"/>
        </w:rPr>
        <w:t>В пр</w:t>
      </w:r>
      <w:r w:rsidRPr="00BA446E">
        <w:rPr>
          <w:szCs w:val="28"/>
        </w:rPr>
        <w:t>о</w:t>
      </w:r>
      <w:r w:rsidRPr="00BA446E">
        <w:rPr>
          <w:szCs w:val="28"/>
        </w:rPr>
        <w:t>мышленной частоты 50</w:t>
      </w:r>
      <w:r w:rsidR="0023284C">
        <w:rPr>
          <w:szCs w:val="28"/>
        </w:rPr>
        <w:t> </w:t>
      </w:r>
      <w:r w:rsidRPr="00BA446E">
        <w:rPr>
          <w:szCs w:val="28"/>
        </w:rPr>
        <w:t>Гц по однолучевой схеме;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устройство распределительной и внутридомовой сетей с включением ра</w:t>
      </w:r>
      <w:r w:rsidRPr="00BA446E">
        <w:rPr>
          <w:szCs w:val="28"/>
        </w:rPr>
        <w:t>с</w:t>
      </w:r>
      <w:r w:rsidRPr="00BA446E">
        <w:rPr>
          <w:szCs w:val="28"/>
        </w:rPr>
        <w:t xml:space="preserve">пределительных кабелей в </w:t>
      </w:r>
      <w:r w:rsidR="00214EFE">
        <w:rPr>
          <w:szCs w:val="28"/>
        </w:rPr>
        <w:t>А</w:t>
      </w:r>
      <w:r w:rsidRPr="00BA446E">
        <w:rPr>
          <w:szCs w:val="28"/>
        </w:rPr>
        <w:t>РШ;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обеспеч</w:t>
      </w:r>
      <w:r w:rsidR="00945DEB">
        <w:rPr>
          <w:szCs w:val="28"/>
        </w:rPr>
        <w:t>ение</w:t>
      </w:r>
      <w:r w:rsidRPr="00BA446E">
        <w:rPr>
          <w:szCs w:val="28"/>
        </w:rPr>
        <w:t xml:space="preserve"> сохранност</w:t>
      </w:r>
      <w:r w:rsidR="00945DEB">
        <w:rPr>
          <w:szCs w:val="28"/>
        </w:rPr>
        <w:t>и</w:t>
      </w:r>
      <w:r w:rsidRPr="00BA446E">
        <w:rPr>
          <w:szCs w:val="28"/>
        </w:rPr>
        <w:t xml:space="preserve"> действующих телефонных сооружений или, при необ</w:t>
      </w:r>
      <w:r w:rsidR="00945DEB">
        <w:rPr>
          <w:szCs w:val="28"/>
        </w:rPr>
        <w:t>ходимости, их перекладка</w:t>
      </w:r>
      <w:r w:rsidRPr="00BA446E">
        <w:rPr>
          <w:szCs w:val="28"/>
        </w:rPr>
        <w:t xml:space="preserve">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строительство внутриквартальной телефонной канализации и соединение ее с существующей телефонной канализацией протяженностью 1,6</w:t>
      </w:r>
      <w:r w:rsidR="0023284C">
        <w:rPr>
          <w:szCs w:val="28"/>
        </w:rPr>
        <w:t> </w:t>
      </w:r>
      <w:r w:rsidRPr="00BA446E">
        <w:rPr>
          <w:szCs w:val="28"/>
        </w:rPr>
        <w:t>км (1</w:t>
      </w:r>
      <w:r w:rsidR="0023284C">
        <w:rPr>
          <w:szCs w:val="28"/>
        </w:rPr>
        <w:t>2,8 </w:t>
      </w:r>
      <w:proofErr w:type="spellStart"/>
      <w:r w:rsidRPr="00BA446E">
        <w:rPr>
          <w:szCs w:val="28"/>
        </w:rPr>
        <w:t>кан</w:t>
      </w:r>
      <w:proofErr w:type="spellEnd"/>
      <w:r w:rsidRPr="00BA446E">
        <w:rPr>
          <w:szCs w:val="28"/>
        </w:rPr>
        <w:t>/км);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для общедоступного пользования установ</w:t>
      </w:r>
      <w:r w:rsidR="00945DEB">
        <w:rPr>
          <w:szCs w:val="28"/>
        </w:rPr>
        <w:t>ка</w:t>
      </w:r>
      <w:r w:rsidRPr="00BA446E">
        <w:rPr>
          <w:szCs w:val="28"/>
        </w:rPr>
        <w:t xml:space="preserve"> порядка 46 антивандальных т</w:t>
      </w:r>
      <w:r w:rsidRPr="00BA446E">
        <w:rPr>
          <w:szCs w:val="28"/>
        </w:rPr>
        <w:t>е</w:t>
      </w:r>
      <w:r w:rsidRPr="00BA446E">
        <w:rPr>
          <w:szCs w:val="28"/>
        </w:rPr>
        <w:t>лефонов автоматов.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На проектируемых объектах административного, общественно-делового н</w:t>
      </w:r>
      <w:r w:rsidRPr="00BA446E">
        <w:rPr>
          <w:szCs w:val="28"/>
        </w:rPr>
        <w:t>а</w:t>
      </w:r>
      <w:r w:rsidRPr="00BA446E">
        <w:rPr>
          <w:szCs w:val="28"/>
        </w:rPr>
        <w:lastRenderedPageBreak/>
        <w:t>значения и в гостиничных комплексах  предусмотреть:</w:t>
      </w:r>
    </w:p>
    <w:p w:rsidR="0046142C" w:rsidRPr="00BA446E" w:rsidRDefault="00404FA0" w:rsidP="0046142C">
      <w:pPr>
        <w:pStyle w:val="312"/>
        <w:ind w:right="-2"/>
        <w:rPr>
          <w:szCs w:val="28"/>
        </w:rPr>
      </w:pPr>
      <w:r>
        <w:rPr>
          <w:szCs w:val="28"/>
        </w:rPr>
        <w:t xml:space="preserve">строительство ведомственных </w:t>
      </w:r>
      <w:r w:rsidR="0046142C" w:rsidRPr="00BA446E">
        <w:rPr>
          <w:szCs w:val="28"/>
        </w:rPr>
        <w:t>АТС с выходом в город;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строительство систем пожарной и охранной сигнализации; 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автоматизированную систему управления и диспетчерского контроля.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подключения проектируемых объектов к телекоммуникационной сети кабельного телевидения, действующего в </w:t>
      </w:r>
      <w:r w:rsidR="0023284C">
        <w:rPr>
          <w:szCs w:val="28"/>
        </w:rPr>
        <w:t>границах планируемой территории</w:t>
      </w:r>
      <w:r w:rsidRPr="00BA446E">
        <w:rPr>
          <w:szCs w:val="28"/>
        </w:rPr>
        <w:t>, н</w:t>
      </w:r>
      <w:r w:rsidRPr="00BA446E">
        <w:rPr>
          <w:szCs w:val="28"/>
        </w:rPr>
        <w:t>е</w:t>
      </w:r>
      <w:r w:rsidRPr="00BA446E">
        <w:rPr>
          <w:szCs w:val="28"/>
        </w:rPr>
        <w:t>обходимо выполнить следующий объем работ: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proofErr w:type="gramStart"/>
      <w:r w:rsidRPr="00BA446E">
        <w:rPr>
          <w:szCs w:val="28"/>
        </w:rPr>
        <w:t>разместить</w:t>
      </w:r>
      <w:proofErr w:type="gramEnd"/>
      <w:r w:rsidRPr="00BA446E">
        <w:rPr>
          <w:szCs w:val="28"/>
        </w:rPr>
        <w:t xml:space="preserve"> технический центр кабельного телевидения (</w:t>
      </w:r>
      <w:r w:rsidR="00BC75F7">
        <w:rPr>
          <w:szCs w:val="28"/>
        </w:rPr>
        <w:t>далее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ТЦКТВ) в здании ЭАТС. Для ТЦКТВ выделить помещение не менее 50</w:t>
      </w:r>
      <w:r w:rsidR="0023284C">
        <w:rPr>
          <w:szCs w:val="28"/>
        </w:rPr>
        <w:t> </w:t>
      </w:r>
      <w:r w:rsidRPr="00BA446E">
        <w:rPr>
          <w:szCs w:val="28"/>
        </w:rPr>
        <w:t>кв.</w:t>
      </w:r>
      <w:r w:rsidR="0023284C">
        <w:rPr>
          <w:szCs w:val="28"/>
        </w:rPr>
        <w:t> </w:t>
      </w:r>
      <w:r w:rsidRPr="00BA446E">
        <w:rPr>
          <w:szCs w:val="28"/>
        </w:rPr>
        <w:t>м;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>в проектируемых зданиях построить распределительную сеть (</w:t>
      </w:r>
      <w:r w:rsidR="00404FA0">
        <w:rPr>
          <w:szCs w:val="28"/>
        </w:rPr>
        <w:t>далее</w:t>
      </w:r>
      <w:r w:rsidR="00BC75F7">
        <w:rPr>
          <w:szCs w:val="28"/>
        </w:rPr>
        <w:t> </w:t>
      </w:r>
      <w:r w:rsidR="00BC75F7" w:rsidRPr="00BA446E">
        <w:t>–</w:t>
      </w:r>
      <w:r w:rsidR="00BC75F7">
        <w:rPr>
          <w:szCs w:val="28"/>
        </w:rPr>
        <w:t> </w:t>
      </w:r>
      <w:r w:rsidRPr="00BA446E">
        <w:rPr>
          <w:szCs w:val="28"/>
        </w:rPr>
        <w:t>ДРС) с частотным диапазоном 5</w:t>
      </w:r>
      <w:r w:rsidR="00E13AC1">
        <w:rPr>
          <w:szCs w:val="28"/>
        </w:rPr>
        <w:t xml:space="preserve"> </w:t>
      </w:r>
      <w:r w:rsidRPr="00BA446E">
        <w:rPr>
          <w:szCs w:val="28"/>
        </w:rPr>
        <w:t>-</w:t>
      </w:r>
      <w:r w:rsidR="00E13AC1">
        <w:rPr>
          <w:szCs w:val="28"/>
        </w:rPr>
        <w:t xml:space="preserve"> </w:t>
      </w:r>
      <w:r w:rsidRPr="00BA446E">
        <w:rPr>
          <w:szCs w:val="28"/>
        </w:rPr>
        <w:t>682</w:t>
      </w:r>
      <w:r w:rsidR="0023284C">
        <w:rPr>
          <w:szCs w:val="28"/>
        </w:rPr>
        <w:t> </w:t>
      </w:r>
      <w:r w:rsidRPr="00BA446E">
        <w:rPr>
          <w:szCs w:val="28"/>
        </w:rPr>
        <w:t>МГц;</w:t>
      </w:r>
    </w:p>
    <w:p w:rsidR="0046142C" w:rsidRPr="00BA446E" w:rsidRDefault="0046142C" w:rsidP="0046142C">
      <w:pPr>
        <w:pStyle w:val="312"/>
        <w:ind w:right="-2"/>
        <w:rPr>
          <w:szCs w:val="28"/>
        </w:rPr>
      </w:pPr>
      <w:r w:rsidRPr="00BA446E">
        <w:rPr>
          <w:szCs w:val="28"/>
        </w:rPr>
        <w:t xml:space="preserve">для прокладки ДРС в стояках использовать радиочастотный кабель марки  F1160BV. В слаботочном стояке предусмотреть 2 канала скрытой проводки для прокладки стоякового кабеля </w:t>
      </w:r>
      <w:r w:rsidR="00404FA0">
        <w:rPr>
          <w:szCs w:val="28"/>
        </w:rPr>
        <w:t>телевизионного</w:t>
      </w:r>
      <w:r w:rsidRPr="00BA446E">
        <w:rPr>
          <w:szCs w:val="28"/>
        </w:rPr>
        <w:t xml:space="preserve"> сигнала и </w:t>
      </w:r>
      <w:proofErr w:type="spellStart"/>
      <w:r w:rsidRPr="00BA446E">
        <w:rPr>
          <w:szCs w:val="28"/>
        </w:rPr>
        <w:t>телематических</w:t>
      </w:r>
      <w:proofErr w:type="spellEnd"/>
      <w:r w:rsidRPr="00BA446E">
        <w:rPr>
          <w:szCs w:val="28"/>
        </w:rPr>
        <w:t xml:space="preserve"> услуг (Интернет, телефонизация и др</w:t>
      </w:r>
      <w:r w:rsidR="00404FA0">
        <w:rPr>
          <w:szCs w:val="28"/>
        </w:rPr>
        <w:t>угие</w:t>
      </w:r>
      <w:r w:rsidRPr="00BA446E">
        <w:rPr>
          <w:szCs w:val="28"/>
        </w:rPr>
        <w:t>).</w:t>
      </w:r>
    </w:p>
    <w:p w:rsidR="0046142C" w:rsidRPr="00E13AC1" w:rsidRDefault="0046142C" w:rsidP="0046142C">
      <w:pPr>
        <w:pStyle w:val="312"/>
        <w:ind w:right="-2"/>
        <w:rPr>
          <w:szCs w:val="28"/>
        </w:rPr>
      </w:pPr>
    </w:p>
    <w:p w:rsidR="0046142C" w:rsidRPr="00E13AC1" w:rsidRDefault="0046142C" w:rsidP="00F95407">
      <w:pPr>
        <w:pStyle w:val="2fe"/>
        <w:rPr>
          <w:sz w:val="28"/>
          <w:szCs w:val="28"/>
        </w:rPr>
      </w:pPr>
      <w:bookmarkStart w:id="22" w:name="_Toc405892274"/>
      <w:bookmarkStart w:id="23" w:name="_Toc483472499"/>
      <w:r w:rsidRPr="00E13AC1">
        <w:rPr>
          <w:sz w:val="28"/>
          <w:szCs w:val="28"/>
        </w:rPr>
        <w:t>2.4.</w:t>
      </w:r>
      <w:r w:rsidR="00E13AC1">
        <w:rPr>
          <w:sz w:val="28"/>
          <w:szCs w:val="28"/>
        </w:rPr>
        <w:t>7</w:t>
      </w:r>
      <w:r w:rsidR="00DC6BBA">
        <w:rPr>
          <w:sz w:val="28"/>
          <w:szCs w:val="28"/>
        </w:rPr>
        <w:t>.</w:t>
      </w:r>
      <w:r w:rsidRPr="00E13AC1">
        <w:rPr>
          <w:sz w:val="28"/>
          <w:szCs w:val="28"/>
        </w:rPr>
        <w:t xml:space="preserve"> Дождевая канализация</w:t>
      </w:r>
      <w:bookmarkEnd w:id="22"/>
      <w:bookmarkEnd w:id="23"/>
    </w:p>
    <w:p w:rsidR="0046142C" w:rsidRPr="00E13AC1" w:rsidRDefault="0046142C" w:rsidP="0046142C">
      <w:pPr>
        <w:pStyle w:val="312"/>
        <w:ind w:right="-2"/>
        <w:rPr>
          <w:szCs w:val="28"/>
        </w:rPr>
      </w:pPr>
    </w:p>
    <w:p w:rsidR="0046142C" w:rsidRPr="00BA446E" w:rsidRDefault="0046142C" w:rsidP="0046142C">
      <w:pPr>
        <w:pStyle w:val="Sf1"/>
        <w:ind w:right="-2"/>
      </w:pPr>
      <w:r w:rsidRPr="00BA446E">
        <w:t xml:space="preserve">В </w:t>
      </w:r>
      <w:r w:rsidR="0023284C">
        <w:t>проекте планировки</w:t>
      </w:r>
      <w:r w:rsidRPr="00BA446E">
        <w:t xml:space="preserve"> организация поверхностного водоотвода принята при помощи развитой ливневой сети. Запроектированная система водостоков прол</w:t>
      </w:r>
      <w:r w:rsidRPr="00BA446E">
        <w:t>о</w:t>
      </w:r>
      <w:r w:rsidRPr="00BA446E">
        <w:t xml:space="preserve">жена по проектируемым улицам и </w:t>
      </w:r>
      <w:r w:rsidR="00214EFE">
        <w:t>дорогам местного значения</w:t>
      </w:r>
      <w:r w:rsidRPr="00BA446E">
        <w:t xml:space="preserve"> по направлениям максимальных уклонов рельефа.</w:t>
      </w:r>
    </w:p>
    <w:p w:rsidR="0046142C" w:rsidRPr="00BA446E" w:rsidRDefault="0046142C" w:rsidP="0046142C">
      <w:pPr>
        <w:pStyle w:val="Sf1"/>
        <w:ind w:right="-2"/>
      </w:pPr>
      <w:r w:rsidRPr="00BA446E">
        <w:t>Открытые водостоки представляют собой придорожные водоотводные ло</w:t>
      </w:r>
      <w:r w:rsidRPr="00BA446E">
        <w:t>т</w:t>
      </w:r>
      <w:r w:rsidRPr="00BA446E">
        <w:t xml:space="preserve">ки, расположенные по краям проезжей части, которые собирают поверхностный сток </w:t>
      </w:r>
      <w:r w:rsidR="0023284C">
        <w:t xml:space="preserve">планируемой территории и отводят его </w:t>
      </w:r>
      <w:r w:rsidRPr="00BA446E">
        <w:t xml:space="preserve">в </w:t>
      </w:r>
      <w:proofErr w:type="spellStart"/>
      <w:r w:rsidRPr="00BA446E">
        <w:t>дождеприемные</w:t>
      </w:r>
      <w:proofErr w:type="spellEnd"/>
      <w:r w:rsidRPr="00BA446E">
        <w:t xml:space="preserve"> колодцы закрытой водосточной ливневой сети. </w:t>
      </w:r>
    </w:p>
    <w:p w:rsidR="0046142C" w:rsidRPr="00BA446E" w:rsidRDefault="0046142C" w:rsidP="0046142C">
      <w:pPr>
        <w:pStyle w:val="Sf1"/>
        <w:ind w:right="-2"/>
      </w:pPr>
      <w:r w:rsidRPr="00BA446E">
        <w:rPr>
          <w:rFonts w:eastAsia="ArialMT"/>
        </w:rPr>
        <w:t>Вод</w:t>
      </w:r>
      <w:r w:rsidR="00945DEB">
        <w:rPr>
          <w:rFonts w:eastAsia="ArialMT"/>
        </w:rPr>
        <w:t>оотводные лотки на территории</w:t>
      </w:r>
      <w:r w:rsidRPr="00BA446E">
        <w:rPr>
          <w:rFonts w:eastAsia="ArialMT"/>
        </w:rPr>
        <w:t xml:space="preserve"> </w:t>
      </w:r>
      <w:r w:rsidR="00214EFE">
        <w:rPr>
          <w:rFonts w:eastAsia="ArialMT"/>
        </w:rPr>
        <w:t>кварталов</w:t>
      </w:r>
      <w:r w:rsidR="00945DEB">
        <w:rPr>
          <w:rFonts w:eastAsia="ArialMT"/>
        </w:rPr>
        <w:t xml:space="preserve"> </w:t>
      </w:r>
      <w:r w:rsidR="007C7137">
        <w:rPr>
          <w:rFonts w:eastAsia="ArialMT"/>
        </w:rPr>
        <w:t>240</w:t>
      </w:r>
      <w:r w:rsidR="00945DEB">
        <w:rPr>
          <w:rFonts w:eastAsia="ArialMT"/>
        </w:rPr>
        <w:t xml:space="preserve">.01.03.03 и </w:t>
      </w:r>
      <w:r w:rsidR="007C7137">
        <w:rPr>
          <w:rFonts w:eastAsia="ArialMT"/>
        </w:rPr>
        <w:t>240</w:t>
      </w:r>
      <w:r w:rsidR="00945DEB">
        <w:rPr>
          <w:rFonts w:eastAsia="ArialMT"/>
        </w:rPr>
        <w:t xml:space="preserve">.02.01.02 </w:t>
      </w:r>
      <w:r w:rsidRPr="00BA446E">
        <w:rPr>
          <w:rFonts w:eastAsia="ArialMT"/>
        </w:rPr>
        <w:t>рекомендуется выполнить вдоль проезжей части из монолитного бетона (глубина лотка в начальной точке 0,3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-</w:t>
      </w:r>
      <w:r w:rsidR="00E13AC1">
        <w:rPr>
          <w:rFonts w:eastAsia="ArialMT"/>
        </w:rPr>
        <w:t xml:space="preserve"> </w:t>
      </w:r>
      <w:r w:rsidR="00BC75F7">
        <w:rPr>
          <w:rFonts w:eastAsia="ArialMT"/>
        </w:rPr>
        <w:t>0,4 м, размер по дну канала</w:t>
      </w:r>
      <w:r w:rsidR="00E13AC1">
        <w:rPr>
          <w:rFonts w:eastAsia="ArialMT"/>
        </w:rPr>
        <w:t xml:space="preserve"> </w:t>
      </w:r>
      <w:r w:rsidR="00BC75F7">
        <w:rPr>
          <w:rFonts w:eastAsia="ArialMT"/>
        </w:rPr>
        <w:t>0,4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-</w:t>
      </w:r>
      <w:r w:rsidR="00E13AC1">
        <w:rPr>
          <w:rFonts w:eastAsia="ArialMT"/>
        </w:rPr>
        <w:t xml:space="preserve"> </w:t>
      </w:r>
      <w:r w:rsidRPr="00BA446E">
        <w:rPr>
          <w:rFonts w:eastAsia="ArialMT"/>
        </w:rPr>
        <w:t>0,5 м, крутизна о</w:t>
      </w:r>
      <w:r w:rsidRPr="00BA446E">
        <w:rPr>
          <w:rFonts w:eastAsia="ArialMT"/>
        </w:rPr>
        <w:t>т</w:t>
      </w:r>
      <w:r w:rsidRPr="00BA446E">
        <w:rPr>
          <w:rFonts w:eastAsia="ArialMT"/>
        </w:rPr>
        <w:t xml:space="preserve">косов 2:1). </w:t>
      </w:r>
      <w:r w:rsidRPr="00BA446E">
        <w:t xml:space="preserve">В </w:t>
      </w:r>
      <w:proofErr w:type="gramStart"/>
      <w:r w:rsidRPr="00BA446E">
        <w:t>местах</w:t>
      </w:r>
      <w:proofErr w:type="gramEnd"/>
      <w:r w:rsidRPr="00BA446E">
        <w:t xml:space="preserve"> пересечения водоотводных лотков с автодорогами устраив</w:t>
      </w:r>
      <w:r w:rsidRPr="00BA446E">
        <w:t>а</w:t>
      </w:r>
      <w:r w:rsidRPr="00BA446E">
        <w:t xml:space="preserve">ются трубчатые железобетонные переезды </w:t>
      </w:r>
      <w:r w:rsidRPr="00BA446E">
        <w:rPr>
          <w:rFonts w:eastAsia="ArialMT"/>
        </w:rPr>
        <w:t>Д 400</w:t>
      </w:r>
      <w:r w:rsidR="0023284C">
        <w:rPr>
          <w:rFonts w:eastAsia="ArialMT"/>
        </w:rPr>
        <w:t> </w:t>
      </w:r>
      <w:r w:rsidRPr="00BA446E">
        <w:rPr>
          <w:rFonts w:eastAsia="ArialMT"/>
        </w:rPr>
        <w:t>мм</w:t>
      </w:r>
      <w:r w:rsidRPr="00BA446E">
        <w:t>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Планировочная структура позволяет разбить </w:t>
      </w:r>
      <w:r w:rsidR="0023284C">
        <w:t xml:space="preserve">планируемую </w:t>
      </w:r>
      <w:r w:rsidRPr="00BA446E">
        <w:t>территорию на 10 бассейнов поверхностного стока, имеющих самостоятельные выпуски ливн</w:t>
      </w:r>
      <w:r w:rsidRPr="00BA446E">
        <w:t>е</w:t>
      </w:r>
      <w:r w:rsidRPr="00BA446E">
        <w:t>вой канализации. Перед сбросом поверхностный сток в распределительной кам</w:t>
      </w:r>
      <w:r w:rsidRPr="00BA446E">
        <w:t>е</w:t>
      </w:r>
      <w:r w:rsidRPr="00BA446E">
        <w:t xml:space="preserve">ре разделяется </w:t>
      </w:r>
      <w:proofErr w:type="gramStart"/>
      <w:r w:rsidRPr="00BA446E">
        <w:t>на</w:t>
      </w:r>
      <w:proofErr w:type="gramEnd"/>
      <w:r w:rsidRPr="00BA446E">
        <w:t xml:space="preserve"> загрязненный и условно чистый. Загрязненная часть стока п</w:t>
      </w:r>
      <w:r w:rsidRPr="00BA446E">
        <w:t>о</w:t>
      </w:r>
      <w:r w:rsidRPr="00BA446E">
        <w:t>ступает на очистные сооружения, а остальная часть стока считается условно чи</w:t>
      </w:r>
      <w:r w:rsidRPr="00BA446E">
        <w:t>с</w:t>
      </w:r>
      <w:r w:rsidRPr="00BA446E">
        <w:t>той и сбрасывается в прилегающий водоем.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Проектом планировки предполагается строительство микрорайона </w:t>
      </w:r>
      <w:r w:rsidR="007C7137">
        <w:t>240</w:t>
      </w:r>
      <w:r w:rsidRPr="00BA446E">
        <w:t xml:space="preserve">.01.08 на территории рекультивации </w:t>
      </w:r>
      <w:proofErr w:type="spellStart"/>
      <w:r w:rsidRPr="00BA446E">
        <w:t>золоотвала</w:t>
      </w:r>
      <w:proofErr w:type="spellEnd"/>
      <w:r w:rsidRPr="00BA446E">
        <w:t xml:space="preserve"> № 1 ТЭЦ-5. Проект рекультивации пр</w:t>
      </w:r>
      <w:r w:rsidRPr="00BA446E">
        <w:t>е</w:t>
      </w:r>
      <w:r w:rsidRPr="00BA446E">
        <w:t>дусматривает сбо</w:t>
      </w:r>
      <w:r w:rsidR="0023284C">
        <w:t>р дождевого и талого стока с не</w:t>
      </w:r>
      <w:r w:rsidRPr="00BA446E">
        <w:t xml:space="preserve">застроенных территорий </w:t>
      </w:r>
      <w:proofErr w:type="spellStart"/>
      <w:r w:rsidRPr="00BA446E">
        <w:t>золоо</w:t>
      </w:r>
      <w:r w:rsidRPr="00BA446E">
        <w:t>т</w:t>
      </w:r>
      <w:r w:rsidRPr="00BA446E">
        <w:t>вала</w:t>
      </w:r>
      <w:proofErr w:type="spellEnd"/>
      <w:r w:rsidRPr="00BA446E">
        <w:t xml:space="preserve"> и прилегающей водосборной площади </w:t>
      </w:r>
      <w:proofErr w:type="spellStart"/>
      <w:r w:rsidRPr="00BA446E">
        <w:t>Новолуговского</w:t>
      </w:r>
      <w:proofErr w:type="spellEnd"/>
      <w:r w:rsidRPr="00BA446E">
        <w:t xml:space="preserve"> сельсовета по сист</w:t>
      </w:r>
      <w:r w:rsidRPr="00BA446E">
        <w:t>е</w:t>
      </w:r>
      <w:r w:rsidRPr="00BA446E">
        <w:t>ме на</w:t>
      </w:r>
      <w:r w:rsidR="0023284C">
        <w:t>горных канав в коллектор</w:t>
      </w:r>
      <w:r w:rsidR="009F6512">
        <w:t xml:space="preserve"> </w:t>
      </w:r>
      <w:r w:rsidR="0023284C">
        <w:t>Д 1000 </w:t>
      </w:r>
      <w:r w:rsidRPr="00BA446E">
        <w:t>мм отводящий сток в р</w:t>
      </w:r>
      <w:r w:rsidR="00404FA0">
        <w:t>. </w:t>
      </w:r>
      <w:r w:rsidRPr="00BA446E">
        <w:t>Иню (реконстру</w:t>
      </w:r>
      <w:r w:rsidRPr="00BA446E">
        <w:t>к</w:t>
      </w:r>
      <w:r w:rsidRPr="00BA446E">
        <w:t>ция существующего коллектора Д</w:t>
      </w:r>
      <w:r w:rsidR="0023284C">
        <w:t> </w:t>
      </w:r>
      <w:r w:rsidRPr="00BA446E">
        <w:t>700</w:t>
      </w:r>
      <w:r w:rsidR="0023284C">
        <w:t> мм</w:t>
      </w:r>
      <w:r w:rsidRPr="00BA446E">
        <w:t xml:space="preserve">). При застройке </w:t>
      </w:r>
      <w:proofErr w:type="spellStart"/>
      <w:r w:rsidRPr="00BA446E">
        <w:t>золоотвала</w:t>
      </w:r>
      <w:proofErr w:type="spellEnd"/>
      <w:r w:rsidRPr="00BA446E">
        <w:t xml:space="preserve"> предусмо</w:t>
      </w:r>
      <w:r w:rsidRPr="00BA446E">
        <w:t>т</w:t>
      </w:r>
      <w:r w:rsidRPr="00BA446E">
        <w:t xml:space="preserve">рено строительство очистных сооружений ливневой сети на территории жилых микрорайонов с выпуском очищенных стоков </w:t>
      </w:r>
      <w:r w:rsidR="00DC6BBA">
        <w:t>в</w:t>
      </w:r>
      <w:r w:rsidRPr="00BA446E">
        <w:t xml:space="preserve"> указанный коллектор с дальн</w:t>
      </w:r>
      <w:r w:rsidR="0023284C">
        <w:t>е</w:t>
      </w:r>
      <w:r w:rsidR="0023284C">
        <w:t>й</w:t>
      </w:r>
      <w:r w:rsidR="0023284C">
        <w:t>шим выпуском в р.</w:t>
      </w:r>
      <w:r w:rsidR="00404FA0">
        <w:t> </w:t>
      </w:r>
      <w:r w:rsidR="009F6512">
        <w:t xml:space="preserve">Иню. </w:t>
      </w:r>
    </w:p>
    <w:p w:rsidR="0046142C" w:rsidRPr="00BA446E" w:rsidRDefault="0046142C" w:rsidP="0046142C">
      <w:pPr>
        <w:pStyle w:val="Sf1"/>
        <w:ind w:right="-2"/>
      </w:pPr>
      <w:r w:rsidRPr="00BA446E">
        <w:lastRenderedPageBreak/>
        <w:t>Проектом</w:t>
      </w:r>
      <w:r w:rsidR="0023284C">
        <w:t xml:space="preserve"> планировки </w:t>
      </w:r>
      <w:r w:rsidRPr="00BA446E">
        <w:t>предусмотрены следующие мероприятия:</w:t>
      </w:r>
    </w:p>
    <w:p w:rsidR="0046142C" w:rsidRPr="00BA446E" w:rsidRDefault="0046142C" w:rsidP="0046142C">
      <w:pPr>
        <w:pStyle w:val="Sf1"/>
        <w:ind w:right="-2"/>
      </w:pPr>
      <w:r w:rsidRPr="00BA446E">
        <w:t>спрямление русла р</w:t>
      </w:r>
      <w:r w:rsidR="00DC6BBA">
        <w:t>.</w:t>
      </w:r>
      <w:r w:rsidRPr="00BA446E">
        <w:t xml:space="preserve"> </w:t>
      </w:r>
      <w:proofErr w:type="spellStart"/>
      <w:r w:rsidRPr="00BA446E">
        <w:t>Плющихи</w:t>
      </w:r>
      <w:proofErr w:type="spellEnd"/>
      <w:r w:rsidRPr="00BA446E">
        <w:t xml:space="preserve"> на участке строительства магистрал</w:t>
      </w:r>
      <w:r w:rsidR="00214EFE">
        <w:t>ьной улицы общегородского значения</w:t>
      </w:r>
      <w:r w:rsidRPr="00BA446E">
        <w:t xml:space="preserve"> непрерывного движения </w:t>
      </w:r>
      <w:r w:rsidR="00404FA0" w:rsidRPr="00BA446E">
        <w:rPr>
          <w:szCs w:val="28"/>
        </w:rPr>
        <w:t>«</w:t>
      </w:r>
      <w:r w:rsidRPr="00BA446E">
        <w:t>Юго-Западный</w:t>
      </w:r>
      <w:r w:rsidR="00404FA0" w:rsidRPr="00BA446E">
        <w:rPr>
          <w:szCs w:val="28"/>
        </w:rPr>
        <w:t>»</w:t>
      </w:r>
      <w:r w:rsidRPr="00BA446E">
        <w:t xml:space="preserve"> тра</w:t>
      </w:r>
      <w:r w:rsidRPr="00BA446E">
        <w:t>н</w:t>
      </w:r>
      <w:r w:rsidRPr="00BA446E">
        <w:t>зит 1,5 км русла;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строительство 4 </w:t>
      </w:r>
      <w:r w:rsidR="00945DEB">
        <w:t>ливневых очистных сооружений</w:t>
      </w:r>
      <w:r w:rsidRPr="00BA446E">
        <w:t xml:space="preserve"> </w:t>
      </w:r>
      <w:r w:rsidR="00945DEB">
        <w:t xml:space="preserve">(далее </w:t>
      </w:r>
      <w:r w:rsidR="00945DEB">
        <w:rPr>
          <w:szCs w:val="28"/>
        </w:rPr>
        <w:t>–</w:t>
      </w:r>
      <w:r w:rsidR="00945DEB" w:rsidRPr="00BA446E">
        <w:rPr>
          <w:szCs w:val="28"/>
        </w:rPr>
        <w:t xml:space="preserve"> </w:t>
      </w:r>
      <w:r w:rsidRPr="00BA446E">
        <w:t>ЛОС</w:t>
      </w:r>
      <w:r w:rsidR="00945DEB">
        <w:t>)</w:t>
      </w:r>
      <w:r w:rsidRPr="00BA446E">
        <w:t>-1, 2, 3,</w:t>
      </w:r>
      <w:r w:rsidR="00DC6BBA">
        <w:t xml:space="preserve"> </w:t>
      </w:r>
      <w:r w:rsidRPr="00BA446E">
        <w:t>4 в устьях как существующих (ЛОС-1,</w:t>
      </w:r>
      <w:r w:rsidR="00DC6BBA">
        <w:t xml:space="preserve"> </w:t>
      </w:r>
      <w:r w:rsidRPr="00BA446E">
        <w:t>4) так и проектируемых ливневых колле</w:t>
      </w:r>
      <w:r w:rsidR="00DC2022">
        <w:t>кторов со сбросом очищенного ст</w:t>
      </w:r>
      <w:r w:rsidRPr="00BA446E">
        <w:t>ока в р</w:t>
      </w:r>
      <w:r w:rsidR="00DC6BBA">
        <w:t>.</w:t>
      </w:r>
      <w:r w:rsidRPr="00BA446E">
        <w:t xml:space="preserve"> </w:t>
      </w:r>
      <w:proofErr w:type="spellStart"/>
      <w:r w:rsidRPr="00BA446E">
        <w:t>Плющиху</w:t>
      </w:r>
      <w:proofErr w:type="spellEnd"/>
      <w:r w:rsidRPr="00BA446E">
        <w:t>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канализации ЛОС-5 со сбр</w:t>
      </w:r>
      <w:r w:rsidRPr="00BA446E">
        <w:t>о</w:t>
      </w:r>
      <w:r w:rsidR="00DC2022">
        <w:t>сом очищенного ст</w:t>
      </w:r>
      <w:r w:rsidRPr="00BA446E">
        <w:t>ока в р</w:t>
      </w:r>
      <w:r>
        <w:t>.</w:t>
      </w:r>
      <w:r w:rsidR="00404FA0">
        <w:t> </w:t>
      </w:r>
      <w:r>
        <w:t>Камыш</w:t>
      </w:r>
      <w:r w:rsidR="001C795D">
        <w:t>енк</w:t>
      </w:r>
      <w:r w:rsidR="00DC6BBA">
        <w:t>у</w:t>
      </w:r>
      <w:r w:rsidRPr="00BA446E">
        <w:t>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канализации ЛОС-6 со сбр</w:t>
      </w:r>
      <w:r w:rsidRPr="00BA446E">
        <w:t>о</w:t>
      </w:r>
      <w:r w:rsidR="00DC2022">
        <w:t>сом очищенного ст</w:t>
      </w:r>
      <w:r w:rsidRPr="00BA446E">
        <w:t>ока в р.</w:t>
      </w:r>
      <w:r w:rsidR="00404FA0">
        <w:t> </w:t>
      </w:r>
      <w:r w:rsidRPr="00BA446E">
        <w:t>Иню;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реконструкция коллектора </w:t>
      </w:r>
      <w:proofErr w:type="spellStart"/>
      <w:r w:rsidRPr="00BA446E">
        <w:t>золоотвала</w:t>
      </w:r>
      <w:proofErr w:type="spellEnd"/>
      <w:r w:rsidRPr="00BA446E">
        <w:t xml:space="preserve"> № 1 до Д 1000;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очистных сооружений ливневой сети на территории микр</w:t>
      </w:r>
      <w:r w:rsidRPr="00BA446E">
        <w:t>о</w:t>
      </w:r>
      <w:r w:rsidRPr="00BA446E">
        <w:t xml:space="preserve">района </w:t>
      </w:r>
      <w:r w:rsidR="007C7137">
        <w:t>240</w:t>
      </w:r>
      <w:r w:rsidRPr="00BA446E">
        <w:t>.01.08 со сбросом через коллектор Д 1000 в р</w:t>
      </w:r>
      <w:proofErr w:type="gramStart"/>
      <w:r w:rsidRPr="00BA446E">
        <w:t>.И</w:t>
      </w:r>
      <w:proofErr w:type="gramEnd"/>
      <w:r w:rsidRPr="00BA446E">
        <w:t>ню.</w:t>
      </w:r>
    </w:p>
    <w:p w:rsidR="0046142C" w:rsidRPr="00BA446E" w:rsidRDefault="0046142C" w:rsidP="0046142C">
      <w:pPr>
        <w:pStyle w:val="Sf1"/>
        <w:ind w:right="-2"/>
      </w:pPr>
      <w:r w:rsidRPr="00BA446E">
        <w:t>Среднегодовой объем поверхностных сточных вод, образующихся на сел</w:t>
      </w:r>
      <w:r w:rsidRPr="00BA446E">
        <w:t>и</w:t>
      </w:r>
      <w:r w:rsidRPr="00BA446E">
        <w:t>тебных территориях в период выпадения дождей, таяния снега и мойки дорожных покрытий</w:t>
      </w:r>
      <w:r w:rsidR="00DC6BBA">
        <w:t>,</w:t>
      </w:r>
      <w:r w:rsidRPr="00BA446E">
        <w:t xml:space="preserve"> определен в соответствии с </w:t>
      </w:r>
      <w:r w:rsidR="007C7137">
        <w:t>«</w:t>
      </w:r>
      <w:r w:rsidRPr="00BA446E">
        <w:t>СП 32.13330.2012</w:t>
      </w:r>
      <w:r w:rsidR="007C7137">
        <w:t xml:space="preserve">. </w:t>
      </w:r>
      <w:r w:rsidRPr="00BA446E">
        <w:t>Канализация. Нару</w:t>
      </w:r>
      <w:r w:rsidRPr="00BA446E">
        <w:t>ж</w:t>
      </w:r>
      <w:r w:rsidRPr="00BA446E">
        <w:t>ные сети</w:t>
      </w:r>
      <w:r w:rsidR="00945DEB">
        <w:t xml:space="preserve"> и сооружения. Актуализированная редакция </w:t>
      </w:r>
      <w:proofErr w:type="spellStart"/>
      <w:r w:rsidR="00945DEB">
        <w:t>СНиП</w:t>
      </w:r>
      <w:proofErr w:type="spellEnd"/>
      <w:r w:rsidR="00945DEB">
        <w:t xml:space="preserve"> 2.04.03-85</w:t>
      </w:r>
      <w:r w:rsidR="007C7137">
        <w:t>»</w:t>
      </w:r>
      <w:r w:rsidR="00945DEB">
        <w:t xml:space="preserve"> (с Изм</w:t>
      </w:r>
      <w:r w:rsidR="00945DEB">
        <w:t>е</w:t>
      </w:r>
      <w:r w:rsidR="00945DEB">
        <w:t>нением № 1)</w:t>
      </w:r>
      <w:r w:rsidRPr="00BA446E">
        <w:t>.</w:t>
      </w:r>
    </w:p>
    <w:p w:rsidR="0046142C" w:rsidRPr="00BA446E" w:rsidRDefault="0046142C" w:rsidP="0046142C">
      <w:pPr>
        <w:pStyle w:val="Sf1"/>
        <w:ind w:right="-2"/>
        <w:rPr>
          <w:lang w:eastAsia="en-US"/>
        </w:rPr>
      </w:pPr>
      <w:r w:rsidRPr="00BA446E">
        <w:rPr>
          <w:lang w:eastAsia="en-US"/>
        </w:rPr>
        <w:t xml:space="preserve">Для сокращения объема талых вод на территории населенных пунктов в зимний период необходимо предусматривать организацию уборки и вывоза снега с депонированием на «сухих» </w:t>
      </w:r>
      <w:proofErr w:type="spellStart"/>
      <w:r w:rsidRPr="00BA446E">
        <w:rPr>
          <w:lang w:eastAsia="en-US"/>
        </w:rPr>
        <w:t>снегосвалках</w:t>
      </w:r>
      <w:proofErr w:type="spellEnd"/>
      <w:r w:rsidRPr="00BA446E">
        <w:rPr>
          <w:lang w:eastAsia="en-US"/>
        </w:rPr>
        <w:t xml:space="preserve">, либо его сброс в </w:t>
      </w:r>
      <w:proofErr w:type="spellStart"/>
      <w:r w:rsidRPr="00BA446E">
        <w:rPr>
          <w:lang w:eastAsia="en-US"/>
        </w:rPr>
        <w:t>снегоплавильные</w:t>
      </w:r>
      <w:proofErr w:type="spellEnd"/>
      <w:r w:rsidRPr="00BA446E">
        <w:rPr>
          <w:lang w:eastAsia="en-US"/>
        </w:rPr>
        <w:t xml:space="preserve"> камеры с последующим отводом талых вод в водосточную сеть.</w:t>
      </w:r>
    </w:p>
    <w:p w:rsidR="0046142C" w:rsidRPr="00BA446E" w:rsidRDefault="0046142C" w:rsidP="0046142C">
      <w:pPr>
        <w:pStyle w:val="Sf1"/>
        <w:ind w:right="-2"/>
        <w:rPr>
          <w:lang w:eastAsia="en-US"/>
        </w:rPr>
      </w:pPr>
      <w:r w:rsidRPr="00BA446E">
        <w:rPr>
          <w:lang w:eastAsia="en-US"/>
        </w:rPr>
        <w:t>Объ</w:t>
      </w:r>
      <w:r w:rsidR="00A67892">
        <w:rPr>
          <w:lang w:eastAsia="en-US"/>
        </w:rPr>
        <w:t>е</w:t>
      </w:r>
      <w:r w:rsidRPr="00BA446E">
        <w:rPr>
          <w:lang w:eastAsia="en-US"/>
        </w:rPr>
        <w:t xml:space="preserve">м дождевого и </w:t>
      </w:r>
      <w:proofErr w:type="gramStart"/>
      <w:r w:rsidRPr="00BA446E">
        <w:rPr>
          <w:lang w:eastAsia="en-US"/>
        </w:rPr>
        <w:t>талого стока</w:t>
      </w:r>
      <w:r w:rsidR="00DC6BBA">
        <w:rPr>
          <w:lang w:eastAsia="en-US"/>
        </w:rPr>
        <w:t>,</w:t>
      </w:r>
      <w:r w:rsidRPr="00BA446E">
        <w:rPr>
          <w:lang w:eastAsia="en-US"/>
        </w:rPr>
        <w:t xml:space="preserve"> поступающего на очистные сооружения привед</w:t>
      </w:r>
      <w:r w:rsidR="00DC6BBA">
        <w:rPr>
          <w:lang w:eastAsia="en-US"/>
        </w:rPr>
        <w:t>е</w:t>
      </w:r>
      <w:r w:rsidRPr="00BA446E">
        <w:rPr>
          <w:lang w:eastAsia="en-US"/>
        </w:rPr>
        <w:t>н</w:t>
      </w:r>
      <w:proofErr w:type="gramEnd"/>
      <w:r w:rsidRPr="00BA446E">
        <w:rPr>
          <w:lang w:eastAsia="en-US"/>
        </w:rPr>
        <w:t xml:space="preserve"> в таблице</w:t>
      </w:r>
      <w:r>
        <w:rPr>
          <w:lang w:eastAsia="en-US"/>
        </w:rPr>
        <w:t xml:space="preserve"> 9</w:t>
      </w:r>
      <w:r w:rsidRPr="00BA446E">
        <w:rPr>
          <w:lang w:eastAsia="en-US"/>
        </w:rPr>
        <w:t>.</w:t>
      </w:r>
    </w:p>
    <w:p w:rsidR="0046142C" w:rsidRPr="00BA446E" w:rsidRDefault="0046142C" w:rsidP="0046142C">
      <w:pPr>
        <w:pStyle w:val="Sf1"/>
        <w:ind w:right="-2"/>
        <w:rPr>
          <w:lang w:eastAsia="en-US"/>
        </w:rPr>
      </w:pPr>
    </w:p>
    <w:p w:rsidR="0046142C" w:rsidRDefault="0046142C" w:rsidP="006A349E">
      <w:pPr>
        <w:tabs>
          <w:tab w:val="left" w:pos="709"/>
        </w:tabs>
        <w:suppressAutoHyphens/>
        <w:spacing w:line="276" w:lineRule="atLeast"/>
        <w:ind w:firstLine="0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Таблица 9</w:t>
      </w:r>
    </w:p>
    <w:p w:rsidR="006A349E" w:rsidRPr="00EF1424" w:rsidRDefault="006A349E" w:rsidP="006A349E">
      <w:pPr>
        <w:tabs>
          <w:tab w:val="left" w:pos="709"/>
        </w:tabs>
        <w:suppressAutoHyphens/>
        <w:spacing w:line="276" w:lineRule="atLeast"/>
        <w:ind w:firstLine="0"/>
        <w:jc w:val="right"/>
        <w:rPr>
          <w:rFonts w:eastAsia="SimSun"/>
          <w:sz w:val="22"/>
          <w:szCs w:val="22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/>
      </w:tblPr>
      <w:tblGrid>
        <w:gridCol w:w="1146"/>
        <w:gridCol w:w="1414"/>
        <w:gridCol w:w="1706"/>
        <w:gridCol w:w="1983"/>
        <w:gridCol w:w="1843"/>
        <w:gridCol w:w="1851"/>
      </w:tblGrid>
      <w:tr w:rsidR="00D2157C" w:rsidRPr="00DC6BBA" w:rsidTr="00D2157C">
        <w:trPr>
          <w:trHeight w:val="919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Номер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бассейна стока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Номер</w:t>
            </w:r>
          </w:p>
          <w:p w:rsidR="0046142C" w:rsidRPr="00DC6BBA" w:rsidRDefault="006A349E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46142C" w:rsidRPr="00DC6BBA">
              <w:rPr>
                <w:rFonts w:eastAsia="Calibri"/>
                <w:szCs w:val="28"/>
                <w:lang w:eastAsia="en-US"/>
              </w:rPr>
              <w:t>чистного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сооруж</w:t>
            </w:r>
            <w:r w:rsidRPr="00DC6BBA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Площадь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бассейна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стока,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Объ</w:t>
            </w:r>
            <w:r w:rsidR="006A349E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 xml:space="preserve">м </w:t>
            </w:r>
          </w:p>
          <w:p w:rsidR="00D2157C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 xml:space="preserve">дождевого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стока,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тыс.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куб.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rFonts w:eastAsia="Calibri"/>
                <w:szCs w:val="28"/>
                <w:lang w:eastAsia="en-US"/>
              </w:rPr>
              <w:t>/год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57C" w:rsidRDefault="0046142C" w:rsidP="00A67892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Объ</w:t>
            </w:r>
            <w:r w:rsidR="006A349E">
              <w:rPr>
                <w:szCs w:val="28"/>
              </w:rPr>
              <w:t>е</w:t>
            </w:r>
            <w:r w:rsidRPr="00DC6BBA">
              <w:rPr>
                <w:szCs w:val="28"/>
              </w:rPr>
              <w:t xml:space="preserve">м </w:t>
            </w:r>
            <w:proofErr w:type="gramStart"/>
            <w:r w:rsidRPr="00DC6BBA">
              <w:rPr>
                <w:szCs w:val="28"/>
              </w:rPr>
              <w:t>талого</w:t>
            </w:r>
            <w:proofErr w:type="gramEnd"/>
            <w:r w:rsidRPr="00DC6BBA">
              <w:rPr>
                <w:szCs w:val="28"/>
              </w:rPr>
              <w:t xml:space="preserve"> </w:t>
            </w:r>
          </w:p>
          <w:p w:rsidR="0046142C" w:rsidRPr="00DC6BBA" w:rsidRDefault="0046142C" w:rsidP="00A67892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стока,</w:t>
            </w:r>
          </w:p>
          <w:p w:rsidR="00D2157C" w:rsidRDefault="0046142C" w:rsidP="00D2157C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 xml:space="preserve">тыс.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куб.</w:t>
            </w:r>
            <w:r w:rsidR="00D2157C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szCs w:val="28"/>
              </w:rPr>
              <w:t>/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szCs w:val="28"/>
              </w:rPr>
            </w:pPr>
            <w:r w:rsidRPr="00DC6BBA">
              <w:rPr>
                <w:szCs w:val="28"/>
              </w:rPr>
              <w:t>год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42C" w:rsidRPr="00DC6BBA" w:rsidRDefault="0046142C" w:rsidP="00A6789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Объ</w:t>
            </w:r>
            <w:r w:rsidR="006A349E">
              <w:rPr>
                <w:rFonts w:eastAsia="Calibri"/>
                <w:szCs w:val="28"/>
                <w:lang w:eastAsia="en-US"/>
              </w:rPr>
              <w:t>е</w:t>
            </w:r>
            <w:r w:rsidRPr="00DC6BBA">
              <w:rPr>
                <w:rFonts w:eastAsia="Calibri"/>
                <w:szCs w:val="28"/>
                <w:lang w:eastAsia="en-US"/>
              </w:rPr>
              <w:t>м мое</w:t>
            </w:r>
            <w:r w:rsidRPr="00DC6BBA">
              <w:rPr>
                <w:rFonts w:eastAsia="Calibri"/>
                <w:szCs w:val="28"/>
                <w:lang w:eastAsia="en-US"/>
              </w:rPr>
              <w:t>ч</w:t>
            </w:r>
            <w:r w:rsidRPr="00DC6BBA">
              <w:rPr>
                <w:rFonts w:eastAsia="Calibri"/>
                <w:szCs w:val="28"/>
                <w:lang w:eastAsia="en-US"/>
              </w:rPr>
              <w:t>ных вод,</w:t>
            </w:r>
          </w:p>
          <w:p w:rsidR="00D2157C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тыс.</w:t>
            </w:r>
            <w:r w:rsidR="00A67892" w:rsidRPr="00DC6BBA">
              <w:rPr>
                <w:rFonts w:eastAsia="Calibri"/>
                <w:szCs w:val="28"/>
                <w:lang w:eastAsia="en-US"/>
              </w:rPr>
              <w:t xml:space="preserve"> куб.</w:t>
            </w:r>
            <w:r w:rsidR="006A349E">
              <w:rPr>
                <w:rFonts w:eastAsia="Calibri"/>
                <w:szCs w:val="28"/>
                <w:lang w:eastAsia="en-US"/>
              </w:rPr>
              <w:t xml:space="preserve"> </w:t>
            </w:r>
            <w:r w:rsidR="00A67892" w:rsidRPr="00DC6BBA">
              <w:rPr>
                <w:rFonts w:eastAsia="Calibri"/>
                <w:szCs w:val="28"/>
                <w:lang w:eastAsia="en-US"/>
              </w:rPr>
              <w:t>м</w:t>
            </w:r>
            <w:r w:rsidRPr="00DC6BBA">
              <w:rPr>
                <w:rFonts w:eastAsia="Calibri"/>
                <w:szCs w:val="28"/>
                <w:lang w:eastAsia="en-US"/>
              </w:rPr>
              <w:t>/</w:t>
            </w:r>
          </w:p>
          <w:p w:rsidR="0046142C" w:rsidRPr="00DC6BBA" w:rsidRDefault="0046142C" w:rsidP="00D2157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год</w:t>
            </w:r>
          </w:p>
        </w:tc>
      </w:tr>
    </w:tbl>
    <w:p w:rsidR="00D2157C" w:rsidRPr="00D2157C" w:rsidRDefault="00D2157C" w:rsidP="00D2157C">
      <w:pPr>
        <w:spacing w:line="20" w:lineRule="exact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4A0"/>
      </w:tblPr>
      <w:tblGrid>
        <w:gridCol w:w="1146"/>
        <w:gridCol w:w="1414"/>
        <w:gridCol w:w="1706"/>
        <w:gridCol w:w="1983"/>
        <w:gridCol w:w="1843"/>
        <w:gridCol w:w="1851"/>
      </w:tblGrid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ЛОС-1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239,71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256,2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124,6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10,2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ЛОС-2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67,11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71,7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34,9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2,4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ЛОС-3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31,88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34,1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16,6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0,7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ЛОС-4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50,44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53,4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26,2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ЛОС-5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179,13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191,5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93,1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5,0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ЛОС-6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115,4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56,2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6,2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ЛОС-7,8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51,81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55,4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26,9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4,4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ЛОС-9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41,45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44,3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21,6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1,0</w:t>
            </w:r>
          </w:p>
        </w:tc>
      </w:tr>
      <w:tr w:rsidR="00D2157C" w:rsidRPr="00DC6BBA" w:rsidTr="00D2157C">
        <w:trPr>
          <w:trHeight w:val="34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10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ЛОС-10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DC6BBA">
              <w:rPr>
                <w:rFonts w:eastAsia="Calibri"/>
                <w:color w:val="000000"/>
                <w:szCs w:val="28"/>
                <w:lang w:eastAsia="en-US"/>
              </w:rPr>
              <w:t>43,69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46,7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22,7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2,6</w:t>
            </w:r>
          </w:p>
        </w:tc>
      </w:tr>
      <w:tr w:rsidR="00A67892" w:rsidRPr="00DC6BBA" w:rsidTr="00D2157C">
        <w:trPr>
          <w:trHeight w:val="353"/>
          <w:jc w:val="center"/>
        </w:trPr>
        <w:tc>
          <w:tcPr>
            <w:tcW w:w="21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D2157C">
            <w:pPr>
              <w:ind w:firstLine="1418"/>
              <w:jc w:val="left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szCs w:val="28"/>
                <w:lang w:eastAsia="en-US"/>
              </w:rPr>
              <w:t>Итого: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868,7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422,8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892" w:rsidRPr="00DC6BBA" w:rsidRDefault="00A67892" w:rsidP="006825A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DC6BBA">
              <w:rPr>
                <w:rFonts w:eastAsia="Calibri"/>
                <w:szCs w:val="28"/>
                <w:lang w:eastAsia="en-US"/>
              </w:rPr>
              <w:t>33,7</w:t>
            </w:r>
          </w:p>
        </w:tc>
      </w:tr>
    </w:tbl>
    <w:p w:rsidR="0046142C" w:rsidRPr="00EF1424" w:rsidRDefault="0046142C" w:rsidP="0046142C">
      <w:pPr>
        <w:tabs>
          <w:tab w:val="left" w:pos="709"/>
        </w:tabs>
        <w:suppressAutoHyphens/>
        <w:spacing w:line="100" w:lineRule="atLeast"/>
        <w:ind w:right="-2"/>
        <w:rPr>
          <w:rFonts w:eastAsia="Calibri"/>
          <w:szCs w:val="28"/>
          <w:lang w:eastAsia="en-US"/>
        </w:rPr>
      </w:pPr>
      <w:r w:rsidRPr="00EF1424">
        <w:rPr>
          <w:rFonts w:eastAsia="Calibri"/>
          <w:iCs/>
          <w:szCs w:val="28"/>
          <w:lang w:eastAsia="en-US"/>
        </w:rPr>
        <w:lastRenderedPageBreak/>
        <w:t>Среднегодовой объ</w:t>
      </w:r>
      <w:r w:rsidR="00A67892">
        <w:rPr>
          <w:rFonts w:eastAsia="Calibri"/>
          <w:iCs/>
          <w:szCs w:val="28"/>
          <w:lang w:eastAsia="en-US"/>
        </w:rPr>
        <w:t>е</w:t>
      </w:r>
      <w:r w:rsidRPr="00EF1424">
        <w:rPr>
          <w:rFonts w:eastAsia="Calibri"/>
          <w:iCs/>
          <w:szCs w:val="28"/>
          <w:lang w:eastAsia="en-US"/>
        </w:rPr>
        <w:t xml:space="preserve">м селитебных сточных вод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г</w:t>
      </w:r>
      <w:proofErr w:type="spellEnd"/>
      <w:r w:rsidRPr="00EF1424">
        <w:rPr>
          <w:rFonts w:eastAsia="Calibri"/>
          <w:szCs w:val="28"/>
          <w:lang w:eastAsia="en-US"/>
        </w:rPr>
        <w:t xml:space="preserve"> =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д</w:t>
      </w:r>
      <w:proofErr w:type="spellEnd"/>
      <w:r w:rsidRPr="00EF1424">
        <w:rPr>
          <w:rFonts w:eastAsia="Calibri"/>
          <w:szCs w:val="28"/>
          <w:lang w:eastAsia="en-US"/>
        </w:rPr>
        <w:t xml:space="preserve"> +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т</w:t>
      </w:r>
      <w:proofErr w:type="spellEnd"/>
      <w:r w:rsidRPr="00EF1424">
        <w:rPr>
          <w:rFonts w:eastAsia="Calibri"/>
          <w:szCs w:val="28"/>
          <w:lang w:eastAsia="en-US"/>
        </w:rPr>
        <w:t xml:space="preserve"> + </w:t>
      </w:r>
      <w:proofErr w:type="spellStart"/>
      <w:r w:rsidRPr="00EF1424">
        <w:rPr>
          <w:rFonts w:eastAsia="Calibri"/>
          <w:iCs/>
          <w:szCs w:val="28"/>
          <w:lang w:eastAsia="en-US"/>
        </w:rPr>
        <w:t>W</w:t>
      </w:r>
      <w:r w:rsidRPr="00EF1424">
        <w:rPr>
          <w:rFonts w:eastAsia="Calibri"/>
          <w:szCs w:val="28"/>
          <w:lang w:eastAsia="en-US"/>
        </w:rPr>
        <w:t>м</w:t>
      </w:r>
      <w:proofErr w:type="spellEnd"/>
      <w:r w:rsidRPr="00EF1424">
        <w:rPr>
          <w:rFonts w:eastAsia="Calibri"/>
          <w:szCs w:val="28"/>
          <w:lang w:eastAsia="en-US"/>
        </w:rPr>
        <w:t xml:space="preserve"> = 1325,2 (тыс. куб.</w:t>
      </w:r>
      <w:r w:rsidR="00D2157C">
        <w:rPr>
          <w:rFonts w:eastAsia="Calibri"/>
          <w:szCs w:val="28"/>
          <w:lang w:eastAsia="en-US"/>
        </w:rPr>
        <w:t xml:space="preserve"> </w:t>
      </w:r>
      <w:r w:rsidRPr="00EF1424">
        <w:rPr>
          <w:rFonts w:eastAsia="Calibri"/>
          <w:szCs w:val="28"/>
          <w:lang w:eastAsia="en-US"/>
        </w:rPr>
        <w:t>м)</w:t>
      </w:r>
      <w:r w:rsidR="001C795D">
        <w:rPr>
          <w:rFonts w:eastAsia="Calibri"/>
          <w:szCs w:val="28"/>
          <w:lang w:eastAsia="en-US"/>
        </w:rPr>
        <w:t xml:space="preserve">, где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>
        <w:rPr>
          <w:rFonts w:eastAsia="Calibri"/>
          <w:szCs w:val="28"/>
          <w:lang w:eastAsia="en-US"/>
        </w:rPr>
        <w:t>д</w:t>
      </w:r>
      <w:proofErr w:type="spellEnd"/>
      <w:r w:rsidR="001C795D">
        <w:rPr>
          <w:rFonts w:eastAsia="Calibri"/>
          <w:szCs w:val="28"/>
          <w:lang w:eastAsia="en-US"/>
        </w:rPr>
        <w:t xml:space="preserve">,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 w:rsidRPr="00EF1424">
        <w:rPr>
          <w:rFonts w:eastAsia="Calibri"/>
          <w:szCs w:val="28"/>
          <w:lang w:eastAsia="en-US"/>
        </w:rPr>
        <w:t>т</w:t>
      </w:r>
      <w:proofErr w:type="spellEnd"/>
      <w:r w:rsidR="001C795D">
        <w:rPr>
          <w:rFonts w:eastAsia="Calibri"/>
          <w:szCs w:val="28"/>
          <w:lang w:eastAsia="en-US"/>
        </w:rPr>
        <w:t xml:space="preserve"> и </w:t>
      </w:r>
      <w:proofErr w:type="spellStart"/>
      <w:r w:rsidR="001C795D" w:rsidRPr="00EF1424">
        <w:rPr>
          <w:rFonts w:eastAsia="Calibri"/>
          <w:iCs/>
          <w:szCs w:val="28"/>
          <w:lang w:eastAsia="en-US"/>
        </w:rPr>
        <w:t>W</w:t>
      </w:r>
      <w:r w:rsidR="001C795D" w:rsidRPr="00EF1424">
        <w:rPr>
          <w:rFonts w:eastAsia="Calibri"/>
          <w:szCs w:val="28"/>
          <w:lang w:eastAsia="en-US"/>
        </w:rPr>
        <w:t>м</w:t>
      </w:r>
      <w:proofErr w:type="spellEnd"/>
      <w:r w:rsidR="001C795D">
        <w:rPr>
          <w:rFonts w:eastAsia="Calibri"/>
          <w:szCs w:val="28"/>
          <w:lang w:eastAsia="en-US"/>
        </w:rPr>
        <w:t xml:space="preserve"> </w:t>
      </w:r>
      <w:r w:rsidR="001C795D">
        <w:t xml:space="preserve">– среднегодовой объем дождевых, талых и </w:t>
      </w:r>
      <w:proofErr w:type="spellStart"/>
      <w:proofErr w:type="gramStart"/>
      <w:r w:rsidR="001C795D">
        <w:t>поливо-моечных</w:t>
      </w:r>
      <w:proofErr w:type="spellEnd"/>
      <w:proofErr w:type="gramEnd"/>
      <w:r w:rsidR="001C795D">
        <w:t xml:space="preserve"> вод </w:t>
      </w:r>
      <w:r w:rsidR="00D2157C">
        <w:t>(</w:t>
      </w:r>
      <w:r w:rsidR="001C795D">
        <w:t>куб.</w:t>
      </w:r>
      <w:r w:rsidR="00D2157C">
        <w:t xml:space="preserve"> </w:t>
      </w:r>
      <w:r w:rsidR="001C795D">
        <w:t>м</w:t>
      </w:r>
      <w:r w:rsidR="00D2157C">
        <w:t>)</w:t>
      </w:r>
      <w:r w:rsidR="001C795D">
        <w:t>.</w:t>
      </w:r>
      <w:r w:rsidR="001C795D">
        <w:rPr>
          <w:rFonts w:eastAsia="Calibri"/>
          <w:szCs w:val="28"/>
          <w:lang w:eastAsia="en-US"/>
        </w:rPr>
        <w:t xml:space="preserve"> </w:t>
      </w:r>
    </w:p>
    <w:p w:rsidR="0046142C" w:rsidRPr="00BA446E" w:rsidRDefault="0046142C" w:rsidP="0046142C">
      <w:pPr>
        <w:pStyle w:val="Sf1"/>
        <w:ind w:right="-2"/>
      </w:pPr>
      <w:r w:rsidRPr="00BA446E">
        <w:t>Загрязн</w:t>
      </w:r>
      <w:r w:rsidR="00A67892">
        <w:t>е</w:t>
      </w:r>
      <w:r w:rsidRPr="00BA446E">
        <w:t xml:space="preserve">нный сток с </w:t>
      </w:r>
      <w:r w:rsidR="00A767AA">
        <w:t>планируемой</w:t>
      </w:r>
      <w:r w:rsidRPr="00BA446E">
        <w:t xml:space="preserve"> территории поступает в р</w:t>
      </w:r>
      <w:r w:rsidR="00D2157C">
        <w:t>еки</w:t>
      </w:r>
      <w:r w:rsidRPr="00BA446E">
        <w:t xml:space="preserve"> </w:t>
      </w:r>
      <w:proofErr w:type="spellStart"/>
      <w:r w:rsidRPr="00BA446E">
        <w:t>Плющих</w:t>
      </w:r>
      <w:r w:rsidR="00D2157C">
        <w:t>у</w:t>
      </w:r>
      <w:proofErr w:type="spellEnd"/>
      <w:r w:rsidR="00D2157C">
        <w:t xml:space="preserve"> и</w:t>
      </w:r>
      <w:r w:rsidRPr="00BA446E">
        <w:t xml:space="preserve"> Ин</w:t>
      </w:r>
      <w:r w:rsidR="00D2157C">
        <w:t>ю</w:t>
      </w:r>
      <w:r w:rsidRPr="00BA446E">
        <w:t xml:space="preserve">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Неорганизованный поверхностный сток </w:t>
      </w:r>
      <w:r w:rsidR="00A767AA">
        <w:t xml:space="preserve">загрязняет речное пространство. </w:t>
      </w:r>
      <w:r w:rsidRPr="00BA446E">
        <w:t>Фильтрация из негерметичных септиков и слив поверхностных вод на повер</w:t>
      </w:r>
      <w:r w:rsidRPr="00BA446E">
        <w:t>х</w:t>
      </w:r>
      <w:r w:rsidRPr="00BA446E">
        <w:t xml:space="preserve">ность земли – основные источники загрязнения почв и грунтовых вод. </w:t>
      </w:r>
    </w:p>
    <w:p w:rsidR="0046142C" w:rsidRPr="00BA446E" w:rsidRDefault="0046142C" w:rsidP="0046142C">
      <w:pPr>
        <w:pStyle w:val="Sf1"/>
        <w:ind w:right="-2"/>
      </w:pPr>
      <w:r w:rsidRPr="00BA446E">
        <w:t>В качестве мероприятий, исключающих загрязнение поверхностного стока промышленными загрязнениями, являются: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локализация на </w:t>
      </w:r>
      <w:proofErr w:type="spellStart"/>
      <w:r w:rsidRPr="00BA446E">
        <w:t>промплощадках</w:t>
      </w:r>
      <w:proofErr w:type="spellEnd"/>
      <w:r w:rsidRPr="00BA446E">
        <w:t xml:space="preserve"> загрязняющих выбросов через дым</w:t>
      </w:r>
      <w:r w:rsidR="00945DEB">
        <w:t>овые трубы и системы вентиляции;</w:t>
      </w:r>
    </w:p>
    <w:p w:rsidR="0046142C" w:rsidRPr="00BA446E" w:rsidRDefault="0046142C" w:rsidP="0046142C">
      <w:pPr>
        <w:pStyle w:val="Sf1"/>
        <w:ind w:right="-2"/>
      </w:pPr>
      <w:r w:rsidRPr="00BA446E">
        <w:t>устройство автономных систем канализации на всех территориях про</w:t>
      </w:r>
      <w:r w:rsidR="001C795D">
        <w:t>мы</w:t>
      </w:r>
      <w:r w:rsidR="001C795D">
        <w:t>ш</w:t>
      </w:r>
      <w:r w:rsidR="001C795D">
        <w:t xml:space="preserve">ленных </w:t>
      </w:r>
      <w:r w:rsidRPr="00BA446E">
        <w:t>предприятий, локальна</w:t>
      </w:r>
      <w:r w:rsidR="001C795D">
        <w:t>я очистка от всех специфических</w:t>
      </w:r>
      <w:r w:rsidRPr="00BA446E">
        <w:t xml:space="preserve"> для этих пре</w:t>
      </w:r>
      <w:r w:rsidRPr="00BA446E">
        <w:t>д</w:t>
      </w:r>
      <w:r w:rsidRPr="00BA446E">
        <w:t xml:space="preserve">приятий загрязнений и сброс в </w:t>
      </w:r>
      <w:proofErr w:type="gramStart"/>
      <w:r w:rsidRPr="00BA446E">
        <w:t>водопри</w:t>
      </w:r>
      <w:r w:rsidR="00D2157C">
        <w:t>е</w:t>
      </w:r>
      <w:r w:rsidRPr="00BA446E">
        <w:t>мники</w:t>
      </w:r>
      <w:proofErr w:type="gramEnd"/>
      <w:r w:rsidRPr="00BA446E">
        <w:t xml:space="preserve"> и городские системы ливневой к</w:t>
      </w:r>
      <w:r w:rsidRPr="00BA446E">
        <w:t>а</w:t>
      </w:r>
      <w:r w:rsidRPr="00BA446E">
        <w:t xml:space="preserve">нализации в очищенном виде (при необходимости). Локальные системы </w:t>
      </w:r>
      <w:proofErr w:type="spellStart"/>
      <w:r w:rsidRPr="00BA446E">
        <w:t>пр</w:t>
      </w:r>
      <w:r w:rsidRPr="00BA446E">
        <w:t>о</w:t>
      </w:r>
      <w:r w:rsidRPr="00BA446E">
        <w:t>мливневой</w:t>
      </w:r>
      <w:proofErr w:type="spellEnd"/>
      <w:r w:rsidRPr="00BA446E">
        <w:t xml:space="preserve"> канализации должны принимать весь сток с территории предприятий, не допуская его </w:t>
      </w:r>
      <w:r w:rsidR="00945DEB">
        <w:t xml:space="preserve">попадания </w:t>
      </w:r>
      <w:r w:rsidRPr="00BA446E">
        <w:t>на жилую застройку</w:t>
      </w:r>
      <w:r w:rsidR="00D2157C">
        <w:t xml:space="preserve"> и</w:t>
      </w:r>
      <w:r w:rsidRPr="00BA446E">
        <w:t xml:space="preserve"> </w:t>
      </w:r>
      <w:r w:rsidR="001C795D">
        <w:t>улично-дорожную сеть</w:t>
      </w:r>
      <w:r w:rsidRPr="00BA446E">
        <w:t>.</w:t>
      </w:r>
    </w:p>
    <w:p w:rsidR="0046142C" w:rsidRPr="00BA446E" w:rsidRDefault="00945DEB" w:rsidP="0046142C">
      <w:pPr>
        <w:pStyle w:val="Sf1"/>
        <w:ind w:right="-2"/>
      </w:pPr>
      <w:r>
        <w:t>запрет вывоза</w:t>
      </w:r>
      <w:r w:rsidR="0046142C" w:rsidRPr="00BA446E">
        <w:t xml:space="preserve"> загрязн</w:t>
      </w:r>
      <w:r w:rsidR="00D2157C">
        <w:t>е</w:t>
      </w:r>
      <w:r w:rsidR="0046142C" w:rsidRPr="00BA446E">
        <w:t>нного снега на сельские свалки. Он должен либо складироваться на месте, либо через снеготаялки проходить очистку на очистных сооружениях предприятий.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Мероприятия по инженерной подготовке </w:t>
      </w:r>
      <w:r w:rsidR="00A767AA">
        <w:t xml:space="preserve">планируемой </w:t>
      </w:r>
      <w:r w:rsidRPr="00BA446E">
        <w:t>территории напра</w:t>
      </w:r>
      <w:r w:rsidRPr="00BA446E">
        <w:t>в</w:t>
      </w:r>
      <w:r w:rsidRPr="00BA446E">
        <w:t xml:space="preserve">лены не только на создание более благоприятных условий для строительства и эксплуатации </w:t>
      </w:r>
      <w:r w:rsidR="00DC2022">
        <w:t>объектов капитального строительства</w:t>
      </w:r>
      <w:r w:rsidRPr="00BA446E">
        <w:t>, но и являются важнейшими природоохранными мероприятиями, позволяющими обеспечить нормальные эк</w:t>
      </w:r>
      <w:r w:rsidRPr="00BA446E">
        <w:t>о</w:t>
      </w:r>
      <w:r w:rsidRPr="00BA446E">
        <w:t>логические условия в городе.</w:t>
      </w:r>
    </w:p>
    <w:p w:rsidR="0046142C" w:rsidRPr="00BA446E" w:rsidRDefault="0046142C" w:rsidP="0046142C">
      <w:pPr>
        <w:pStyle w:val="Sf1"/>
        <w:ind w:right="-2"/>
      </w:pPr>
      <w:r w:rsidRPr="00BA446E">
        <w:t>Строительство ливневой сети с последующей очисткой стока и вертикал</w:t>
      </w:r>
      <w:r w:rsidRPr="00BA446E">
        <w:t>ь</w:t>
      </w:r>
      <w:r w:rsidRPr="00BA446E">
        <w:t xml:space="preserve">ная планировка </w:t>
      </w:r>
      <w:r w:rsidR="00A767AA">
        <w:t xml:space="preserve">планируемой </w:t>
      </w:r>
      <w:r w:rsidRPr="00BA446E">
        <w:t>территории обеспечат организованный отвод и оч</w:t>
      </w:r>
      <w:r w:rsidRPr="00BA446E">
        <w:t>и</w:t>
      </w:r>
      <w:r w:rsidRPr="00BA446E">
        <w:t>стку поверхностных вод и исключат загрязнение водо</w:t>
      </w:r>
      <w:r w:rsidR="006561B4">
        <w:t>е</w:t>
      </w:r>
      <w:r w:rsidRPr="00BA446E">
        <w:t>мов.</w:t>
      </w:r>
    </w:p>
    <w:p w:rsidR="0046142C" w:rsidRPr="00BA446E" w:rsidRDefault="0046142C" w:rsidP="0046142C">
      <w:pPr>
        <w:pStyle w:val="Sf1"/>
        <w:ind w:right="-2"/>
      </w:pPr>
      <w:r w:rsidRPr="00BA446E">
        <w:t>Очистка поверхностного стока производится на очистных сооружениях з</w:t>
      </w:r>
      <w:r w:rsidRPr="00BA446E">
        <w:t>а</w:t>
      </w:r>
      <w:r w:rsidRPr="00BA446E">
        <w:t>крытого типа.</w:t>
      </w:r>
    </w:p>
    <w:p w:rsidR="0046142C" w:rsidRPr="00BA446E" w:rsidRDefault="00364DF7" w:rsidP="0046142C">
      <w:pPr>
        <w:pStyle w:val="Sf1"/>
        <w:ind w:right="-2"/>
      </w:pPr>
      <w:r>
        <w:t xml:space="preserve">В соответствии с </w:t>
      </w:r>
      <w:r w:rsidR="007C7137">
        <w:t>«</w:t>
      </w:r>
      <w:r>
        <w:t>СП 32.13330.2012</w:t>
      </w:r>
      <w:r w:rsidR="007C7137">
        <w:t>.</w:t>
      </w:r>
      <w:r>
        <w:t xml:space="preserve"> </w:t>
      </w:r>
      <w:r w:rsidRPr="00BA446E">
        <w:t>Канализация. Наружные сети</w:t>
      </w:r>
      <w:r>
        <w:t xml:space="preserve"> и с</w:t>
      </w:r>
      <w:r>
        <w:t>о</w:t>
      </w:r>
      <w:r>
        <w:t xml:space="preserve">оружения. Актуализированная редакция </w:t>
      </w:r>
      <w:proofErr w:type="spellStart"/>
      <w:r>
        <w:t>СНиП</w:t>
      </w:r>
      <w:proofErr w:type="spellEnd"/>
      <w:r>
        <w:t xml:space="preserve"> 2.04.03-85</w:t>
      </w:r>
      <w:r w:rsidR="007C7137">
        <w:t>»</w:t>
      </w:r>
      <w:r>
        <w:t xml:space="preserve"> (с Изменением № 1) </w:t>
      </w:r>
      <w:r w:rsidR="0046142C" w:rsidRPr="00BA446E">
        <w:t xml:space="preserve">в проекте </w:t>
      </w:r>
      <w:r w:rsidR="001C795D">
        <w:t xml:space="preserve">планировки </w:t>
      </w:r>
      <w:r w:rsidR="0046142C" w:rsidRPr="00BA446E">
        <w:t>предусмотрена очистка наиболее загрязн</w:t>
      </w:r>
      <w:r w:rsidR="006561B4">
        <w:t>е</w:t>
      </w:r>
      <w:r w:rsidR="0046142C" w:rsidRPr="00BA446E">
        <w:t>нной части повер</w:t>
      </w:r>
      <w:r w:rsidR="0046142C" w:rsidRPr="00BA446E">
        <w:t>х</w:t>
      </w:r>
      <w:r w:rsidR="0046142C" w:rsidRPr="00BA446E">
        <w:t>ностного стока на очистных сооружениях, устраиваемых на устьевых участках коллекторов ливневой канализации перед выпуском в водо</w:t>
      </w:r>
      <w:r w:rsidR="00A67892">
        <w:t>е</w:t>
      </w:r>
      <w:r w:rsidR="0046142C" w:rsidRPr="00BA446E">
        <w:t xml:space="preserve">мы. </w:t>
      </w:r>
    </w:p>
    <w:p w:rsidR="0046142C" w:rsidRPr="00BA446E" w:rsidRDefault="0046142C" w:rsidP="0046142C">
      <w:pPr>
        <w:pStyle w:val="Sf1"/>
        <w:ind w:right="-2"/>
      </w:pPr>
      <w:r w:rsidRPr="00BA446E">
        <w:t xml:space="preserve">Очистные сооружения поверхностного стока представляют собой комплекс </w:t>
      </w:r>
      <w:r w:rsidR="004A355D">
        <w:t>е</w:t>
      </w:r>
      <w:r w:rsidRPr="00BA446E">
        <w:t>мкостных сооружений, заглубл</w:t>
      </w:r>
      <w:r w:rsidR="006561B4">
        <w:t>е</w:t>
      </w:r>
      <w:r w:rsidRPr="00BA446E">
        <w:t>нных ниже поверхности земли. Очистные с</w:t>
      </w:r>
      <w:r w:rsidRPr="00BA446E">
        <w:t>о</w:t>
      </w:r>
      <w:r w:rsidRPr="00BA446E">
        <w:t xml:space="preserve">оружения предназначены для очистки от плавающего мусора, взвешенных частиц и </w:t>
      </w:r>
      <w:proofErr w:type="spellStart"/>
      <w:r w:rsidRPr="00BA446E">
        <w:t>маслонефтепродуктов</w:t>
      </w:r>
      <w:proofErr w:type="spellEnd"/>
      <w:r w:rsidRPr="00BA446E">
        <w:t>. Задержка плавающего мусора производится съ</w:t>
      </w:r>
      <w:r w:rsidR="004A355D">
        <w:t>е</w:t>
      </w:r>
      <w:r w:rsidRPr="00BA446E">
        <w:t xml:space="preserve">мными </w:t>
      </w:r>
      <w:proofErr w:type="spellStart"/>
      <w:r w:rsidRPr="00BA446E">
        <w:t>мусороулавливающими</w:t>
      </w:r>
      <w:proofErr w:type="spellEnd"/>
      <w:r w:rsidRPr="00BA446E">
        <w:t xml:space="preserve"> реш</w:t>
      </w:r>
      <w:r w:rsidR="004A355D">
        <w:t>е</w:t>
      </w:r>
      <w:r w:rsidRPr="00BA446E">
        <w:t xml:space="preserve">тками. В состав очистных сооружений входят </w:t>
      </w:r>
      <w:proofErr w:type="spellStart"/>
      <w:r w:rsidRPr="00BA446E">
        <w:t>пе</w:t>
      </w:r>
      <w:r w:rsidRPr="00BA446E">
        <w:t>с</w:t>
      </w:r>
      <w:r w:rsidRPr="00BA446E">
        <w:t>коилоуловители</w:t>
      </w:r>
      <w:proofErr w:type="spellEnd"/>
      <w:r w:rsidRPr="00BA446E">
        <w:t xml:space="preserve">, </w:t>
      </w:r>
      <w:proofErr w:type="spellStart"/>
      <w:r w:rsidRPr="00BA446E">
        <w:t>нефтеуловители</w:t>
      </w:r>
      <w:proofErr w:type="spellEnd"/>
      <w:r w:rsidRPr="00BA446E">
        <w:t xml:space="preserve"> и сорбционные фильтры доочистки.</w:t>
      </w:r>
    </w:p>
    <w:p w:rsidR="0046142C" w:rsidRPr="00BA446E" w:rsidRDefault="0046142C" w:rsidP="0046142C">
      <w:pPr>
        <w:pStyle w:val="Sf1"/>
        <w:ind w:right="-2"/>
      </w:pPr>
      <w:proofErr w:type="spellStart"/>
      <w:proofErr w:type="gramStart"/>
      <w:r w:rsidRPr="00BA446E">
        <w:t>Пескоилоуловители</w:t>
      </w:r>
      <w:proofErr w:type="spellEnd"/>
      <w:r w:rsidRPr="00BA446E">
        <w:t xml:space="preserve"> предназначены для улавливания и сбора песка, взв</w:t>
      </w:r>
      <w:r w:rsidRPr="00BA446E">
        <w:t>е</w:t>
      </w:r>
      <w:r w:rsidRPr="00BA446E">
        <w:t xml:space="preserve">шенных, плавающих веществ. </w:t>
      </w:r>
      <w:proofErr w:type="gramEnd"/>
    </w:p>
    <w:p w:rsidR="0046142C" w:rsidRPr="00BA446E" w:rsidRDefault="0046142C" w:rsidP="0046142C">
      <w:pPr>
        <w:pStyle w:val="Sf1"/>
        <w:ind w:right="-2"/>
      </w:pPr>
      <w:r w:rsidRPr="00BA446E">
        <w:t xml:space="preserve">Принцип действия </w:t>
      </w:r>
      <w:proofErr w:type="spellStart"/>
      <w:r w:rsidRPr="00BA446E">
        <w:t>пескоилоуловителя</w:t>
      </w:r>
      <w:proofErr w:type="spellEnd"/>
      <w:r w:rsidRPr="00BA446E">
        <w:t xml:space="preserve"> основан на гравитации: сточная вода поступает в при</w:t>
      </w:r>
      <w:r w:rsidR="004A355D">
        <w:t>е</w:t>
      </w:r>
      <w:r w:rsidRPr="00BA446E">
        <w:t>мный отсек установки, где происходит частичное снижение е</w:t>
      </w:r>
      <w:r w:rsidR="004A355D">
        <w:t>е</w:t>
      </w:r>
      <w:r w:rsidRPr="00BA446E">
        <w:t xml:space="preserve"> </w:t>
      </w:r>
      <w:r w:rsidRPr="00BA446E">
        <w:lastRenderedPageBreak/>
        <w:t>скорости. Затем в рабочей части уловителя, по мере движения воды, скорость т</w:t>
      </w:r>
      <w:r w:rsidRPr="00BA446E">
        <w:t>е</w:t>
      </w:r>
      <w:r w:rsidRPr="00BA446E">
        <w:t>чения снижается до такой степени, что взвешенные вещества, находящиеся в в</w:t>
      </w:r>
      <w:r w:rsidRPr="00BA446E">
        <w:t>о</w:t>
      </w:r>
      <w:r w:rsidRPr="00BA446E">
        <w:t>де, начинают осаждаться на дно отделителя. Скопившийся на дне уловителя ос</w:t>
      </w:r>
      <w:r w:rsidRPr="00BA446E">
        <w:t>а</w:t>
      </w:r>
      <w:r w:rsidRPr="00BA446E">
        <w:t>док удаляется через стояк для откачки осадка. Частично освобожд</w:t>
      </w:r>
      <w:r w:rsidR="006561B4">
        <w:t>е</w:t>
      </w:r>
      <w:r w:rsidRPr="00BA446E">
        <w:t>нная от взв</w:t>
      </w:r>
      <w:r w:rsidRPr="00BA446E">
        <w:t>е</w:t>
      </w:r>
      <w:r w:rsidRPr="00BA446E">
        <w:t>шенных веществ вода проходит дополнительную очистку на тонкослойных фильтрующих блоках.</w:t>
      </w:r>
    </w:p>
    <w:p w:rsidR="0046142C" w:rsidRPr="00BA446E" w:rsidRDefault="0046142C" w:rsidP="0046142C">
      <w:pPr>
        <w:pStyle w:val="Sf1"/>
        <w:ind w:right="-2"/>
      </w:pPr>
      <w:proofErr w:type="spellStart"/>
      <w:r w:rsidRPr="00BA446E">
        <w:t>Нефтеловушки</w:t>
      </w:r>
      <w:proofErr w:type="spellEnd"/>
      <w:r w:rsidRPr="00BA446E">
        <w:t xml:space="preserve"> (</w:t>
      </w:r>
      <w:proofErr w:type="spellStart"/>
      <w:r w:rsidRPr="00BA446E">
        <w:t>нефтеуловители</w:t>
      </w:r>
      <w:proofErr w:type="spellEnd"/>
      <w:r w:rsidRPr="00BA446E">
        <w:t xml:space="preserve">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  <w:proofErr w:type="spellStart"/>
      <w:r w:rsidRPr="00BA446E">
        <w:t>Нефтеуловитель</w:t>
      </w:r>
      <w:proofErr w:type="spellEnd"/>
      <w:r w:rsidRPr="00BA446E">
        <w:t xml:space="preserve"> эффективно устраняет нефтепродукты из сточных вод. Степень очистки по не</w:t>
      </w:r>
      <w:r w:rsidRPr="00BA446E">
        <w:t>ф</w:t>
      </w:r>
      <w:r w:rsidRPr="00BA446E">
        <w:t>тепродуктам – до 0,3</w:t>
      </w:r>
      <w:r w:rsidR="00A767AA">
        <w:t> </w:t>
      </w:r>
      <w:r w:rsidRPr="00BA446E">
        <w:t xml:space="preserve">мг/л, а </w:t>
      </w:r>
      <w:r w:rsidR="00A767AA">
        <w:t>по взвешенным веществам – до 12 </w:t>
      </w:r>
      <w:r w:rsidRPr="00BA446E">
        <w:t>мг/л. Вода, п</w:t>
      </w:r>
      <w:r w:rsidRPr="00BA446E">
        <w:t>о</w:t>
      </w:r>
      <w:r w:rsidRPr="00BA446E">
        <w:t xml:space="preserve">дающаяся на очистку в </w:t>
      </w:r>
      <w:proofErr w:type="spellStart"/>
      <w:r w:rsidRPr="00BA446E">
        <w:t>нефтеуловитель</w:t>
      </w:r>
      <w:proofErr w:type="spellEnd"/>
      <w:r w:rsidR="006561B4">
        <w:t>,</w:t>
      </w:r>
      <w:r w:rsidRPr="00BA446E">
        <w:t xml:space="preserve"> должна иметь следующие параметры: с</w:t>
      </w:r>
      <w:r w:rsidRPr="00BA446E">
        <w:t>о</w:t>
      </w:r>
      <w:r w:rsidRPr="00BA446E">
        <w:t>держание взвешенных веществ</w:t>
      </w:r>
      <w:r w:rsidR="006561B4">
        <w:t xml:space="preserve"> -</w:t>
      </w:r>
      <w:r w:rsidRPr="00BA446E">
        <w:t xml:space="preserve"> не более 200</w:t>
      </w:r>
      <w:r w:rsidR="00A767AA">
        <w:t> </w:t>
      </w:r>
      <w:r w:rsidRPr="00BA446E">
        <w:t>мг/литр, нефтепродуктов</w:t>
      </w:r>
      <w:r w:rsidR="00A767AA">
        <w:t xml:space="preserve"> </w:t>
      </w:r>
      <w:r w:rsidR="006561B4">
        <w:t xml:space="preserve">- </w:t>
      </w:r>
      <w:r w:rsidR="00A767AA">
        <w:t>не б</w:t>
      </w:r>
      <w:r w:rsidR="00A767AA">
        <w:t>о</w:t>
      </w:r>
      <w:r w:rsidR="00A767AA">
        <w:t>лее 100</w:t>
      </w:r>
      <w:r w:rsidR="006561B4">
        <w:t xml:space="preserve"> </w:t>
      </w:r>
      <w:r w:rsidR="00A767AA">
        <w:t>-</w:t>
      </w:r>
      <w:r w:rsidR="006561B4">
        <w:t xml:space="preserve"> </w:t>
      </w:r>
      <w:r w:rsidR="00A767AA">
        <w:t>120 </w:t>
      </w:r>
      <w:r w:rsidRPr="00BA446E">
        <w:t>мг/литр. Эти параметры обеспечива</w:t>
      </w:r>
      <w:r w:rsidR="006561B4">
        <w:t>е</w:t>
      </w:r>
      <w:r w:rsidRPr="00BA446E">
        <w:t xml:space="preserve">т </w:t>
      </w:r>
      <w:proofErr w:type="gramStart"/>
      <w:r w:rsidRPr="00BA446E">
        <w:t>установленный</w:t>
      </w:r>
      <w:proofErr w:type="gramEnd"/>
      <w:r w:rsidRPr="00BA446E">
        <w:t xml:space="preserve"> перед </w:t>
      </w:r>
      <w:proofErr w:type="spellStart"/>
      <w:r w:rsidRPr="00BA446E">
        <w:t>нефт</w:t>
      </w:r>
      <w:r w:rsidRPr="00BA446E">
        <w:t>е</w:t>
      </w:r>
      <w:r w:rsidRPr="00BA446E">
        <w:t>уловителем</w:t>
      </w:r>
      <w:proofErr w:type="spellEnd"/>
      <w:r w:rsidRPr="00BA446E">
        <w:t xml:space="preserve"> </w:t>
      </w:r>
      <w:proofErr w:type="spellStart"/>
      <w:r w:rsidRPr="00BA446E">
        <w:t>пескоилоуловитель</w:t>
      </w:r>
      <w:proofErr w:type="spellEnd"/>
      <w:r w:rsidRPr="00BA446E">
        <w:t>.</w:t>
      </w:r>
    </w:p>
    <w:p w:rsidR="0046142C" w:rsidRPr="00BA446E" w:rsidRDefault="0046142C" w:rsidP="0046142C">
      <w:pPr>
        <w:pStyle w:val="Sf1"/>
        <w:ind w:right="-2"/>
      </w:pPr>
      <w:r w:rsidRPr="00BA446E">
        <w:t>В отстойниках принята система двухступенчатой очистки. Опыт проектир</w:t>
      </w:r>
      <w:r w:rsidRPr="00BA446E">
        <w:t>о</w:t>
      </w:r>
      <w:r w:rsidRPr="00BA446E">
        <w:t>вания аналогичных очистных сооружений показывает, что принятая система оч</w:t>
      </w:r>
      <w:r w:rsidRPr="00BA446E">
        <w:t>и</w:t>
      </w:r>
      <w:r w:rsidRPr="00BA446E">
        <w:t>стки обеспечивает эффект очистки от взвешенных веществ и нефтепродуктов на 95</w:t>
      </w:r>
      <w:r w:rsidR="00A767AA">
        <w:t> </w:t>
      </w:r>
      <w:r w:rsidRPr="00BA446E">
        <w:t>%. Более подробно эффект очистки в зависимости от исходных данных по з</w:t>
      </w:r>
      <w:r w:rsidRPr="00BA446E">
        <w:t>а</w:t>
      </w:r>
      <w:r w:rsidRPr="00BA446E">
        <w:t>грязнениям поверхностного стока должен быть определ</w:t>
      </w:r>
      <w:r w:rsidR="006561B4">
        <w:t>е</w:t>
      </w:r>
      <w:r w:rsidRPr="00BA446E">
        <w:t>н на дальнейших стадиях проектирования.</w:t>
      </w:r>
    </w:p>
    <w:p w:rsidR="0046142C" w:rsidRPr="00BA446E" w:rsidRDefault="0046142C" w:rsidP="0046142C">
      <w:pPr>
        <w:pStyle w:val="Sf1"/>
        <w:ind w:right="-2"/>
      </w:pPr>
      <w:r w:rsidRPr="00BA446E">
        <w:t>Принятая конструкция очистного сооружения обеспечивает очистку п</w:t>
      </w:r>
      <w:r w:rsidRPr="00BA446E">
        <w:t>о</w:t>
      </w:r>
      <w:r w:rsidRPr="00BA446E">
        <w:t xml:space="preserve">верхностного стока до </w:t>
      </w:r>
      <w:r w:rsidR="004A355D">
        <w:t>предельно допустимых концентраций</w:t>
      </w:r>
      <w:r w:rsidRPr="00BA446E">
        <w:t xml:space="preserve"> </w:t>
      </w:r>
      <w:proofErr w:type="spellStart"/>
      <w:r w:rsidRPr="00BA446E">
        <w:t>рыбохозяйственного</w:t>
      </w:r>
      <w:proofErr w:type="spellEnd"/>
      <w:r w:rsidRPr="00BA446E">
        <w:t xml:space="preserve"> водо</w:t>
      </w:r>
      <w:r w:rsidR="004A355D">
        <w:t>е</w:t>
      </w:r>
      <w:r w:rsidRPr="00BA446E">
        <w:t>ма.</w:t>
      </w:r>
    </w:p>
    <w:p w:rsidR="0046142C" w:rsidRPr="006561B4" w:rsidRDefault="0046142C" w:rsidP="0046142C">
      <w:pPr>
        <w:pStyle w:val="Sf1"/>
        <w:ind w:right="-2"/>
        <w:rPr>
          <w:szCs w:val="28"/>
        </w:rPr>
      </w:pPr>
      <w:r w:rsidRPr="006561B4">
        <w:rPr>
          <w:szCs w:val="28"/>
        </w:rPr>
        <w:t xml:space="preserve"> </w:t>
      </w:r>
    </w:p>
    <w:p w:rsidR="006561B4" w:rsidRDefault="0046142C" w:rsidP="0046142C">
      <w:pPr>
        <w:ind w:right="-2" w:firstLine="0"/>
        <w:jc w:val="center"/>
        <w:outlineLvl w:val="0"/>
        <w:rPr>
          <w:b/>
        </w:rPr>
      </w:pPr>
      <w:bookmarkStart w:id="24" w:name="_Toc483472500"/>
      <w:r w:rsidRPr="00BA446E">
        <w:rPr>
          <w:b/>
        </w:rPr>
        <w:t xml:space="preserve">2.5. Мероприятия по защите </w:t>
      </w:r>
      <w:r w:rsidR="001C795D">
        <w:rPr>
          <w:b/>
        </w:rPr>
        <w:t xml:space="preserve">планируемой </w:t>
      </w:r>
      <w:r w:rsidRPr="00BA446E">
        <w:rPr>
          <w:b/>
        </w:rPr>
        <w:t xml:space="preserve">территории от воздействия </w:t>
      </w:r>
    </w:p>
    <w:p w:rsidR="006561B4" w:rsidRDefault="0046142C" w:rsidP="0046142C">
      <w:pPr>
        <w:ind w:right="-2" w:firstLine="0"/>
        <w:jc w:val="center"/>
        <w:outlineLvl w:val="0"/>
        <w:rPr>
          <w:b/>
        </w:rPr>
      </w:pPr>
      <w:r w:rsidRPr="00BA446E">
        <w:rPr>
          <w:b/>
        </w:rPr>
        <w:t>опасных</w:t>
      </w:r>
      <w:bookmarkEnd w:id="24"/>
      <w:r w:rsidRPr="00BA446E">
        <w:rPr>
          <w:b/>
        </w:rPr>
        <w:t xml:space="preserve"> </w:t>
      </w:r>
      <w:bookmarkStart w:id="25" w:name="_Toc483472501"/>
      <w:r w:rsidRPr="00BA446E">
        <w:rPr>
          <w:b/>
        </w:rPr>
        <w:t xml:space="preserve">геологических процессов, чрезвычайных ситуаций </w:t>
      </w: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r w:rsidRPr="00BA446E">
        <w:rPr>
          <w:b/>
        </w:rPr>
        <w:t>природного</w:t>
      </w:r>
      <w:bookmarkEnd w:id="25"/>
      <w:r w:rsidRPr="00BA446E">
        <w:rPr>
          <w:b/>
        </w:rPr>
        <w:t xml:space="preserve"> </w:t>
      </w:r>
      <w:bookmarkStart w:id="26" w:name="_Toc483472502"/>
      <w:r w:rsidRPr="00BA446E">
        <w:rPr>
          <w:b/>
        </w:rPr>
        <w:t>и техногенного характера</w:t>
      </w:r>
      <w:bookmarkEnd w:id="26"/>
    </w:p>
    <w:p w:rsidR="0046142C" w:rsidRPr="00BA446E" w:rsidRDefault="0046142C" w:rsidP="0046142C">
      <w:pPr>
        <w:ind w:right="-2"/>
      </w:pPr>
    </w:p>
    <w:p w:rsidR="0046142C" w:rsidRPr="00BA446E" w:rsidRDefault="0046142C" w:rsidP="0046142C">
      <w:pPr>
        <w:shd w:val="clear" w:color="auto" w:fill="FFFFFF"/>
        <w:ind w:right="-2" w:firstLine="720"/>
      </w:pPr>
      <w:r w:rsidRPr="00BA446E">
        <w:t>При</w:t>
      </w:r>
      <w:r w:rsidR="00364DF7">
        <w:t xml:space="preserve"> прорыве дамбы Н</w:t>
      </w:r>
      <w:r w:rsidR="00364DF7" w:rsidRPr="00364DF7">
        <w:t>овосибирск</w:t>
      </w:r>
      <w:r w:rsidR="00364DF7">
        <w:t>ой</w:t>
      </w:r>
      <w:r w:rsidR="00364DF7" w:rsidRPr="00364DF7">
        <w:t xml:space="preserve"> гидроэлектростанци</w:t>
      </w:r>
      <w:r w:rsidR="00364DF7">
        <w:t xml:space="preserve">и </w:t>
      </w:r>
      <w:r w:rsidR="00A767AA">
        <w:t xml:space="preserve">планируемая </w:t>
      </w:r>
      <w:r w:rsidRPr="00BA446E">
        <w:t>территория не попадает в затапливаемую зону.</w:t>
      </w:r>
    </w:p>
    <w:p w:rsidR="0046142C" w:rsidRPr="00BA446E" w:rsidRDefault="0046142C" w:rsidP="0046142C">
      <w:pPr>
        <w:shd w:val="clear" w:color="auto" w:fill="FFFFFF"/>
        <w:ind w:right="-2" w:firstLine="720"/>
      </w:pPr>
      <w:r w:rsidRPr="00BA446E">
        <w:t xml:space="preserve">При авариях на ближайших потенциально опасных объектах </w:t>
      </w:r>
      <w:r w:rsidR="00190E60" w:rsidRPr="00BA446E">
        <w:t xml:space="preserve">– </w:t>
      </w:r>
      <w:r w:rsidRPr="00BA446E">
        <w:t>ТЭЦ-5, Н</w:t>
      </w:r>
      <w:r w:rsidRPr="00BA446E">
        <w:t>о</w:t>
      </w:r>
      <w:r w:rsidRPr="00BA446E">
        <w:t>восибирском линейном производственном управлении магистральных газопров</w:t>
      </w:r>
      <w:r w:rsidRPr="00BA446E">
        <w:t>о</w:t>
      </w:r>
      <w:r w:rsidRPr="00BA446E">
        <w:t>дов</w:t>
      </w:r>
      <w:r w:rsidR="00190E60">
        <w:t xml:space="preserve"> ООО </w:t>
      </w:r>
      <w:r w:rsidRPr="00BA446E">
        <w:t xml:space="preserve">«Газпром </w:t>
      </w:r>
      <w:proofErr w:type="spellStart"/>
      <w:r w:rsidRPr="00BA446E">
        <w:t>Трансгаз</w:t>
      </w:r>
      <w:proofErr w:type="spellEnd"/>
      <w:r w:rsidRPr="00BA446E">
        <w:t xml:space="preserve"> Томск» население, проживающее на п</w:t>
      </w:r>
      <w:r w:rsidR="00A767AA">
        <w:t>ланируемой</w:t>
      </w:r>
      <w:r w:rsidRPr="00BA446E">
        <w:t xml:space="preserve"> территории, не пострадает.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При возникновении аварийных ситуаций, связанных с разливом активных химических отравляющих веществ (далее – АХОВ) на железной дороге, п</w:t>
      </w:r>
      <w:r w:rsidR="00A767AA">
        <w:t>лан</w:t>
      </w:r>
      <w:r w:rsidR="00A767AA">
        <w:t>и</w:t>
      </w:r>
      <w:r w:rsidR="00A767AA">
        <w:t>руемая</w:t>
      </w:r>
      <w:r w:rsidRPr="00BA446E">
        <w:t xml:space="preserve"> территория попадает в зону возможного химического заражения.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При возникновении аварийных ситуаций, связанных с разливом АХОВ на автомобильной дороге, </w:t>
      </w:r>
      <w:r w:rsidR="00A767AA">
        <w:t>планируемая</w:t>
      </w:r>
      <w:r w:rsidRPr="00BA446E">
        <w:t xml:space="preserve"> территория попадает в зону возможного х</w:t>
      </w:r>
      <w:r w:rsidRPr="00BA446E">
        <w:t>и</w:t>
      </w:r>
      <w:r w:rsidRPr="00BA446E">
        <w:t>мического заражения.</w:t>
      </w:r>
    </w:p>
    <w:p w:rsidR="0046142C" w:rsidRPr="00BA446E" w:rsidRDefault="00A767AA" w:rsidP="0046142C">
      <w:pPr>
        <w:shd w:val="clear" w:color="auto" w:fill="FFFFFF"/>
        <w:tabs>
          <w:tab w:val="left" w:pos="1099"/>
        </w:tabs>
        <w:ind w:right="-2" w:firstLine="720"/>
      </w:pPr>
      <w:r>
        <w:t>Планируемая</w:t>
      </w:r>
      <w:r w:rsidR="0046142C" w:rsidRPr="00BA446E">
        <w:t xml:space="preserve"> территория находится в районе выезда пожарной части № 3 </w:t>
      </w:r>
      <w:r w:rsidR="00527DB0">
        <w:t>федерального государственного каз</w:t>
      </w:r>
      <w:r w:rsidR="006561B4">
        <w:t>е</w:t>
      </w:r>
      <w:r w:rsidR="00527DB0">
        <w:t>нного учреждения</w:t>
      </w:r>
      <w:r w:rsidR="0046142C" w:rsidRPr="00BA446E">
        <w:t xml:space="preserve"> «3 отряд </w:t>
      </w:r>
      <w:r w:rsidR="00FE6A25">
        <w:t>федеральной противопожарной службы</w:t>
      </w:r>
      <w:r w:rsidR="0046142C" w:rsidRPr="00BA446E">
        <w:t xml:space="preserve"> </w:t>
      </w:r>
      <w:r w:rsidR="00FE6A25">
        <w:t xml:space="preserve">по </w:t>
      </w:r>
      <w:r w:rsidR="0046142C" w:rsidRPr="00BA446E">
        <w:t>Новосибирской области».</w:t>
      </w:r>
    </w:p>
    <w:p w:rsidR="0046142C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В связи с отсутствием возможности укрытия жителей п</w:t>
      </w:r>
      <w:r w:rsidR="00A767AA">
        <w:t>ланируемой</w:t>
      </w:r>
      <w:r w:rsidRPr="00BA446E">
        <w:t xml:space="preserve"> терр</w:t>
      </w:r>
      <w:r w:rsidRPr="00BA446E">
        <w:t>и</w:t>
      </w:r>
      <w:r w:rsidRPr="00BA446E">
        <w:t xml:space="preserve">тории при проектировании необходимо предусмотреть строительство защитных </w:t>
      </w:r>
      <w:r w:rsidRPr="00BA446E">
        <w:lastRenderedPageBreak/>
        <w:t>сооружений гражданской обороны, которые в мирное время могут использоваться для хозяйственных нужд. Количество убежищ определяется исходя из количества жителей.</w:t>
      </w:r>
    </w:p>
    <w:p w:rsidR="006561B4" w:rsidRDefault="006561B4" w:rsidP="006561B4">
      <w:pPr>
        <w:shd w:val="clear" w:color="auto" w:fill="FFFFFF"/>
        <w:tabs>
          <w:tab w:val="left" w:pos="1099"/>
        </w:tabs>
        <w:ind w:firstLine="720"/>
      </w:pPr>
    </w:p>
    <w:p w:rsidR="0046142C" w:rsidRPr="00BA446E" w:rsidRDefault="0046142C" w:rsidP="006561B4">
      <w:pPr>
        <w:pStyle w:val="10"/>
        <w:spacing w:before="0" w:after="0"/>
      </w:pPr>
      <w:bookmarkStart w:id="27" w:name="_Toc483472503"/>
      <w:r w:rsidRPr="00BA446E">
        <w:t>3. Положения о размещении объектов капитального строительства</w:t>
      </w:r>
      <w:r w:rsidRPr="00BA446E">
        <w:br/>
        <w:t>федерального, регионального и местного значения</w:t>
      </w:r>
      <w:bookmarkEnd w:id="27"/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28" w:name="_Toc483472504"/>
      <w:r w:rsidRPr="00BA446E">
        <w:rPr>
          <w:b/>
        </w:rPr>
        <w:t>3.1. Размещение объектов капитального строительства</w:t>
      </w:r>
      <w:bookmarkEnd w:id="28"/>
      <w:r w:rsidRPr="00BA446E">
        <w:rPr>
          <w:b/>
        </w:rPr>
        <w:t xml:space="preserve"> </w:t>
      </w: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29" w:name="_Toc483472505"/>
      <w:r w:rsidRPr="00BA446E">
        <w:rPr>
          <w:b/>
        </w:rPr>
        <w:t>федерального значения</w:t>
      </w:r>
      <w:bookmarkEnd w:id="29"/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 w:rsidR="00A767AA"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 xml:space="preserve">тельства федерального значения (режимные объекты ограниченного </w:t>
      </w:r>
      <w:proofErr w:type="gramStart"/>
      <w:r w:rsidRPr="00BA446E">
        <w:t xml:space="preserve">доступа </w:t>
      </w:r>
      <w:r w:rsidR="00FE6A25">
        <w:t>Главного управления Федеральной службы исполнения наказаний</w:t>
      </w:r>
      <w:proofErr w:type="gramEnd"/>
      <w:r w:rsidR="00FE6A25">
        <w:t xml:space="preserve"> по Новосиби</w:t>
      </w:r>
      <w:r w:rsidR="00FE6A25">
        <w:t>р</w:t>
      </w:r>
      <w:r w:rsidR="00FE6A25">
        <w:t>ской области</w:t>
      </w:r>
      <w:r w:rsidRPr="00BA446E">
        <w:t>) сохраняются на расчетный срок. Размещение новых объектов не предусмотрено.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0" w:name="_Toc483472506"/>
      <w:r w:rsidRPr="00BA446E">
        <w:rPr>
          <w:b/>
        </w:rPr>
        <w:t>3.2. Размещение объектов капитального строительства</w:t>
      </w:r>
      <w:bookmarkEnd w:id="30"/>
      <w:r w:rsidRPr="00BA446E">
        <w:rPr>
          <w:b/>
        </w:rPr>
        <w:t xml:space="preserve"> </w:t>
      </w: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1" w:name="_Toc483472507"/>
      <w:r w:rsidRPr="00BA446E">
        <w:rPr>
          <w:b/>
        </w:rPr>
        <w:t>регионального значения</w:t>
      </w:r>
      <w:bookmarkEnd w:id="31"/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 w:rsidR="00A767AA"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 xml:space="preserve">тельства регионального значения сохраняются на расчетный срок </w:t>
      </w:r>
      <w:r w:rsidR="001361B9" w:rsidRPr="00BA446E">
        <w:t xml:space="preserve">– </w:t>
      </w:r>
      <w:r w:rsidRPr="00BA446E">
        <w:t xml:space="preserve">НГПУ, </w:t>
      </w:r>
      <w:r w:rsidR="006825A1" w:rsidRPr="00BA446E">
        <w:t>ко</w:t>
      </w:r>
      <w:r w:rsidR="006825A1" w:rsidRPr="00BA446E">
        <w:t>л</w:t>
      </w:r>
      <w:r w:rsidR="006825A1" w:rsidRPr="00BA446E">
        <w:t xml:space="preserve">ледж телекоммуникаций и информатики </w:t>
      </w:r>
      <w:proofErr w:type="spellStart"/>
      <w:r w:rsidRPr="00BA446E">
        <w:t>СибГУТИ</w:t>
      </w:r>
      <w:proofErr w:type="spellEnd"/>
      <w:r w:rsidRPr="00BA446E">
        <w:t xml:space="preserve">. </w:t>
      </w:r>
    </w:p>
    <w:p w:rsidR="0046142C" w:rsidRPr="00BA446E" w:rsidRDefault="0046142C" w:rsidP="0046142C">
      <w:pPr>
        <w:ind w:right="-2" w:firstLine="708"/>
        <w:rPr>
          <w:szCs w:val="28"/>
        </w:rPr>
      </w:pPr>
      <w:r w:rsidRPr="00BA446E">
        <w:rPr>
          <w:szCs w:val="24"/>
        </w:rPr>
        <w:t xml:space="preserve">В соответствии с </w:t>
      </w:r>
      <w:r w:rsidRPr="00BA446E">
        <w:t xml:space="preserve">Региональными нормативами </w:t>
      </w:r>
      <w:r w:rsidRPr="00BA446E">
        <w:rPr>
          <w:bCs/>
          <w:szCs w:val="28"/>
        </w:rPr>
        <w:t>градостроительного прое</w:t>
      </w:r>
      <w:r w:rsidRPr="00BA446E">
        <w:rPr>
          <w:bCs/>
          <w:szCs w:val="28"/>
        </w:rPr>
        <w:t>к</w:t>
      </w:r>
      <w:r w:rsidRPr="00BA446E">
        <w:rPr>
          <w:bCs/>
          <w:szCs w:val="28"/>
        </w:rPr>
        <w:t>тирования Новосибирской области</w:t>
      </w:r>
      <w:r w:rsidRPr="00BA446E">
        <w:rPr>
          <w:szCs w:val="24"/>
        </w:rPr>
        <w:t xml:space="preserve"> п</w:t>
      </w:r>
      <w:r w:rsidRPr="00BA446E">
        <w:rPr>
          <w:szCs w:val="28"/>
        </w:rPr>
        <w:t>роектом планировки запланировано разм</w:t>
      </w:r>
      <w:r w:rsidRPr="00BA446E">
        <w:rPr>
          <w:szCs w:val="28"/>
        </w:rPr>
        <w:t>е</w:t>
      </w:r>
      <w:r w:rsidRPr="00BA446E">
        <w:rPr>
          <w:szCs w:val="28"/>
        </w:rPr>
        <w:t>щение следующих объектов регионального значения в области здравоохранения: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1 взросло-детская поликлиника на 140 посещений в смену детей и 250 п</w:t>
      </w:r>
      <w:r w:rsidRPr="00BA446E">
        <w:t>о</w:t>
      </w:r>
      <w:r w:rsidRPr="00BA446E">
        <w:t xml:space="preserve">сещений в смену взрослых – микрорайон </w:t>
      </w:r>
      <w:r w:rsidR="007C7137">
        <w:t>240</w:t>
      </w:r>
      <w:r w:rsidRPr="00BA446E">
        <w:t>.01.01;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1 взросло-детская поликлиника на 140 посещений в смену детей и 360 п</w:t>
      </w:r>
      <w:r w:rsidRPr="00BA446E">
        <w:t>о</w:t>
      </w:r>
      <w:r w:rsidRPr="00BA446E">
        <w:t xml:space="preserve">сещений в смену взрослых – микрорайон </w:t>
      </w:r>
      <w:r w:rsidR="007C7137">
        <w:t>240</w:t>
      </w:r>
      <w:r w:rsidRPr="00BA446E">
        <w:t>.01.00;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взросло-детская поликлиника на </w:t>
      </w:r>
      <w:r>
        <w:t>250</w:t>
      </w:r>
      <w:r w:rsidRPr="00BA446E">
        <w:t xml:space="preserve"> посещений в смену детей и 350 п</w:t>
      </w:r>
      <w:r w:rsidRPr="00BA446E">
        <w:t>о</w:t>
      </w:r>
      <w:r w:rsidRPr="00BA446E">
        <w:t xml:space="preserve">сещений в смену взрослых – микрорайон </w:t>
      </w:r>
      <w:r w:rsidR="007C7137">
        <w:t>240</w:t>
      </w:r>
      <w:r w:rsidRPr="00BA446E">
        <w:t>.01.05;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станция скорой и неотложной медицинской помощи на 8 санитарных авт</w:t>
      </w:r>
      <w:r w:rsidRPr="00BA446E">
        <w:t>о</w:t>
      </w:r>
      <w:r w:rsidRPr="00BA446E">
        <w:t xml:space="preserve">мобилей – микрорайон </w:t>
      </w:r>
      <w:r w:rsidR="007C7137">
        <w:t>240</w:t>
      </w:r>
      <w:r w:rsidRPr="00BA446E">
        <w:t>.01.00.</w:t>
      </w:r>
    </w:p>
    <w:p w:rsidR="0046142C" w:rsidRDefault="0046142C" w:rsidP="0046142C">
      <w:pPr>
        <w:shd w:val="clear" w:color="auto" w:fill="FFFFFF"/>
        <w:tabs>
          <w:tab w:val="left" w:pos="1099"/>
        </w:tabs>
        <w:ind w:right="-2" w:firstLine="720"/>
        <w:rPr>
          <w:bCs/>
          <w:szCs w:val="28"/>
        </w:rPr>
      </w:pPr>
      <w:r w:rsidRPr="00BA446E">
        <w:t xml:space="preserve">Все объекты будут размещены с учетом </w:t>
      </w:r>
      <w:r w:rsidRPr="00BA446E">
        <w:rPr>
          <w:bCs/>
          <w:szCs w:val="28"/>
        </w:rPr>
        <w:t>максимально допустимого уровня территориальной доступности.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suppressAutoHyphens/>
        <w:ind w:right="-2" w:firstLine="0"/>
        <w:jc w:val="center"/>
        <w:outlineLvl w:val="0"/>
        <w:rPr>
          <w:b/>
        </w:rPr>
      </w:pPr>
      <w:bookmarkStart w:id="32" w:name="_Toc483472508"/>
      <w:r w:rsidRPr="00BA446E">
        <w:rPr>
          <w:b/>
        </w:rPr>
        <w:t>3.3. Размещение объектов капитального строительства местного значения</w:t>
      </w:r>
      <w:bookmarkEnd w:id="32"/>
    </w:p>
    <w:p w:rsidR="00671D9F" w:rsidRDefault="00671D9F" w:rsidP="0046142C">
      <w:pPr>
        <w:shd w:val="clear" w:color="auto" w:fill="FFFFFF"/>
        <w:tabs>
          <w:tab w:val="left" w:pos="1099"/>
        </w:tabs>
        <w:ind w:right="-2" w:firstLine="720"/>
      </w:pPr>
    </w:p>
    <w:p w:rsidR="00671D9F" w:rsidRDefault="00671D9F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Существующие на</w:t>
      </w:r>
      <w:r>
        <w:t xml:space="preserve"> планируемой</w:t>
      </w:r>
      <w:r w:rsidRPr="00BA446E">
        <w:t xml:space="preserve"> территории объекты капитального стро</w:t>
      </w:r>
      <w:r w:rsidRPr="00BA446E">
        <w:t>и</w:t>
      </w:r>
      <w:r w:rsidRPr="00BA446E">
        <w:t>тельства</w:t>
      </w:r>
      <w:r>
        <w:t xml:space="preserve"> местного значения сохраняются на расчетный срок.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Необходимые объекты социальной инфраструктуры будут размещаться как во вновь проектируемых отдельно стоящих зданиях, так и на первых нежилых этажах проектируемых многоэтажных жилых домов, а также во </w:t>
      </w:r>
      <w:proofErr w:type="spellStart"/>
      <w:proofErr w:type="gramStart"/>
      <w:r w:rsidRPr="00BA446E">
        <w:t>встроенно-при-строенных</w:t>
      </w:r>
      <w:proofErr w:type="spellEnd"/>
      <w:proofErr w:type="gramEnd"/>
      <w:r w:rsidRPr="00BA446E">
        <w:t xml:space="preserve"> к ним помещениях. 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Объекты социальной инфраструктуры будут размещаться с учетом их но</w:t>
      </w:r>
      <w:r w:rsidRPr="00BA446E">
        <w:t>р</w:t>
      </w:r>
      <w:r w:rsidRPr="00BA446E">
        <w:t>мативного радиуса обслуживания.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>Всего планируются к размещению: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lastRenderedPageBreak/>
        <w:t xml:space="preserve">1 общеобразовательная </w:t>
      </w:r>
      <w:r w:rsidR="001361B9">
        <w:t>организация</w:t>
      </w:r>
      <w:r w:rsidRPr="00BA446E">
        <w:t xml:space="preserve"> на 1100 мест – микрорайон </w:t>
      </w:r>
      <w:r w:rsidR="007C7137">
        <w:t>240</w:t>
      </w:r>
      <w:r w:rsidRPr="00BA446E">
        <w:t>.01.01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общеобразовательная </w:t>
      </w:r>
      <w:r w:rsidR="001361B9">
        <w:t>организация</w:t>
      </w:r>
      <w:r w:rsidRPr="00BA446E">
        <w:t xml:space="preserve"> на 1100 мест – микрорайон </w:t>
      </w:r>
      <w:r w:rsidR="007C7137">
        <w:t>240</w:t>
      </w:r>
      <w:r w:rsidRPr="00BA446E">
        <w:t>.01.03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общеобразовательная </w:t>
      </w:r>
      <w:r w:rsidR="001361B9">
        <w:t>организация</w:t>
      </w:r>
      <w:r w:rsidRPr="00BA446E">
        <w:t xml:space="preserve"> на 1100 мест – микрорайон </w:t>
      </w:r>
      <w:r w:rsidR="007C7137">
        <w:t>240</w:t>
      </w:r>
      <w:r w:rsidRPr="00BA446E">
        <w:t>.01.04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2 общеобразовательные </w:t>
      </w:r>
      <w:r w:rsidR="001361B9">
        <w:t>организации</w:t>
      </w:r>
      <w:r w:rsidRPr="00BA446E">
        <w:t xml:space="preserve"> на 1100 мест каждая – микрорайон </w:t>
      </w:r>
      <w:r w:rsidR="007C7137">
        <w:t>240</w:t>
      </w:r>
      <w:r w:rsidRPr="00BA446E">
        <w:t>.01.05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общеобразовательная </w:t>
      </w:r>
      <w:r w:rsidR="001361B9">
        <w:t>организация</w:t>
      </w:r>
      <w:r w:rsidRPr="00BA446E">
        <w:t xml:space="preserve"> на 1100 мест – микрорайон </w:t>
      </w:r>
      <w:r w:rsidR="007C7137">
        <w:t>240</w:t>
      </w:r>
      <w:r w:rsidRPr="00BA446E">
        <w:t>.01.08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</w:t>
      </w:r>
      <w:r w:rsidR="00DC7A07">
        <w:t>организация начального образования</w:t>
      </w:r>
      <w:r w:rsidRPr="00BA446E">
        <w:t xml:space="preserve"> на 300 мест – микрорайон </w:t>
      </w:r>
      <w:r w:rsidR="007C7137">
        <w:t>240</w:t>
      </w:r>
      <w:r w:rsidRPr="00BA446E">
        <w:t>.02.01;</w:t>
      </w:r>
    </w:p>
    <w:p w:rsidR="0046142C" w:rsidRPr="00BA446E" w:rsidRDefault="001361B9" w:rsidP="0046142C">
      <w:pPr>
        <w:shd w:val="clear" w:color="auto" w:fill="FFFFFF"/>
        <w:tabs>
          <w:tab w:val="left" w:pos="1099"/>
        </w:tabs>
        <w:ind w:right="-2" w:firstLine="720"/>
      </w:pPr>
      <w:r>
        <w:t xml:space="preserve">1 дошкольная образовательная организация </w:t>
      </w:r>
      <w:r w:rsidR="0046142C" w:rsidRPr="00BA446E">
        <w:t xml:space="preserve">на 230 мест – микрорайон </w:t>
      </w:r>
      <w:r w:rsidR="007C7137">
        <w:t>240</w:t>
      </w:r>
      <w:r w:rsidR="0046142C" w:rsidRPr="00BA446E">
        <w:t xml:space="preserve">.01.02; 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</w:t>
      </w:r>
      <w:r w:rsidR="001361B9">
        <w:t>дошкольная образовательная организация</w:t>
      </w:r>
      <w:r w:rsidRPr="00BA446E">
        <w:t xml:space="preserve"> на 300 мест – микрорайон </w:t>
      </w:r>
      <w:r w:rsidR="007C7137">
        <w:t>240</w:t>
      </w:r>
      <w:r w:rsidRPr="00BA446E">
        <w:t>.01.03;</w:t>
      </w:r>
    </w:p>
    <w:p w:rsidR="0046142C" w:rsidRPr="00BA446E" w:rsidRDefault="001361B9" w:rsidP="0046142C">
      <w:pPr>
        <w:shd w:val="clear" w:color="auto" w:fill="FFFFFF"/>
        <w:tabs>
          <w:tab w:val="left" w:pos="1099"/>
        </w:tabs>
        <w:ind w:right="-2" w:firstLine="720"/>
      </w:pPr>
      <w:r>
        <w:t>1 дошкольная образовательная организация</w:t>
      </w:r>
      <w:r w:rsidRPr="00BA446E">
        <w:t xml:space="preserve"> </w:t>
      </w:r>
      <w:r w:rsidR="0046142C" w:rsidRPr="00BA446E">
        <w:t xml:space="preserve">на 290 мест – микрорайон </w:t>
      </w:r>
      <w:r w:rsidR="007C7137">
        <w:t>240</w:t>
      </w:r>
      <w:r w:rsidR="0046142C" w:rsidRPr="00BA446E">
        <w:t>.01.04;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2 </w:t>
      </w:r>
      <w:r w:rsidR="001361B9">
        <w:t>дошкольны</w:t>
      </w:r>
      <w:r w:rsidR="006561B4">
        <w:t>е</w:t>
      </w:r>
      <w:r w:rsidR="001361B9">
        <w:t xml:space="preserve"> образовательны</w:t>
      </w:r>
      <w:r w:rsidR="006561B4">
        <w:t>е</w:t>
      </w:r>
      <w:r w:rsidR="001361B9">
        <w:t xml:space="preserve"> организации</w:t>
      </w:r>
      <w:r w:rsidRPr="00BA446E">
        <w:t xml:space="preserve"> на 320 мест кажд</w:t>
      </w:r>
      <w:r w:rsidR="006561B4">
        <w:t>ая</w:t>
      </w:r>
      <w:r w:rsidRPr="00BA446E">
        <w:t xml:space="preserve"> – микр</w:t>
      </w:r>
      <w:r w:rsidRPr="00BA446E">
        <w:t>о</w:t>
      </w:r>
      <w:r w:rsidRPr="00BA446E">
        <w:t xml:space="preserve">район </w:t>
      </w:r>
      <w:r w:rsidR="007C7137">
        <w:t>240</w:t>
      </w:r>
      <w:r w:rsidRPr="00BA446E">
        <w:t xml:space="preserve">.01.05; 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</w:t>
      </w:r>
      <w:r w:rsidR="001361B9">
        <w:t>дошкольная образовательная организация</w:t>
      </w:r>
      <w:r w:rsidRPr="00BA446E">
        <w:t xml:space="preserve"> во встроенно-пристроенных</w:t>
      </w:r>
      <w:r w:rsidR="00BC75F7">
        <w:t xml:space="preserve"> помещениях на 40 мест кажд</w:t>
      </w:r>
      <w:r w:rsidR="006561B4">
        <w:t>ая</w:t>
      </w:r>
      <w:r w:rsidR="00BC75F7">
        <w:t> </w:t>
      </w:r>
      <w:r w:rsidRPr="00BA446E">
        <w:t xml:space="preserve">– микрорайон </w:t>
      </w:r>
      <w:r w:rsidR="007C7137">
        <w:t>240</w:t>
      </w:r>
      <w:r w:rsidRPr="00BA446E">
        <w:t>.01.07;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</w:t>
      </w:r>
      <w:r w:rsidR="001361B9">
        <w:t>дошкольная образовательная организация</w:t>
      </w:r>
      <w:r w:rsidRPr="00BA446E">
        <w:t xml:space="preserve"> на 190 мест – микрорайон </w:t>
      </w:r>
      <w:r w:rsidR="007C7137">
        <w:t>240</w:t>
      </w:r>
      <w:r w:rsidRPr="00BA446E">
        <w:t>.01.08;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2 </w:t>
      </w:r>
      <w:r w:rsidR="00DC7A07">
        <w:t>дошкольны</w:t>
      </w:r>
      <w:r w:rsidR="006561B4">
        <w:t>е</w:t>
      </w:r>
      <w:r w:rsidR="00DC7A07">
        <w:t xml:space="preserve"> образовательны</w:t>
      </w:r>
      <w:r w:rsidR="006561B4">
        <w:t>е</w:t>
      </w:r>
      <w:r w:rsidR="00DC7A07">
        <w:t xml:space="preserve"> организации</w:t>
      </w:r>
      <w:r w:rsidRPr="00BA446E">
        <w:t xml:space="preserve"> во встроенно-пристроенных</w:t>
      </w:r>
      <w:r w:rsidR="00BC75F7">
        <w:t xml:space="preserve"> помещениях на 60 мест кажд</w:t>
      </w:r>
      <w:r w:rsidR="006561B4">
        <w:t>ая</w:t>
      </w:r>
      <w:r w:rsidR="00BC75F7">
        <w:t> </w:t>
      </w:r>
      <w:r w:rsidRPr="00BA446E">
        <w:t xml:space="preserve">– микрорайон </w:t>
      </w:r>
      <w:r w:rsidR="007C7137">
        <w:t>240</w:t>
      </w:r>
      <w:r w:rsidRPr="00BA446E">
        <w:t>.01.08;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t xml:space="preserve">1 </w:t>
      </w:r>
      <w:r w:rsidR="00DC7A07">
        <w:t>дошкольная образовательная организация</w:t>
      </w:r>
      <w:r w:rsidRPr="00BA446E">
        <w:t xml:space="preserve"> на 100 мест с </w:t>
      </w:r>
      <w:r w:rsidR="00DC7A07">
        <w:t>организацией н</w:t>
      </w:r>
      <w:r w:rsidR="00DC7A07">
        <w:t>а</w:t>
      </w:r>
      <w:r w:rsidR="00DC7A07">
        <w:t>чального образования</w:t>
      </w:r>
      <w:r w:rsidRPr="00BA446E">
        <w:t xml:space="preserve"> на 300 мест – микрорайон </w:t>
      </w:r>
      <w:r w:rsidR="007C7137">
        <w:t>240</w:t>
      </w:r>
      <w:r w:rsidRPr="00BA446E">
        <w:t xml:space="preserve">.02.01; </w:t>
      </w:r>
    </w:p>
    <w:p w:rsidR="0046142C" w:rsidRPr="00BA446E" w:rsidRDefault="00DC7A07" w:rsidP="0046142C">
      <w:pPr>
        <w:shd w:val="clear" w:color="auto" w:fill="FFFFFF"/>
        <w:tabs>
          <w:tab w:val="left" w:pos="1099"/>
        </w:tabs>
        <w:ind w:right="-2" w:firstLine="720"/>
      </w:pPr>
      <w:r>
        <w:t>Физкультурно-спортивные комплексы</w:t>
      </w:r>
      <w:r w:rsidR="0046142C" w:rsidRPr="00BA446E">
        <w:t xml:space="preserve"> в кварталах </w:t>
      </w:r>
      <w:r w:rsidR="007C7137">
        <w:t>240</w:t>
      </w:r>
      <w:r w:rsidR="0046142C" w:rsidRPr="00BA446E">
        <w:t xml:space="preserve">.01.02.01, </w:t>
      </w:r>
      <w:r w:rsidR="007C7137">
        <w:t>240</w:t>
      </w:r>
      <w:r w:rsidR="0046142C" w:rsidRPr="00BA446E">
        <w:t xml:space="preserve">.01.01.01,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>.01.00.04.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  <w:r w:rsidRPr="00BA446E">
        <w:rPr>
          <w:szCs w:val="24"/>
        </w:rPr>
        <w:t>Многофункциональный компле</w:t>
      </w:r>
      <w:proofErr w:type="gramStart"/>
      <w:r w:rsidRPr="00BA446E">
        <w:rPr>
          <w:szCs w:val="24"/>
        </w:rPr>
        <w:t>кс в кв</w:t>
      </w:r>
      <w:proofErr w:type="gramEnd"/>
      <w:r w:rsidRPr="00BA446E">
        <w:rPr>
          <w:szCs w:val="24"/>
        </w:rPr>
        <w:t xml:space="preserve">артале </w:t>
      </w:r>
      <w:r w:rsidR="007C7137">
        <w:rPr>
          <w:szCs w:val="24"/>
        </w:rPr>
        <w:t>240</w:t>
      </w:r>
      <w:r w:rsidRPr="00BA446E">
        <w:rPr>
          <w:szCs w:val="24"/>
        </w:rPr>
        <w:t>.01.00.02.</w:t>
      </w:r>
    </w:p>
    <w:p w:rsidR="0046142C" w:rsidRPr="00BA446E" w:rsidRDefault="00DC7A07" w:rsidP="0046142C">
      <w:pPr>
        <w:shd w:val="clear" w:color="auto" w:fill="FFFFFF"/>
        <w:tabs>
          <w:tab w:val="left" w:pos="1099"/>
        </w:tabs>
        <w:ind w:right="-2" w:firstLine="720"/>
      </w:pPr>
      <w:r>
        <w:t>Организации</w:t>
      </w:r>
      <w:r w:rsidR="0046142C" w:rsidRPr="00BA446E">
        <w:t xml:space="preserve"> дополнительного образования в кварталах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 xml:space="preserve">.01.08.01, </w:t>
      </w:r>
      <w:r w:rsidR="007C7137">
        <w:t>240</w:t>
      </w:r>
      <w:r w:rsidR="0046142C" w:rsidRPr="00BA446E">
        <w:t>.02.01.01.</w:t>
      </w:r>
    </w:p>
    <w:p w:rsidR="0046142C" w:rsidRPr="00BA446E" w:rsidRDefault="00DC7A07" w:rsidP="0046142C">
      <w:pPr>
        <w:shd w:val="clear" w:color="auto" w:fill="FFFFFF"/>
        <w:tabs>
          <w:tab w:val="left" w:pos="1099"/>
        </w:tabs>
        <w:ind w:right="-2" w:firstLine="720"/>
      </w:pPr>
      <w:r>
        <w:t xml:space="preserve">Многофункциональные </w:t>
      </w:r>
      <w:proofErr w:type="spellStart"/>
      <w:r>
        <w:t>культурно-досуговые</w:t>
      </w:r>
      <w:proofErr w:type="spellEnd"/>
      <w:r>
        <w:t xml:space="preserve"> центры</w:t>
      </w:r>
      <w:r w:rsidR="0046142C" w:rsidRPr="00BA446E">
        <w:t xml:space="preserve"> в кварталах </w:t>
      </w:r>
      <w:r w:rsidR="007C7137">
        <w:t>240</w:t>
      </w:r>
      <w:r w:rsidR="0046142C" w:rsidRPr="00BA446E">
        <w:t xml:space="preserve">.01.03.01, </w:t>
      </w:r>
      <w:r w:rsidR="007C7137">
        <w:t>240</w:t>
      </w:r>
      <w:r w:rsidR="0046142C" w:rsidRPr="00BA446E">
        <w:t>.01.08.01</w:t>
      </w:r>
    </w:p>
    <w:p w:rsidR="0046142C" w:rsidRPr="00BA446E" w:rsidRDefault="0046142C" w:rsidP="0046142C">
      <w:pPr>
        <w:shd w:val="clear" w:color="auto" w:fill="FFFFFF"/>
        <w:tabs>
          <w:tab w:val="left" w:pos="1099"/>
        </w:tabs>
        <w:ind w:right="-2" w:firstLine="720"/>
      </w:pPr>
    </w:p>
    <w:p w:rsidR="0046142C" w:rsidRPr="00BA446E" w:rsidRDefault="0046142C" w:rsidP="0046142C">
      <w:pPr>
        <w:ind w:right="-2" w:firstLine="0"/>
        <w:jc w:val="center"/>
        <w:outlineLvl w:val="0"/>
        <w:rPr>
          <w:b/>
        </w:rPr>
      </w:pPr>
      <w:bookmarkStart w:id="33" w:name="_Toc483472509"/>
      <w:r w:rsidRPr="00BA446E">
        <w:rPr>
          <w:b/>
        </w:rPr>
        <w:t xml:space="preserve">3.4. Система озеленения </w:t>
      </w:r>
      <w:r w:rsidR="00364DF7">
        <w:rPr>
          <w:b/>
        </w:rPr>
        <w:t>планируемой</w:t>
      </w:r>
      <w:r w:rsidRPr="00BA446E">
        <w:rPr>
          <w:b/>
        </w:rPr>
        <w:t xml:space="preserve"> территории</w:t>
      </w:r>
      <w:bookmarkEnd w:id="33"/>
    </w:p>
    <w:p w:rsidR="0046142C" w:rsidRPr="00BA446E" w:rsidRDefault="0046142C" w:rsidP="0046142C">
      <w:pPr>
        <w:ind w:right="-2" w:firstLine="708"/>
      </w:pPr>
    </w:p>
    <w:p w:rsidR="0046142C" w:rsidRPr="00BA446E" w:rsidRDefault="0046142C" w:rsidP="0046142C">
      <w:pPr>
        <w:ind w:right="-2" w:firstLine="708"/>
      </w:pPr>
      <w:r w:rsidRPr="00BA446E">
        <w:t xml:space="preserve">При проектировании новой застройки в расчет </w:t>
      </w:r>
      <w:r w:rsidR="00A767AA">
        <w:t xml:space="preserve">планируемой </w:t>
      </w:r>
      <w:r w:rsidRPr="00BA446E">
        <w:t xml:space="preserve">территории включаются участки природного комплекса с преобладанием растительности и (или) водных объектов, выполняющие </w:t>
      </w:r>
      <w:proofErr w:type="spellStart"/>
      <w:r w:rsidRPr="00BA446E">
        <w:t>средозащитные</w:t>
      </w:r>
      <w:proofErr w:type="spellEnd"/>
      <w:r w:rsidRPr="00BA446E">
        <w:t>, природоохранные, рекре</w:t>
      </w:r>
      <w:r w:rsidRPr="00BA446E">
        <w:t>а</w:t>
      </w:r>
      <w:r w:rsidRPr="00BA446E">
        <w:t xml:space="preserve">ционные, оздоровительные и </w:t>
      </w:r>
      <w:proofErr w:type="spellStart"/>
      <w:r w:rsidRPr="00BA446E">
        <w:t>ландшафтообразующие</w:t>
      </w:r>
      <w:proofErr w:type="spellEnd"/>
      <w:r w:rsidRPr="00BA446E">
        <w:t xml:space="preserve"> функции. В целях обеспеч</w:t>
      </w:r>
      <w:r w:rsidRPr="00BA446E">
        <w:t>е</w:t>
      </w:r>
      <w:r w:rsidRPr="00BA446E">
        <w:t>ния нормативного озеленения жилых территорий предусматривается формиров</w:t>
      </w:r>
      <w:r w:rsidRPr="00BA446E">
        <w:t>а</w:t>
      </w:r>
      <w:r w:rsidRPr="00BA446E">
        <w:t>ние парков, садов, скверов, бульваров, а также земельных участков для стро</w:t>
      </w:r>
      <w:r w:rsidRPr="00BA446E">
        <w:t>и</w:t>
      </w:r>
      <w:r w:rsidRPr="00BA446E">
        <w:t>тельства объектов жилого, общественного, делового, коммунального, производс</w:t>
      </w:r>
      <w:r w:rsidRPr="00BA446E">
        <w:t>т</w:t>
      </w:r>
      <w:r w:rsidRPr="00BA446E">
        <w:t>венного назначения, в пределах которых не менее 70</w:t>
      </w:r>
      <w:r w:rsidR="006825A1">
        <w:t> </w:t>
      </w:r>
      <w:r w:rsidRPr="00BA446E">
        <w:t>% поверхности занято зел</w:t>
      </w:r>
      <w:r w:rsidRPr="00BA446E">
        <w:t>е</w:t>
      </w:r>
      <w:r w:rsidRPr="00BA446E">
        <w:t>ными насаждениями.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Проектирование новой застройки проводится с учетом оценки современн</w:t>
      </w:r>
      <w:r w:rsidRPr="00BA446E">
        <w:t>о</w:t>
      </w:r>
      <w:r w:rsidRPr="00BA446E">
        <w:t>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</w:t>
      </w:r>
      <w:r w:rsidRPr="00BA446E">
        <w:t>о</w:t>
      </w:r>
      <w:r w:rsidRPr="00BA446E">
        <w:lastRenderedPageBreak/>
        <w:t>гласованию с муниципальным казенным учреждением города Новосибирска «</w:t>
      </w:r>
      <w:proofErr w:type="spellStart"/>
      <w:r w:rsidRPr="00BA446E">
        <w:t>Горзеленхоз</w:t>
      </w:r>
      <w:proofErr w:type="spellEnd"/>
      <w:r w:rsidRPr="00BA446E">
        <w:t>».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Уровень озеленения земельных участков </w:t>
      </w:r>
      <w:r w:rsidR="00671D9F">
        <w:t>дошкольных образовательных о</w:t>
      </w:r>
      <w:r w:rsidR="00671D9F">
        <w:t>р</w:t>
      </w:r>
      <w:r w:rsidR="00671D9F">
        <w:t>ганизаций</w:t>
      </w:r>
      <w:r w:rsidRPr="00BA446E">
        <w:t xml:space="preserve">, </w:t>
      </w:r>
      <w:r w:rsidR="00671D9F">
        <w:t>общеобразовательных организаций</w:t>
      </w:r>
      <w:r w:rsidRPr="00BA446E">
        <w:t xml:space="preserve">, </w:t>
      </w:r>
      <w:r w:rsidR="00585D6D">
        <w:t>объектов здравоохранения</w:t>
      </w:r>
      <w:r w:rsidRPr="00BA446E">
        <w:t xml:space="preserve"> прин</w:t>
      </w:r>
      <w:r w:rsidRPr="00BA446E">
        <w:t>и</w:t>
      </w:r>
      <w:r w:rsidRPr="00BA446E">
        <w:t>мается из расчета озеленения не менее 30</w:t>
      </w:r>
      <w:r w:rsidR="006825A1">
        <w:t> </w:t>
      </w:r>
      <w:r w:rsidRPr="00BA446E">
        <w:t>% от общей площади земельного учас</w:t>
      </w:r>
      <w:r w:rsidRPr="00BA446E">
        <w:t>т</w:t>
      </w:r>
      <w:r w:rsidRPr="00BA446E">
        <w:t>ка.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Выбор пород деревьев и расстояние от зеленых насаждений до объектов </w:t>
      </w:r>
      <w:r w:rsidR="00585D6D">
        <w:t>к</w:t>
      </w:r>
      <w:r w:rsidR="00585D6D">
        <w:t>а</w:t>
      </w:r>
      <w:r w:rsidR="00585D6D">
        <w:t xml:space="preserve">питального </w:t>
      </w:r>
      <w:r w:rsidRPr="00BA446E">
        <w:t>строительства принимаются в соответствии с требованиями дейс</w:t>
      </w:r>
      <w:r w:rsidRPr="00BA446E">
        <w:t>т</w:t>
      </w:r>
      <w:r w:rsidRPr="00BA446E">
        <w:t>вующего законодательства при соблюдении следующих требований: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обеспечение беспрепятственного подъезда к жилым домам, общественным зданиям;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обеспечение работы пожарной техники;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>размещение в охранной зоне теплосети, газопровода, канализации, водопр</w:t>
      </w:r>
      <w:r w:rsidRPr="00BA446E">
        <w:t>о</w:t>
      </w:r>
      <w:r w:rsidRPr="00BA446E">
        <w:t>вода и дренажа (при глуб</w:t>
      </w:r>
      <w:r w:rsidR="00A53B31">
        <w:t>ине заложения сети не менее 0,7 </w:t>
      </w:r>
      <w:r w:rsidRPr="00BA446E">
        <w:t>м) посадок кустарников с неглубокой корневой системой;</w:t>
      </w:r>
    </w:p>
    <w:p w:rsidR="0046142C" w:rsidRPr="00BA446E" w:rsidRDefault="0046142C" w:rsidP="0046142C">
      <w:pPr>
        <w:autoSpaceDE w:val="0"/>
        <w:autoSpaceDN w:val="0"/>
        <w:adjustRightInd w:val="0"/>
        <w:ind w:right="-2" w:firstLine="708"/>
      </w:pPr>
      <w:r w:rsidRPr="00BA446E">
        <w:t xml:space="preserve">соблюдение расстояний от </w:t>
      </w:r>
      <w:r w:rsidR="00833125">
        <w:t>высоковольтных линий</w:t>
      </w:r>
      <w:r w:rsidRPr="00BA446E">
        <w:t xml:space="preserve"> электропередачи до п</w:t>
      </w:r>
      <w:r w:rsidRPr="00BA446E">
        <w:t>о</w:t>
      </w:r>
      <w:r w:rsidRPr="00BA446E">
        <w:t>садки деревьев в соответствии с правилами устройства электроустановок;</w:t>
      </w:r>
    </w:p>
    <w:p w:rsidR="0046142C" w:rsidRDefault="0046142C" w:rsidP="0046142C">
      <w:pPr>
        <w:autoSpaceDE w:val="0"/>
        <w:autoSpaceDN w:val="0"/>
        <w:adjustRightInd w:val="0"/>
        <w:ind w:right="-2" w:firstLine="708"/>
      </w:pPr>
      <w:r w:rsidRPr="00BA446E">
        <w:t>исключение посадки деревьев и ценных пород кустарников в технических зонах прокладки инженерных сетей.</w:t>
      </w:r>
    </w:p>
    <w:p w:rsidR="00A5715E" w:rsidRDefault="00A5715E" w:rsidP="0046142C">
      <w:pPr>
        <w:autoSpaceDE w:val="0"/>
        <w:autoSpaceDN w:val="0"/>
        <w:adjustRightInd w:val="0"/>
        <w:ind w:right="-2" w:firstLine="708"/>
      </w:pPr>
    </w:p>
    <w:p w:rsidR="0046142C" w:rsidRPr="00BA446E" w:rsidRDefault="0046142C" w:rsidP="006561B4">
      <w:pPr>
        <w:pStyle w:val="10"/>
        <w:ind w:firstLine="0"/>
      </w:pPr>
      <w:bookmarkStart w:id="34" w:name="_Toc483472510"/>
      <w:r w:rsidRPr="00BA446E">
        <w:t>4. Основные показатели развития</w:t>
      </w:r>
      <w:r w:rsidR="00364DF7">
        <w:t xml:space="preserve"> планируемой</w:t>
      </w:r>
      <w:r w:rsidRPr="00BA446E">
        <w:t xml:space="preserve"> территории</w:t>
      </w:r>
      <w:bookmarkEnd w:id="34"/>
    </w:p>
    <w:p w:rsidR="0046142C" w:rsidRDefault="0046142C" w:rsidP="0046142C">
      <w:pPr>
        <w:ind w:right="-2"/>
        <w:jc w:val="right"/>
      </w:pPr>
      <w:r w:rsidRPr="00BA446E">
        <w:t xml:space="preserve">Таблица </w:t>
      </w:r>
      <w:r w:rsidR="00A66706">
        <w:t>10</w:t>
      </w:r>
    </w:p>
    <w:p w:rsidR="0046142C" w:rsidRPr="00AA2E72" w:rsidRDefault="0046142C" w:rsidP="0046142C">
      <w:pPr>
        <w:spacing w:line="240" w:lineRule="atLeast"/>
        <w:ind w:right="-2" w:firstLine="0"/>
        <w:jc w:val="center"/>
      </w:pPr>
      <w:r w:rsidRPr="00AA2E72">
        <w:t>Основные технико-экономические показатели</w:t>
      </w:r>
    </w:p>
    <w:p w:rsidR="0046142C" w:rsidRPr="00BA446E" w:rsidRDefault="0046142C" w:rsidP="0046142C">
      <w:pPr>
        <w:ind w:right="-2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4961"/>
        <w:gridCol w:w="1561"/>
        <w:gridCol w:w="1417"/>
        <w:gridCol w:w="1188"/>
      </w:tblGrid>
      <w:tr w:rsidR="0046142C" w:rsidRPr="002061AC" w:rsidTr="002061AC">
        <w:trPr>
          <w:cantSplit/>
          <w:trHeight w:val="472"/>
          <w:tblHeader/>
        </w:trPr>
        <w:tc>
          <w:tcPr>
            <w:tcW w:w="45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№</w:t>
            </w:r>
          </w:p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2061AC">
              <w:rPr>
                <w:szCs w:val="28"/>
              </w:rPr>
              <w:t>п</w:t>
            </w:r>
            <w:proofErr w:type="spellEnd"/>
            <w:proofErr w:type="gramEnd"/>
            <w:r w:rsidRPr="002061AC">
              <w:rPr>
                <w:szCs w:val="28"/>
              </w:rPr>
              <w:t>/</w:t>
            </w:r>
            <w:proofErr w:type="spellStart"/>
            <w:r w:rsidRPr="002061AC">
              <w:rPr>
                <w:szCs w:val="28"/>
              </w:rPr>
              <w:t>п</w:t>
            </w:r>
            <w:proofErr w:type="spellEnd"/>
          </w:p>
        </w:tc>
        <w:tc>
          <w:tcPr>
            <w:tcW w:w="247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Наименование показателей</w:t>
            </w:r>
          </w:p>
        </w:tc>
        <w:tc>
          <w:tcPr>
            <w:tcW w:w="778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Единица измерения</w:t>
            </w:r>
          </w:p>
        </w:tc>
        <w:tc>
          <w:tcPr>
            <w:tcW w:w="706" w:type="pct"/>
          </w:tcPr>
          <w:p w:rsidR="0046142C" w:rsidRPr="002061AC" w:rsidRDefault="00585D6D" w:rsidP="002061A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Сущес</w:t>
            </w:r>
            <w:r w:rsidRPr="002061AC">
              <w:rPr>
                <w:szCs w:val="28"/>
              </w:rPr>
              <w:t>т</w:t>
            </w:r>
            <w:r w:rsidRPr="002061AC">
              <w:rPr>
                <w:szCs w:val="28"/>
              </w:rPr>
              <w:t>вующее использ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t>вание</w:t>
            </w:r>
          </w:p>
        </w:tc>
        <w:tc>
          <w:tcPr>
            <w:tcW w:w="592" w:type="pct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Состо</w:t>
            </w:r>
            <w:r w:rsidRPr="002061AC">
              <w:rPr>
                <w:szCs w:val="28"/>
              </w:rPr>
              <w:t>я</w:t>
            </w:r>
            <w:r w:rsidRPr="002061AC">
              <w:rPr>
                <w:szCs w:val="28"/>
              </w:rPr>
              <w:t>ние на 2030 год</w:t>
            </w:r>
          </w:p>
        </w:tc>
      </w:tr>
    </w:tbl>
    <w:p w:rsidR="0046142C" w:rsidRPr="002061AC" w:rsidRDefault="0046142C" w:rsidP="0046142C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 w:firstLine="0"/>
        <w:jc w:val="left"/>
        <w:rPr>
          <w:sz w:val="2"/>
          <w:szCs w:val="2"/>
        </w:rPr>
      </w:pP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  <w:r w:rsidRPr="002061AC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4959"/>
        <w:gridCol w:w="1559"/>
        <w:gridCol w:w="1421"/>
        <w:gridCol w:w="1188"/>
      </w:tblGrid>
      <w:tr w:rsidR="0046142C" w:rsidRPr="002061AC" w:rsidTr="002061AC">
        <w:trPr>
          <w:tblHeader/>
        </w:trPr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</w:t>
            </w:r>
          </w:p>
        </w:tc>
        <w:tc>
          <w:tcPr>
            <w:tcW w:w="2471" w:type="pct"/>
            <w:vAlign w:val="center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</w:t>
            </w:r>
          </w:p>
        </w:tc>
        <w:tc>
          <w:tcPr>
            <w:tcW w:w="777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</w:t>
            </w:r>
          </w:p>
        </w:tc>
        <w:tc>
          <w:tcPr>
            <w:tcW w:w="708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</w:t>
            </w:r>
          </w:p>
        </w:tc>
        <w:tc>
          <w:tcPr>
            <w:tcW w:w="592" w:type="pct"/>
          </w:tcPr>
          <w:p w:rsidR="0046142C" w:rsidRPr="002061AC" w:rsidRDefault="0046142C" w:rsidP="00585D6D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</w:t>
            </w:r>
          </w:p>
        </w:tc>
      </w:tr>
      <w:tr w:rsidR="0046142C" w:rsidRPr="002061AC" w:rsidTr="002061AC">
        <w:tc>
          <w:tcPr>
            <w:tcW w:w="5000" w:type="pct"/>
            <w:gridSpan w:val="5"/>
            <w:vAlign w:val="center"/>
          </w:tcPr>
          <w:p w:rsidR="0046142C" w:rsidRPr="002061AC" w:rsidRDefault="0046142C" w:rsidP="002061AC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</w:t>
            </w:r>
            <w:r w:rsidR="002061AC">
              <w:rPr>
                <w:szCs w:val="28"/>
              </w:rPr>
              <w:t> </w:t>
            </w:r>
            <w:r w:rsidRPr="002061AC">
              <w:rPr>
                <w:szCs w:val="28"/>
              </w:rPr>
              <w:t>Территория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</w:t>
            </w:r>
          </w:p>
        </w:tc>
        <w:tc>
          <w:tcPr>
            <w:tcW w:w="2471" w:type="pct"/>
          </w:tcPr>
          <w:p w:rsidR="0046142C" w:rsidRPr="002061AC" w:rsidRDefault="0046142C" w:rsidP="00364DF7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Площадь </w:t>
            </w:r>
            <w:r w:rsidR="00364DF7" w:rsidRPr="002061AC">
              <w:rPr>
                <w:szCs w:val="28"/>
              </w:rPr>
              <w:t>планируемой</w:t>
            </w:r>
            <w:r w:rsidRPr="002061AC">
              <w:rPr>
                <w:szCs w:val="28"/>
              </w:rPr>
              <w:t xml:space="preserve"> территории,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1623,0</w:t>
            </w:r>
          </w:p>
        </w:tc>
        <w:tc>
          <w:tcPr>
            <w:tcW w:w="592" w:type="pct"/>
          </w:tcPr>
          <w:p w:rsidR="0046142C" w:rsidRPr="002061AC" w:rsidRDefault="0046142C" w:rsidP="00C9119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1623,</w:t>
            </w:r>
            <w:r w:rsidR="00C91197" w:rsidRPr="002061AC">
              <w:rPr>
                <w:szCs w:val="28"/>
              </w:rPr>
              <w:t>62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Общественно-деловые зоны, в том чи</w:t>
            </w:r>
            <w:r w:rsidRPr="002061AC">
              <w:rPr>
                <w:szCs w:val="28"/>
              </w:rPr>
              <w:t>с</w:t>
            </w:r>
            <w:r w:rsidRPr="002061AC">
              <w:rPr>
                <w:szCs w:val="28"/>
              </w:rPr>
              <w:t>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5F292B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34,1</w:t>
            </w:r>
          </w:p>
        </w:tc>
        <w:tc>
          <w:tcPr>
            <w:tcW w:w="592" w:type="pct"/>
          </w:tcPr>
          <w:p w:rsidR="0046142C" w:rsidRPr="002061AC" w:rsidRDefault="00D17149" w:rsidP="00C91197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115</w:t>
            </w:r>
            <w:r w:rsidR="00C91197" w:rsidRPr="002061AC">
              <w:rPr>
                <w:szCs w:val="28"/>
              </w:rPr>
              <w:t>,</w:t>
            </w:r>
            <w:r w:rsidRPr="002061AC">
              <w:rPr>
                <w:szCs w:val="28"/>
              </w:rPr>
              <w:t>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</w:t>
            </w:r>
            <w:r w:rsidR="00A53B31"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5,0</w:t>
            </w:r>
          </w:p>
        </w:tc>
        <w:tc>
          <w:tcPr>
            <w:tcW w:w="592" w:type="pct"/>
          </w:tcPr>
          <w:p w:rsidR="0046142C" w:rsidRPr="002061AC" w:rsidRDefault="003B1764" w:rsidP="00AC1C81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32,1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1.1.1.2</w:t>
            </w:r>
          </w:p>
        </w:tc>
        <w:tc>
          <w:tcPr>
            <w:tcW w:w="2471" w:type="pct"/>
          </w:tcPr>
          <w:p w:rsidR="0046142C" w:rsidRPr="002061AC" w:rsidRDefault="00A66706" w:rsidP="00A6670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</w:t>
            </w:r>
            <w:r w:rsidR="0046142C" w:rsidRPr="002061AC">
              <w:rPr>
                <w:szCs w:val="28"/>
              </w:rPr>
              <w:t xml:space="preserve"> объект</w:t>
            </w:r>
            <w:r w:rsidRPr="002061AC">
              <w:rPr>
                <w:szCs w:val="28"/>
              </w:rPr>
              <w:t>ов</w:t>
            </w:r>
            <w:r w:rsidR="0046142C" w:rsidRPr="002061AC">
              <w:rPr>
                <w:szCs w:val="28"/>
              </w:rPr>
              <w:t xml:space="preserve"> среднего професси</w:t>
            </w:r>
            <w:r w:rsidR="0046142C" w:rsidRPr="002061AC">
              <w:rPr>
                <w:szCs w:val="28"/>
              </w:rPr>
              <w:t>о</w:t>
            </w:r>
            <w:r w:rsidR="0046142C" w:rsidRPr="002061AC">
              <w:rPr>
                <w:szCs w:val="28"/>
              </w:rPr>
              <w:t>нального и высшего профессионального образования, научно-исследовательских учреждений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28,5</w:t>
            </w:r>
          </w:p>
        </w:tc>
        <w:tc>
          <w:tcPr>
            <w:tcW w:w="592" w:type="pct"/>
          </w:tcPr>
          <w:p w:rsidR="0046142C" w:rsidRPr="002061AC" w:rsidRDefault="0046142C" w:rsidP="003B1764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</w:t>
            </w:r>
            <w:r w:rsidR="003B1764" w:rsidRPr="002061AC">
              <w:rPr>
                <w:szCs w:val="28"/>
              </w:rPr>
              <w:t>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1.1.1.3</w:t>
            </w:r>
          </w:p>
        </w:tc>
        <w:tc>
          <w:tcPr>
            <w:tcW w:w="2471" w:type="pct"/>
          </w:tcPr>
          <w:p w:rsidR="0046142C" w:rsidRPr="002061AC" w:rsidRDefault="0046142C" w:rsidP="00A6670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</w:t>
            </w:r>
            <w:r w:rsidR="00A66706" w:rsidRPr="002061AC">
              <w:rPr>
                <w:szCs w:val="28"/>
              </w:rPr>
              <w:t>тов</w:t>
            </w:r>
            <w:r w:rsidRPr="002061AC">
              <w:rPr>
                <w:szCs w:val="28"/>
              </w:rPr>
              <w:t xml:space="preserve"> здравоохранения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0,6</w:t>
            </w:r>
          </w:p>
        </w:tc>
        <w:tc>
          <w:tcPr>
            <w:tcW w:w="592" w:type="pct"/>
          </w:tcPr>
          <w:p w:rsidR="0046142C" w:rsidRPr="002061AC" w:rsidRDefault="0046142C" w:rsidP="003B1764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</w:t>
            </w:r>
            <w:r w:rsidR="003B1764" w:rsidRPr="002061AC">
              <w:rPr>
                <w:szCs w:val="28"/>
              </w:rPr>
              <w:t>,6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специализированной обществе</w:t>
            </w:r>
            <w:r w:rsidRPr="002061AC">
              <w:rPr>
                <w:szCs w:val="28"/>
              </w:rPr>
              <w:t>н</w:t>
            </w:r>
            <w:r w:rsidRPr="002061AC">
              <w:rPr>
                <w:szCs w:val="28"/>
              </w:rPr>
              <w:t>ной застройки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AC1C8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3B1764" w:rsidRPr="002061AC" w:rsidRDefault="003B1764" w:rsidP="003B1764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14,5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1.1.1.5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дошкольного, начальн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lastRenderedPageBreak/>
              <w:t>го общего, основного общего и средн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го общего образования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га</w:t>
            </w:r>
          </w:p>
        </w:tc>
        <w:tc>
          <w:tcPr>
            <w:tcW w:w="708" w:type="pct"/>
          </w:tcPr>
          <w:p w:rsidR="0046142C" w:rsidRPr="002061AC" w:rsidRDefault="00AC1C81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46142C" w:rsidRPr="002061AC" w:rsidRDefault="003B1764" w:rsidP="003B1764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36,2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1.1.2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Жилые зоны,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129,9</w:t>
            </w:r>
          </w:p>
        </w:tc>
        <w:tc>
          <w:tcPr>
            <w:tcW w:w="592" w:type="pct"/>
          </w:tcPr>
          <w:p w:rsidR="0046142C" w:rsidRPr="002061AC" w:rsidRDefault="00F6097F" w:rsidP="00F6097F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187,2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жилыми домами см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 xml:space="preserve">шанной этажности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85,2</w:t>
            </w:r>
          </w:p>
        </w:tc>
        <w:tc>
          <w:tcPr>
            <w:tcW w:w="592" w:type="pct"/>
          </w:tcPr>
          <w:p w:rsidR="0046142C" w:rsidRPr="002061AC" w:rsidRDefault="00A95F2A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97,5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средне- и малоэтажн</w:t>
            </w:r>
            <w:r w:rsidRPr="002061AC">
              <w:rPr>
                <w:szCs w:val="28"/>
              </w:rPr>
              <w:t>ы</w:t>
            </w:r>
            <w:r w:rsidRPr="002061AC">
              <w:rPr>
                <w:szCs w:val="28"/>
              </w:rPr>
              <w:t xml:space="preserve">ми жилыми домами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 w:val="restar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44,7</w:t>
            </w:r>
          </w:p>
        </w:tc>
        <w:tc>
          <w:tcPr>
            <w:tcW w:w="592" w:type="pct"/>
          </w:tcPr>
          <w:p w:rsidR="0046142C" w:rsidRPr="002061AC" w:rsidRDefault="00A95F2A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30,1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1.1.2.3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46142C" w:rsidRPr="002061AC" w:rsidRDefault="00A95F2A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6,1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1.1.2.4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застройки индивидуальными ж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 xml:space="preserve">лыми домами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46142C" w:rsidRPr="002061AC" w:rsidRDefault="00A95F2A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53,5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1.1.3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30,5</w:t>
            </w:r>
          </w:p>
        </w:tc>
        <w:tc>
          <w:tcPr>
            <w:tcW w:w="592" w:type="pct"/>
          </w:tcPr>
          <w:p w:rsidR="0046142C" w:rsidRPr="002061AC" w:rsidRDefault="0046142C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28,92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1.1.3.1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военных и иных режимных объе</w:t>
            </w:r>
            <w:r w:rsidRPr="002061AC">
              <w:rPr>
                <w:szCs w:val="28"/>
              </w:rPr>
              <w:t>к</w:t>
            </w:r>
            <w:r w:rsidRPr="002061AC">
              <w:rPr>
                <w:szCs w:val="28"/>
              </w:rPr>
              <w:t xml:space="preserve">тов и территорий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30,5</w:t>
            </w:r>
          </w:p>
        </w:tc>
        <w:tc>
          <w:tcPr>
            <w:tcW w:w="592" w:type="pct"/>
          </w:tcPr>
          <w:p w:rsidR="0046142C" w:rsidRPr="002061AC" w:rsidRDefault="0046142C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28,92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144,8</w:t>
            </w:r>
          </w:p>
        </w:tc>
        <w:tc>
          <w:tcPr>
            <w:tcW w:w="592" w:type="pct"/>
          </w:tcPr>
          <w:p w:rsidR="0046142C" w:rsidRPr="002061AC" w:rsidRDefault="00A95F2A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144,1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производственных объектов с ра</w:t>
            </w:r>
            <w:r w:rsidRPr="002061AC">
              <w:rPr>
                <w:szCs w:val="28"/>
              </w:rPr>
              <w:t>з</w:t>
            </w:r>
            <w:r w:rsidRPr="002061AC">
              <w:rPr>
                <w:szCs w:val="28"/>
              </w:rPr>
              <w:t xml:space="preserve">личными нормативными воздействиями на окружающую среду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112,5</w:t>
            </w:r>
          </w:p>
        </w:tc>
        <w:tc>
          <w:tcPr>
            <w:tcW w:w="592" w:type="pct"/>
          </w:tcPr>
          <w:p w:rsidR="0046142C" w:rsidRPr="002061AC" w:rsidRDefault="006229CD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72,1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1.1.4.2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застройки коммунальными и складскими объектами 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32,3</w:t>
            </w:r>
          </w:p>
        </w:tc>
        <w:tc>
          <w:tcPr>
            <w:tcW w:w="592" w:type="pct"/>
          </w:tcPr>
          <w:p w:rsidR="0046142C" w:rsidRPr="002061AC" w:rsidRDefault="0046142C" w:rsidP="006229CD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72,</w:t>
            </w:r>
            <w:r w:rsidR="006229CD" w:rsidRPr="002061AC">
              <w:rPr>
                <w:szCs w:val="28"/>
              </w:rPr>
              <w:t>0</w:t>
            </w:r>
          </w:p>
        </w:tc>
      </w:tr>
      <w:tr w:rsidR="0046142C" w:rsidRPr="002061AC" w:rsidTr="002061AC">
        <w:tc>
          <w:tcPr>
            <w:tcW w:w="452" w:type="pct"/>
            <w:shd w:val="clear" w:color="auto" w:fill="auto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</w:t>
            </w:r>
          </w:p>
        </w:tc>
        <w:tc>
          <w:tcPr>
            <w:tcW w:w="2471" w:type="pct"/>
            <w:shd w:val="clear" w:color="auto" w:fill="auto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Территории рекреационного назнач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ния, в том числе:</w:t>
            </w:r>
          </w:p>
        </w:tc>
        <w:tc>
          <w:tcPr>
            <w:tcW w:w="777" w:type="pct"/>
            <w:shd w:val="clear" w:color="auto" w:fill="auto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shd w:val="clear" w:color="auto" w:fill="auto"/>
          </w:tcPr>
          <w:p w:rsidR="0046142C" w:rsidRPr="002061AC" w:rsidRDefault="00D17149" w:rsidP="00D17149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1038</w:t>
            </w:r>
          </w:p>
        </w:tc>
        <w:tc>
          <w:tcPr>
            <w:tcW w:w="592" w:type="pct"/>
            <w:shd w:val="clear" w:color="auto" w:fill="auto"/>
          </w:tcPr>
          <w:p w:rsidR="0046142C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707,9</w:t>
            </w:r>
          </w:p>
        </w:tc>
      </w:tr>
      <w:tr w:rsidR="0046142C" w:rsidRPr="002061AC" w:rsidTr="002061AC">
        <w:trPr>
          <w:trHeight w:val="172"/>
        </w:trPr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1.1.5.1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Городские леса, иные природные те</w:t>
            </w:r>
            <w:r w:rsidRPr="002061AC">
              <w:rPr>
                <w:szCs w:val="28"/>
              </w:rPr>
              <w:t>р</w:t>
            </w:r>
            <w:r w:rsidRPr="002061AC">
              <w:rPr>
                <w:szCs w:val="28"/>
              </w:rPr>
              <w:t>ритории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46142C" w:rsidRPr="002061AC" w:rsidRDefault="00780E65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457,7</w:t>
            </w:r>
          </w:p>
        </w:tc>
        <w:tc>
          <w:tcPr>
            <w:tcW w:w="592" w:type="pct"/>
          </w:tcPr>
          <w:p w:rsidR="0046142C" w:rsidRPr="002061AC" w:rsidRDefault="001A29A1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484,2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1.1.5.2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Парки, скверы, бульвары, иные терр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тории озеленения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 w:val="restart"/>
          </w:tcPr>
          <w:p w:rsidR="0046142C" w:rsidRPr="002061AC" w:rsidRDefault="00780E65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547,0</w:t>
            </w:r>
          </w:p>
          <w:p w:rsidR="0046142C" w:rsidRPr="002061AC" w:rsidRDefault="0046142C" w:rsidP="00584036">
            <w:pPr>
              <w:ind w:right="-2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46142C" w:rsidRPr="002061AC" w:rsidRDefault="0046142C" w:rsidP="001A29A1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72,</w:t>
            </w:r>
            <w:r w:rsidR="001A29A1" w:rsidRPr="002061AC">
              <w:rPr>
                <w:szCs w:val="28"/>
              </w:rPr>
              <w:t>1</w:t>
            </w:r>
          </w:p>
        </w:tc>
      </w:tr>
      <w:tr w:rsidR="0046142C" w:rsidRPr="002061AC" w:rsidTr="002061AC">
        <w:tc>
          <w:tcPr>
            <w:tcW w:w="452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1.1.5.3</w:t>
            </w:r>
          </w:p>
        </w:tc>
        <w:tc>
          <w:tcPr>
            <w:tcW w:w="2471" w:type="pct"/>
          </w:tcPr>
          <w:p w:rsidR="0046142C" w:rsidRPr="002061AC" w:rsidRDefault="0046142C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благоустройства, отдыха и рекреации</w:t>
            </w:r>
          </w:p>
        </w:tc>
        <w:tc>
          <w:tcPr>
            <w:tcW w:w="777" w:type="pct"/>
          </w:tcPr>
          <w:p w:rsidR="0046142C" w:rsidRPr="002061AC" w:rsidRDefault="0046142C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vMerge/>
          </w:tcPr>
          <w:p w:rsidR="0046142C" w:rsidRPr="002061AC" w:rsidRDefault="0046142C" w:rsidP="00584036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46142C" w:rsidRPr="002061AC" w:rsidRDefault="0046142C" w:rsidP="001A29A1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9,</w:t>
            </w:r>
            <w:r w:rsidR="001A29A1" w:rsidRPr="002061AC">
              <w:rPr>
                <w:szCs w:val="28"/>
              </w:rPr>
              <w:t>8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D17149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1.1.5.4</w:t>
            </w:r>
          </w:p>
        </w:tc>
        <w:tc>
          <w:tcPr>
            <w:tcW w:w="2471" w:type="pct"/>
          </w:tcPr>
          <w:p w:rsidR="00D17149" w:rsidRPr="002061AC" w:rsidRDefault="00D17149" w:rsidP="00BF05BA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77" w:type="pct"/>
          </w:tcPr>
          <w:p w:rsidR="00D17149" w:rsidRPr="002061AC" w:rsidRDefault="00D17149" w:rsidP="00BF05B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BF05B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33,3</w:t>
            </w:r>
          </w:p>
        </w:tc>
        <w:tc>
          <w:tcPr>
            <w:tcW w:w="592" w:type="pct"/>
          </w:tcPr>
          <w:p w:rsidR="00D17149" w:rsidRPr="002061AC" w:rsidRDefault="00D17149" w:rsidP="00BF05BA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141,8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1.1.6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объектов сельскохозяйственного использования 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77,3</w:t>
            </w:r>
          </w:p>
        </w:tc>
        <w:tc>
          <w:tcPr>
            <w:tcW w:w="592" w:type="pct"/>
          </w:tcPr>
          <w:p w:rsidR="00D17149" w:rsidRPr="002061AC" w:rsidRDefault="00D17149" w:rsidP="006229CD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10,1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Зоны инженерной и транспортной и</w:t>
            </w:r>
            <w:r w:rsidRPr="002061AC">
              <w:rPr>
                <w:szCs w:val="28"/>
              </w:rPr>
              <w:t>н</w:t>
            </w:r>
            <w:r w:rsidRPr="002061AC">
              <w:rPr>
                <w:szCs w:val="28"/>
              </w:rPr>
              <w:t>фраструктур, в том числе: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168,4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429,9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объектов инженерной инфр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 xml:space="preserve">структуры 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158,2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87,5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1.1.7.2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0,7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10,2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337,8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1.1.7.4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Зона сооружений и коммуникаций ж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лезнодорожного транспорта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3,9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1.1.7.5</w:t>
            </w:r>
          </w:p>
        </w:tc>
        <w:tc>
          <w:tcPr>
            <w:tcW w:w="2471" w:type="pct"/>
            <w:tcBorders>
              <w:bottom w:val="single" w:sz="4" w:space="0" w:color="auto"/>
            </w:tcBorders>
          </w:tcPr>
          <w:p w:rsidR="00D17149" w:rsidRPr="002061AC" w:rsidRDefault="00D17149" w:rsidP="007D0316">
            <w:pPr>
              <w:ind w:firstLine="0"/>
              <w:rPr>
                <w:szCs w:val="28"/>
              </w:rPr>
            </w:pPr>
            <w:r w:rsidRPr="002061AC">
              <w:rPr>
                <w:szCs w:val="28"/>
              </w:rPr>
              <w:t>Зона сооружений и коммуникаций а</w:t>
            </w:r>
            <w:r w:rsidRPr="002061AC">
              <w:rPr>
                <w:szCs w:val="28"/>
              </w:rPr>
              <w:t>в</w:t>
            </w:r>
            <w:r w:rsidRPr="002061AC">
              <w:rPr>
                <w:szCs w:val="28"/>
              </w:rPr>
              <w:t>томобильного, речного, воздушного транспорта, метрополитена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га</w:t>
            </w:r>
          </w:p>
        </w:tc>
        <w:tc>
          <w:tcPr>
            <w:tcW w:w="708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ind w:right="-2" w:firstLine="0"/>
              <w:jc w:val="center"/>
              <w:rPr>
                <w:color w:val="FF0000"/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</w:tr>
      <w:tr w:rsidR="00D17149" w:rsidRPr="002061AC" w:rsidTr="002061AC">
        <w:tc>
          <w:tcPr>
            <w:tcW w:w="452" w:type="pct"/>
            <w:tcBorders>
              <w:top w:val="nil"/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1.3</w:t>
            </w:r>
          </w:p>
        </w:tc>
        <w:tc>
          <w:tcPr>
            <w:tcW w:w="2471" w:type="pct"/>
            <w:tcBorders>
              <w:top w:val="nil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Обеспеченность озеленением общего </w:t>
            </w:r>
            <w:r w:rsidRPr="002061AC">
              <w:rPr>
                <w:szCs w:val="28"/>
              </w:rPr>
              <w:lastRenderedPageBreak/>
              <w:t>пользования</w:t>
            </w:r>
          </w:p>
        </w:tc>
        <w:tc>
          <w:tcPr>
            <w:tcW w:w="777" w:type="pct"/>
            <w:tcBorders>
              <w:top w:val="nil"/>
            </w:tcBorders>
          </w:tcPr>
          <w:p w:rsidR="002061AC" w:rsidRDefault="00D17149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кв. м/</w:t>
            </w:r>
          </w:p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чел</w:t>
            </w:r>
            <w:r w:rsidR="002061AC">
              <w:rPr>
                <w:szCs w:val="28"/>
              </w:rPr>
              <w:t>овек</w:t>
            </w:r>
          </w:p>
        </w:tc>
        <w:tc>
          <w:tcPr>
            <w:tcW w:w="708" w:type="pct"/>
            <w:tcBorders>
              <w:top w:val="nil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178,9</w:t>
            </w:r>
          </w:p>
        </w:tc>
        <w:tc>
          <w:tcPr>
            <w:tcW w:w="592" w:type="pct"/>
            <w:tcBorders>
              <w:top w:val="nil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72,88</w:t>
            </w:r>
          </w:p>
        </w:tc>
      </w:tr>
      <w:tr w:rsidR="00D17149" w:rsidRPr="002061AC" w:rsidTr="002061AC">
        <w:tc>
          <w:tcPr>
            <w:tcW w:w="5000" w:type="pct"/>
            <w:gridSpan w:val="5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2.</w:t>
            </w:r>
            <w:r w:rsidR="002061AC">
              <w:rPr>
                <w:szCs w:val="28"/>
              </w:rPr>
              <w:t> </w:t>
            </w:r>
            <w:r w:rsidRPr="002061AC">
              <w:rPr>
                <w:szCs w:val="28"/>
              </w:rPr>
              <w:t>Население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2.1</w:t>
            </w:r>
          </w:p>
        </w:tc>
        <w:tc>
          <w:tcPr>
            <w:tcW w:w="2471" w:type="pct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Численность населения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</w:t>
            </w:r>
          </w:p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человек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31,96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77,20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</w:t>
            </w:r>
          </w:p>
        </w:tc>
        <w:tc>
          <w:tcPr>
            <w:tcW w:w="4548" w:type="pct"/>
            <w:gridSpan w:val="4"/>
          </w:tcPr>
          <w:p w:rsidR="00D17149" w:rsidRPr="002061AC" w:rsidRDefault="00D17149" w:rsidP="00E42C3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Плотность населения территорий жилой застройки района </w:t>
            </w:r>
            <w:r w:rsidR="007C7137" w:rsidRPr="002061AC">
              <w:rPr>
                <w:szCs w:val="28"/>
              </w:rPr>
              <w:t>240</w:t>
            </w:r>
            <w:r w:rsidRPr="002061AC">
              <w:rPr>
                <w:szCs w:val="28"/>
              </w:rPr>
              <w:t>.01, в том числе: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жилыми домами смешанной этажности</w:t>
            </w:r>
          </w:p>
        </w:tc>
        <w:tc>
          <w:tcPr>
            <w:tcW w:w="777" w:type="pct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 w:rsidR="002061AC"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154,08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327,51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2.2.2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средне- и малоэтажными ж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 xml:space="preserve">лыми домами </w:t>
            </w:r>
          </w:p>
        </w:tc>
        <w:tc>
          <w:tcPr>
            <w:tcW w:w="777" w:type="pct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 w:rsidR="002061AC"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215,66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2.2.3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населения территорий з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стройки малоэтажными и индивидуал</w:t>
            </w:r>
            <w:r w:rsidRPr="002061AC">
              <w:rPr>
                <w:szCs w:val="28"/>
              </w:rPr>
              <w:t>ь</w:t>
            </w:r>
            <w:r w:rsidRPr="002061AC">
              <w:rPr>
                <w:szCs w:val="28"/>
              </w:rPr>
              <w:t>ными жилыми домами</w:t>
            </w:r>
          </w:p>
        </w:tc>
        <w:tc>
          <w:tcPr>
            <w:tcW w:w="777" w:type="pct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чел</w:t>
            </w:r>
            <w:r w:rsidR="002061AC">
              <w:rPr>
                <w:szCs w:val="28"/>
              </w:rPr>
              <w:t>овек</w:t>
            </w:r>
            <w:r w:rsidRPr="002061AC">
              <w:rPr>
                <w:szCs w:val="28"/>
              </w:rPr>
              <w:t>/</w:t>
            </w:r>
            <w:proofErr w:type="gramStart"/>
            <w:r w:rsidRPr="002061AC">
              <w:rPr>
                <w:szCs w:val="28"/>
              </w:rPr>
              <w:t>га</w:t>
            </w:r>
            <w:proofErr w:type="gramEnd"/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34,00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34,00</w:t>
            </w:r>
          </w:p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</w:tr>
      <w:tr w:rsidR="00D17149" w:rsidRPr="002061AC" w:rsidTr="002061AC">
        <w:tc>
          <w:tcPr>
            <w:tcW w:w="5000" w:type="pct"/>
            <w:gridSpan w:val="5"/>
            <w:vAlign w:val="center"/>
          </w:tcPr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</w:t>
            </w:r>
            <w:r w:rsidR="002061AC">
              <w:rPr>
                <w:szCs w:val="28"/>
              </w:rPr>
              <w:t> </w:t>
            </w:r>
            <w:r w:rsidRPr="002061AC">
              <w:rPr>
                <w:szCs w:val="28"/>
              </w:rPr>
              <w:t>Жилищный фонд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Средняя обеспеченность населения о</w:t>
            </w:r>
            <w:r w:rsidRPr="002061AC">
              <w:rPr>
                <w:szCs w:val="28"/>
              </w:rPr>
              <w:t>б</w:t>
            </w:r>
            <w:r w:rsidRPr="002061AC">
              <w:rPr>
                <w:szCs w:val="28"/>
              </w:rPr>
              <w:t>щей площадью жилья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 м/чел.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tabs>
                <w:tab w:val="left" w:pos="278"/>
                <w:tab w:val="center" w:pos="652"/>
              </w:tabs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22,0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25,5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3.2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  <w:noWrap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774,9</w:t>
            </w:r>
          </w:p>
        </w:tc>
        <w:tc>
          <w:tcPr>
            <w:tcW w:w="592" w:type="pct"/>
            <w:noWrap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1965,4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Убыль жилищного фонда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  <w:noWrap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  <w:noWrap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2,4</w:t>
            </w:r>
          </w:p>
        </w:tc>
      </w:tr>
      <w:tr w:rsidR="00D17149" w:rsidRPr="002061AC" w:rsidTr="002061AC">
        <w:tc>
          <w:tcPr>
            <w:tcW w:w="452" w:type="pct"/>
            <w:tcBorders>
              <w:bottom w:val="single" w:sz="4" w:space="0" w:color="auto"/>
            </w:tcBorders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3.4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Объем нового жилищного строительс</w:t>
            </w:r>
            <w:r w:rsidRPr="002061AC">
              <w:rPr>
                <w:szCs w:val="28"/>
              </w:rPr>
              <w:t>т</w:t>
            </w:r>
            <w:r w:rsidRPr="002061AC">
              <w:rPr>
                <w:szCs w:val="28"/>
              </w:rPr>
              <w:t>ва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тыс. кв. м</w:t>
            </w:r>
          </w:p>
        </w:tc>
        <w:tc>
          <w:tcPr>
            <w:tcW w:w="708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1190,5</w:t>
            </w:r>
          </w:p>
        </w:tc>
      </w:tr>
      <w:tr w:rsidR="00D17149" w:rsidRPr="002061AC" w:rsidTr="002061AC">
        <w:tc>
          <w:tcPr>
            <w:tcW w:w="5000" w:type="pct"/>
            <w:gridSpan w:val="5"/>
            <w:vAlign w:val="center"/>
          </w:tcPr>
          <w:p w:rsidR="002061AC" w:rsidRDefault="00D17149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 xml:space="preserve">4. Объекты федерального, регионального, местного значения, объекты </w:t>
            </w:r>
          </w:p>
          <w:p w:rsidR="002061AC" w:rsidRDefault="00D17149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 xml:space="preserve">социально-культурного и коммунально-бытового назначения и иные </w:t>
            </w:r>
          </w:p>
          <w:p w:rsidR="00D17149" w:rsidRPr="002061AC" w:rsidRDefault="00D17149" w:rsidP="002061AC">
            <w:pPr>
              <w:autoSpaceDE w:val="0"/>
              <w:autoSpaceDN w:val="0"/>
              <w:adjustRightInd w:val="0"/>
              <w:ind w:right="-2" w:firstLine="851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объекты капитального строительства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4.1</w:t>
            </w:r>
          </w:p>
        </w:tc>
        <w:tc>
          <w:tcPr>
            <w:tcW w:w="2471" w:type="pct"/>
          </w:tcPr>
          <w:p w:rsidR="00D17149" w:rsidRPr="002061AC" w:rsidRDefault="00D17149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Дошкольные образовательные орган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зации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1150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3060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4.2</w:t>
            </w:r>
          </w:p>
        </w:tc>
        <w:tc>
          <w:tcPr>
            <w:tcW w:w="2471" w:type="pct"/>
          </w:tcPr>
          <w:p w:rsidR="00D17149" w:rsidRPr="002061AC" w:rsidRDefault="00D17149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1675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8575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Организации дополнительного образ</w:t>
            </w:r>
            <w:r w:rsidRPr="002061AC">
              <w:rPr>
                <w:szCs w:val="28"/>
              </w:rPr>
              <w:t>о</w:t>
            </w:r>
            <w:r w:rsidRPr="002061AC">
              <w:rPr>
                <w:szCs w:val="28"/>
              </w:rPr>
              <w:t>вания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мест</w:t>
            </w:r>
          </w:p>
        </w:tc>
        <w:tc>
          <w:tcPr>
            <w:tcW w:w="708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253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440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Поликлиники, в том числе: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708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Детские поликлиники</w:t>
            </w:r>
          </w:p>
        </w:tc>
        <w:tc>
          <w:tcPr>
            <w:tcW w:w="777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посещений в смену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530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4.4.2</w:t>
            </w:r>
          </w:p>
        </w:tc>
        <w:tc>
          <w:tcPr>
            <w:tcW w:w="2471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Поликлиники общего типа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посещений в смену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960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4.5</w:t>
            </w:r>
          </w:p>
        </w:tc>
        <w:tc>
          <w:tcPr>
            <w:tcW w:w="2471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Физкультурно-спортивные залы, пом</w:t>
            </w:r>
            <w:r w:rsidRPr="002061AC">
              <w:rPr>
                <w:szCs w:val="28"/>
              </w:rPr>
              <w:t>е</w:t>
            </w:r>
            <w:r w:rsidRPr="002061AC">
              <w:rPr>
                <w:szCs w:val="28"/>
              </w:rPr>
              <w:t>щения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 м пола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4980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4.6</w:t>
            </w:r>
          </w:p>
        </w:tc>
        <w:tc>
          <w:tcPr>
            <w:tcW w:w="2471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Бассейны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кв. м зерк</w:t>
            </w:r>
            <w:r w:rsidRPr="002061AC">
              <w:rPr>
                <w:szCs w:val="28"/>
              </w:rPr>
              <w:t>а</w:t>
            </w:r>
            <w:r w:rsidRPr="002061AC">
              <w:rPr>
                <w:szCs w:val="28"/>
              </w:rPr>
              <w:t>ла воды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1500</w:t>
            </w:r>
          </w:p>
        </w:tc>
      </w:tr>
      <w:tr w:rsidR="00D17149" w:rsidRPr="002061AC" w:rsidTr="002061AC">
        <w:tc>
          <w:tcPr>
            <w:tcW w:w="5000" w:type="pct"/>
            <w:gridSpan w:val="5"/>
          </w:tcPr>
          <w:p w:rsidR="00D17149" w:rsidRPr="002061AC" w:rsidRDefault="00D17149" w:rsidP="00D06499">
            <w:pPr>
              <w:autoSpaceDE w:val="0"/>
              <w:autoSpaceDN w:val="0"/>
              <w:adjustRightInd w:val="0"/>
              <w:ind w:right="-2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 Транспортная инфраструктура</w:t>
            </w:r>
          </w:p>
        </w:tc>
      </w:tr>
      <w:tr w:rsidR="00D17149" w:rsidRPr="002061AC" w:rsidTr="002061AC"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23,0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54,72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lastRenderedPageBreak/>
              <w:t>5.1.1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Магистральные улицы общегородского значения, в том числе: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28,4</w:t>
            </w:r>
          </w:p>
        </w:tc>
      </w:tr>
      <w:tr w:rsidR="00D17149" w:rsidRPr="002061AC" w:rsidTr="002061AC">
        <w:trPr>
          <w:cantSplit/>
          <w:trHeight w:val="96"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Непрерывного движения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6,5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5.1.1.2</w:t>
            </w:r>
          </w:p>
        </w:tc>
        <w:tc>
          <w:tcPr>
            <w:tcW w:w="2471" w:type="pct"/>
          </w:tcPr>
          <w:p w:rsidR="00D17149" w:rsidRPr="002061AC" w:rsidRDefault="00D17149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Регулируемого движения 1 класса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14,0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5.1.1.3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Регулируемого движения 2 класса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7,9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5.1.2</w:t>
            </w:r>
          </w:p>
        </w:tc>
        <w:tc>
          <w:tcPr>
            <w:tcW w:w="2471" w:type="pct"/>
          </w:tcPr>
          <w:p w:rsidR="00D17149" w:rsidRPr="002061AC" w:rsidRDefault="00D17149" w:rsidP="001A29A1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Улицы и дороги районного значения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5,1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5,68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5.1.3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 xml:space="preserve">Проезды 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4,10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5.2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Плотность улично-дорожной сети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gramStart"/>
            <w:r w:rsidRPr="002061AC">
              <w:rPr>
                <w:szCs w:val="28"/>
              </w:rPr>
              <w:t>км</w:t>
            </w:r>
            <w:proofErr w:type="gramEnd"/>
            <w:r w:rsidRPr="002061AC">
              <w:rPr>
                <w:szCs w:val="28"/>
              </w:rPr>
              <w:t>/кв. 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1,4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3,4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5.4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33,6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5.5.1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Автобуса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8,6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23,2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5.5.2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Метрополитена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км</w:t>
            </w:r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2,8</w:t>
            </w:r>
          </w:p>
        </w:tc>
      </w:tr>
      <w:tr w:rsidR="00D17149" w:rsidRPr="002061AC" w:rsidTr="002061AC">
        <w:trPr>
          <w:cantSplit/>
        </w:trPr>
        <w:tc>
          <w:tcPr>
            <w:tcW w:w="452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5.6</w:t>
            </w:r>
          </w:p>
        </w:tc>
        <w:tc>
          <w:tcPr>
            <w:tcW w:w="2471" w:type="pct"/>
          </w:tcPr>
          <w:p w:rsidR="00D17149" w:rsidRPr="002061AC" w:rsidRDefault="00D17149" w:rsidP="00584036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061AC">
              <w:rPr>
                <w:szCs w:val="28"/>
              </w:rPr>
              <w:t>Парковочных мест в гаражных ко</w:t>
            </w:r>
            <w:r w:rsidRPr="002061AC">
              <w:rPr>
                <w:szCs w:val="28"/>
              </w:rPr>
              <w:t>м</w:t>
            </w:r>
            <w:r w:rsidRPr="002061AC">
              <w:rPr>
                <w:szCs w:val="28"/>
              </w:rPr>
              <w:t xml:space="preserve">плексах </w:t>
            </w:r>
          </w:p>
        </w:tc>
        <w:tc>
          <w:tcPr>
            <w:tcW w:w="777" w:type="pct"/>
          </w:tcPr>
          <w:p w:rsidR="00D17149" w:rsidRPr="002061AC" w:rsidRDefault="00D17149" w:rsidP="0046142C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 xml:space="preserve">тыс. </w:t>
            </w:r>
            <w:proofErr w:type="spellStart"/>
            <w:r w:rsidRPr="002061AC">
              <w:rPr>
                <w:szCs w:val="28"/>
              </w:rPr>
              <w:t>маш</w:t>
            </w:r>
            <w:r w:rsidRPr="002061AC">
              <w:rPr>
                <w:szCs w:val="28"/>
              </w:rPr>
              <w:t>и</w:t>
            </w:r>
            <w:r w:rsidRPr="002061AC">
              <w:rPr>
                <w:szCs w:val="28"/>
              </w:rPr>
              <w:t>но-мест</w:t>
            </w:r>
            <w:proofErr w:type="spellEnd"/>
          </w:p>
        </w:tc>
        <w:tc>
          <w:tcPr>
            <w:tcW w:w="708" w:type="pct"/>
            <w:vAlign w:val="center"/>
          </w:tcPr>
          <w:p w:rsidR="00D17149" w:rsidRPr="002061AC" w:rsidRDefault="00D17149" w:rsidP="00833125">
            <w:pPr>
              <w:ind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–</w:t>
            </w:r>
          </w:p>
        </w:tc>
        <w:tc>
          <w:tcPr>
            <w:tcW w:w="592" w:type="pct"/>
          </w:tcPr>
          <w:p w:rsidR="00D17149" w:rsidRPr="002061AC" w:rsidRDefault="00D17149" w:rsidP="00AC1C81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2061AC">
              <w:rPr>
                <w:szCs w:val="28"/>
              </w:rPr>
              <w:t>28,0</w:t>
            </w:r>
          </w:p>
        </w:tc>
      </w:tr>
    </w:tbl>
    <w:p w:rsidR="0046142C" w:rsidRPr="001A29A1" w:rsidRDefault="0046142C" w:rsidP="00D0649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1A29A1">
        <w:rPr>
          <w:szCs w:val="28"/>
        </w:rPr>
        <w:t>____________</w:t>
      </w:r>
    </w:p>
    <w:p w:rsidR="0046142C" w:rsidRPr="00BA446E" w:rsidRDefault="0046142C" w:rsidP="0046142C">
      <w:pPr>
        <w:ind w:right="-2" w:firstLine="0"/>
        <w:jc w:val="center"/>
      </w:pPr>
    </w:p>
    <w:p w:rsidR="00530C87" w:rsidRDefault="00530C87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D0338" w:rsidRDefault="00ED0338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B479B9">
      <w:pPr>
        <w:widowControl w:val="0"/>
        <w:spacing w:line="240" w:lineRule="atLeast"/>
        <w:ind w:right="6944" w:firstLine="0"/>
      </w:pPr>
    </w:p>
    <w:p w:rsidR="00E3740A" w:rsidRDefault="00E3740A" w:rsidP="00E3740A">
      <w:pPr>
        <w:ind w:firstLine="0"/>
        <w:jc w:val="left"/>
        <w:rPr>
          <w:sz w:val="24"/>
          <w:szCs w:val="24"/>
        </w:rPr>
        <w:sectPr w:rsidR="00E3740A" w:rsidSect="00B66B3B">
          <w:headerReference w:type="default" r:id="rId23"/>
          <w:footerReference w:type="default" r:id="rId24"/>
          <w:footerReference w:type="first" r:id="rId25"/>
          <w:pgSz w:w="11906" w:h="16838" w:code="9"/>
          <w:pgMar w:top="1134" w:right="567" w:bottom="709" w:left="1418" w:header="567" w:footer="349" w:gutter="0"/>
          <w:pgNumType w:start="15"/>
          <w:cols w:space="708"/>
          <w:docGrid w:linePitch="381"/>
        </w:sectPr>
      </w:pPr>
    </w:p>
    <w:p w:rsidR="000A31E9" w:rsidRPr="0005204D" w:rsidRDefault="00455D1E" w:rsidP="000A31E9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2.55pt;margin-top:-36.7pt;width:26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aVHgIAADw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CKs8aVHgIAADwEAAAOAAAAAAAAAAAAAAAAAC4CAABkcnMvZTJvRG9jLnhtbFBL&#10;AQItABQABgAIAAAAIQAbujC23wAAAAsBAAAPAAAAAAAAAAAAAAAAAHgEAABkcnMvZG93bnJldi54&#10;bWxQSwUGAAAAAAQABADzAAAAhAUAAAAA&#10;" strokecolor="white"/>
        </w:pict>
      </w:r>
      <w:r w:rsidR="000A31E9" w:rsidRPr="0005204D">
        <w:rPr>
          <w:szCs w:val="28"/>
        </w:rPr>
        <w:t>Приложение</w:t>
      </w:r>
      <w:r w:rsidR="000A31E9">
        <w:rPr>
          <w:szCs w:val="28"/>
        </w:rPr>
        <w:t xml:space="preserve"> 2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  <w:u w:val="single"/>
        </w:rPr>
      </w:pPr>
      <w:r w:rsidRPr="0005204D">
        <w:rPr>
          <w:szCs w:val="28"/>
        </w:rPr>
        <w:t>от ________</w:t>
      </w:r>
      <w:r w:rsidR="005E6E97">
        <w:rPr>
          <w:szCs w:val="28"/>
        </w:rPr>
        <w:t>___</w:t>
      </w:r>
      <w:r w:rsidRPr="0005204D">
        <w:rPr>
          <w:szCs w:val="28"/>
        </w:rPr>
        <w:t xml:space="preserve"> № ____</w:t>
      </w:r>
      <w:r w:rsidR="005E6E97">
        <w:rPr>
          <w:szCs w:val="28"/>
        </w:rPr>
        <w:t>__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240</w:t>
      </w:r>
      <w:r w:rsidRPr="0005204D">
        <w:rPr>
          <w:szCs w:val="28"/>
        </w:rPr>
        <w:t>.01.</w:t>
      </w:r>
      <w:r>
        <w:rPr>
          <w:szCs w:val="28"/>
        </w:rPr>
        <w:t>00</w:t>
      </w:r>
      <w:r w:rsidRPr="0005204D">
        <w:rPr>
          <w:szCs w:val="28"/>
        </w:rPr>
        <w:t>.0</w:t>
      </w:r>
      <w:r>
        <w:rPr>
          <w:szCs w:val="28"/>
        </w:rPr>
        <w:t>8</w:t>
      </w:r>
      <w:r w:rsidRPr="0005204D">
        <w:rPr>
          <w:szCs w:val="28"/>
        </w:rPr>
        <w:t xml:space="preserve"> в границах проекта планировки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территории восточной части Октябрьского района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0A31E9" w:rsidRPr="0005204D" w:rsidRDefault="000A31E9" w:rsidP="000A31E9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0A31E9" w:rsidRDefault="000A31E9" w:rsidP="000A31E9">
      <w:pPr>
        <w:widowControl w:val="0"/>
        <w:ind w:firstLine="0"/>
        <w:jc w:val="left"/>
        <w:rPr>
          <w:sz w:val="24"/>
          <w:szCs w:val="28"/>
        </w:rPr>
        <w:sectPr w:rsidR="000A31E9" w:rsidSect="007C7137">
          <w:headerReference w:type="default" r:id="rId26"/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0A31E9" w:rsidRDefault="000A31E9" w:rsidP="000A31E9">
      <w:pPr>
        <w:widowControl w:val="0"/>
        <w:ind w:firstLine="0"/>
        <w:jc w:val="right"/>
        <w:rPr>
          <w:szCs w:val="28"/>
        </w:rPr>
        <w:sectPr w:rsidR="000A31E9" w:rsidSect="007C7137">
          <w:pgSz w:w="16838" w:h="11906" w:orient="landscape"/>
          <w:pgMar w:top="1021" w:right="567" w:bottom="454" w:left="567" w:header="567" w:footer="567" w:gutter="0"/>
          <w:pgNumType w:start="1"/>
          <w:cols w:space="708"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16852" cy="6876288"/>
            <wp:effectExtent l="19050" t="0" r="0" b="0"/>
            <wp:docPr id="12" name="Рисунок 11" descr="240.01.0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01.00.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85" cy="6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E9" w:rsidRPr="005E6E97" w:rsidRDefault="000A31E9" w:rsidP="005E6E97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lastRenderedPageBreak/>
        <w:t xml:space="preserve">Приложение </w:t>
      </w:r>
    </w:p>
    <w:p w:rsidR="005E6E97" w:rsidRPr="005E6E97" w:rsidRDefault="000A31E9" w:rsidP="005E6E97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t xml:space="preserve">к чертежу межевания </w:t>
      </w:r>
    </w:p>
    <w:p w:rsidR="000A31E9" w:rsidRPr="005E6E97" w:rsidRDefault="000A31E9" w:rsidP="005E6E97">
      <w:pPr>
        <w:ind w:left="6379" w:firstLine="1276"/>
        <w:rPr>
          <w:sz w:val="24"/>
          <w:szCs w:val="24"/>
        </w:rPr>
      </w:pPr>
      <w:r w:rsidRPr="005E6E97">
        <w:rPr>
          <w:sz w:val="24"/>
          <w:szCs w:val="24"/>
        </w:rPr>
        <w:t xml:space="preserve">территории </w:t>
      </w:r>
    </w:p>
    <w:p w:rsidR="000A31E9" w:rsidRPr="005E6E97" w:rsidRDefault="000A31E9" w:rsidP="000A31E9">
      <w:pPr>
        <w:ind w:left="6379" w:firstLine="0"/>
        <w:rPr>
          <w:sz w:val="24"/>
          <w:szCs w:val="24"/>
        </w:rPr>
      </w:pPr>
    </w:p>
    <w:p w:rsidR="000A31E9" w:rsidRPr="008768DF" w:rsidRDefault="000A31E9" w:rsidP="000A31E9">
      <w:pPr>
        <w:ind w:left="6379" w:firstLine="0"/>
        <w:rPr>
          <w:sz w:val="26"/>
          <w:szCs w:val="26"/>
        </w:rPr>
      </w:pPr>
    </w:p>
    <w:p w:rsidR="000A31E9" w:rsidRPr="005E6E97" w:rsidRDefault="000A31E9" w:rsidP="000A31E9">
      <w:pPr>
        <w:ind w:firstLine="0"/>
        <w:jc w:val="center"/>
        <w:rPr>
          <w:sz w:val="24"/>
          <w:szCs w:val="24"/>
        </w:rPr>
      </w:pPr>
      <w:r w:rsidRPr="005E6E97">
        <w:rPr>
          <w:sz w:val="24"/>
          <w:szCs w:val="24"/>
        </w:rPr>
        <w:t>СВЕДЕНИЯ</w:t>
      </w:r>
    </w:p>
    <w:p w:rsidR="000A31E9" w:rsidRPr="005E6E97" w:rsidRDefault="000A31E9" w:rsidP="000A31E9">
      <w:pPr>
        <w:ind w:firstLine="0"/>
        <w:jc w:val="center"/>
        <w:rPr>
          <w:sz w:val="24"/>
          <w:szCs w:val="24"/>
        </w:rPr>
      </w:pPr>
      <w:r w:rsidRPr="005E6E97">
        <w:rPr>
          <w:sz w:val="24"/>
          <w:szCs w:val="24"/>
        </w:rPr>
        <w:t>об образуемом и изменяемом земельном участке на кадастровом плане территории</w:t>
      </w:r>
    </w:p>
    <w:p w:rsidR="000A31E9" w:rsidRPr="005E6E97" w:rsidRDefault="000A31E9" w:rsidP="000A31E9">
      <w:pPr>
        <w:ind w:firstLine="0"/>
        <w:rPr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835"/>
        <w:gridCol w:w="1701"/>
        <w:gridCol w:w="2359"/>
      </w:tblGrid>
      <w:tr w:rsidR="000A31E9" w:rsidRPr="005E6E97" w:rsidTr="005E6E97">
        <w:tc>
          <w:tcPr>
            <w:tcW w:w="1361" w:type="dxa"/>
          </w:tcPr>
          <w:p w:rsid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Условный номер </w:t>
            </w:r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644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Учетный</w:t>
            </w:r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номер</w:t>
            </w:r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35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Вид </w:t>
            </w:r>
            <w:proofErr w:type="gramStart"/>
            <w:r w:rsidRPr="005E6E97">
              <w:rPr>
                <w:sz w:val="24"/>
                <w:szCs w:val="24"/>
              </w:rPr>
              <w:t>разрешенного</w:t>
            </w:r>
            <w:proofErr w:type="gramEnd"/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использования</w:t>
            </w:r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01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Площадь</w:t>
            </w:r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образуемого и изменяемого земельного участка и его частей, </w:t>
            </w:r>
            <w:proofErr w:type="gramStart"/>
            <w:r w:rsidRPr="005E6E97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59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 xml:space="preserve">Адрес </w:t>
            </w:r>
            <w:proofErr w:type="gramStart"/>
            <w:r w:rsidRPr="005E6E97">
              <w:rPr>
                <w:sz w:val="24"/>
                <w:szCs w:val="24"/>
              </w:rPr>
              <w:t>земельного</w:t>
            </w:r>
            <w:proofErr w:type="gramEnd"/>
          </w:p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участка</w:t>
            </w:r>
          </w:p>
        </w:tc>
      </w:tr>
    </w:tbl>
    <w:p w:rsidR="000A31E9" w:rsidRPr="005E6E97" w:rsidRDefault="000A31E9" w:rsidP="000A31E9">
      <w:pPr>
        <w:ind w:firstLine="0"/>
        <w:jc w:val="left"/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835"/>
        <w:gridCol w:w="1701"/>
        <w:gridCol w:w="2359"/>
      </w:tblGrid>
      <w:tr w:rsidR="000A31E9" w:rsidRPr="005E6E97" w:rsidTr="005E6E97">
        <w:trPr>
          <w:tblHeader/>
        </w:trPr>
        <w:tc>
          <w:tcPr>
            <w:tcW w:w="1361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4</w:t>
            </w:r>
          </w:p>
        </w:tc>
        <w:tc>
          <w:tcPr>
            <w:tcW w:w="2359" w:type="dxa"/>
          </w:tcPr>
          <w:p w:rsidR="000A31E9" w:rsidRPr="005E6E97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5E6E97">
              <w:rPr>
                <w:sz w:val="24"/>
                <w:szCs w:val="24"/>
              </w:rPr>
              <w:t>5</w:t>
            </w:r>
          </w:p>
        </w:tc>
      </w:tr>
      <w:tr w:rsidR="000A31E9" w:rsidRPr="005E6E97" w:rsidTr="005E6E97">
        <w:tc>
          <w:tcPr>
            <w:tcW w:w="1361" w:type="dxa"/>
          </w:tcPr>
          <w:p w:rsidR="000A31E9" w:rsidRPr="005E6E97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ЗУ</w:t>
            </w:r>
            <w:proofErr w:type="gramStart"/>
            <w:r w:rsidRPr="005E6E97">
              <w:rPr>
                <w:rFonts w:eastAsia="Calibri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1644" w:type="dxa"/>
          </w:tcPr>
          <w:p w:rsidR="000A31E9" w:rsidRPr="005E6E97" w:rsidRDefault="000A31E9" w:rsidP="007C7137">
            <w:pPr>
              <w:ind w:firstLine="0"/>
              <w:jc w:val="center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5E6E97">
              <w:rPr>
                <w:sz w:val="24"/>
                <w:szCs w:val="24"/>
              </w:rPr>
              <w:t>54:35:072170</w:t>
            </w:r>
          </w:p>
        </w:tc>
        <w:tc>
          <w:tcPr>
            <w:tcW w:w="2835" w:type="dxa"/>
          </w:tcPr>
          <w:p w:rsidR="000A31E9" w:rsidRPr="005E6E97" w:rsidRDefault="000A31E9" w:rsidP="007C713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Склады</w:t>
            </w:r>
          </w:p>
        </w:tc>
        <w:tc>
          <w:tcPr>
            <w:tcW w:w="1701" w:type="dxa"/>
          </w:tcPr>
          <w:p w:rsidR="000A31E9" w:rsidRPr="005E6E97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1,0501</w:t>
            </w:r>
          </w:p>
        </w:tc>
        <w:tc>
          <w:tcPr>
            <w:tcW w:w="2359" w:type="dxa"/>
          </w:tcPr>
          <w:p w:rsidR="000A31E9" w:rsidRPr="005E6E97" w:rsidRDefault="000A31E9" w:rsidP="007C7137">
            <w:pPr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5E6E97">
              <w:rPr>
                <w:rFonts w:eastAsia="Calibri"/>
                <w:sz w:val="24"/>
                <w:szCs w:val="24"/>
                <w:lang w:eastAsia="en-US"/>
              </w:rPr>
              <w:t>Российская Федер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ция, Новосибирская область, город Нов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сибирск, ул. Выбо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ная,</w:t>
            </w:r>
            <w:r w:rsidR="008B619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5E6E97">
              <w:rPr>
                <w:rFonts w:eastAsia="Calibri"/>
                <w:sz w:val="24"/>
                <w:szCs w:val="24"/>
                <w:lang w:eastAsia="en-US"/>
              </w:rPr>
              <w:t>163</w:t>
            </w:r>
          </w:p>
        </w:tc>
      </w:tr>
    </w:tbl>
    <w:p w:rsidR="000A31E9" w:rsidRDefault="000A31E9" w:rsidP="005E6E97">
      <w:pPr>
        <w:widowControl w:val="0"/>
        <w:spacing w:before="48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</w:t>
      </w:r>
      <w:r w:rsidRPr="008768DF">
        <w:rPr>
          <w:sz w:val="24"/>
          <w:szCs w:val="24"/>
        </w:rPr>
        <w:t>________</w:t>
      </w:r>
    </w:p>
    <w:p w:rsidR="000A31E9" w:rsidRDefault="000A31E9" w:rsidP="000A31E9">
      <w:pPr>
        <w:widowControl w:val="0"/>
        <w:ind w:firstLine="0"/>
        <w:jc w:val="left"/>
        <w:rPr>
          <w:szCs w:val="28"/>
        </w:rPr>
        <w:sectPr w:rsidR="000A31E9" w:rsidSect="005E6E97"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0A31E9" w:rsidRPr="0005204D" w:rsidRDefault="00455D1E" w:rsidP="000A31E9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2" style="position:absolute;left:0;text-align:left;margin-left:232.55pt;margin-top:-36.7pt;width:26.2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l8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" strokecolor="white"/>
        </w:pict>
      </w:r>
      <w:r w:rsidR="000A31E9" w:rsidRPr="0005204D">
        <w:rPr>
          <w:szCs w:val="28"/>
        </w:rPr>
        <w:t>Приложение</w:t>
      </w:r>
      <w:r w:rsidR="000A31E9">
        <w:rPr>
          <w:szCs w:val="28"/>
        </w:rPr>
        <w:t xml:space="preserve"> 3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  <w:u w:val="single"/>
        </w:rPr>
      </w:pPr>
      <w:r w:rsidRPr="0005204D">
        <w:rPr>
          <w:szCs w:val="28"/>
        </w:rPr>
        <w:t>от ________</w:t>
      </w:r>
      <w:r w:rsidR="005E6E97">
        <w:rPr>
          <w:szCs w:val="28"/>
        </w:rPr>
        <w:t>___</w:t>
      </w:r>
      <w:r w:rsidRPr="0005204D">
        <w:rPr>
          <w:szCs w:val="28"/>
        </w:rPr>
        <w:t xml:space="preserve"> № ____</w:t>
      </w:r>
      <w:r w:rsidR="005E6E97">
        <w:rPr>
          <w:szCs w:val="28"/>
        </w:rPr>
        <w:t>__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240</w:t>
      </w:r>
      <w:r w:rsidRPr="0005204D">
        <w:rPr>
          <w:szCs w:val="28"/>
        </w:rPr>
        <w:t>.01.0</w:t>
      </w:r>
      <w:r>
        <w:rPr>
          <w:szCs w:val="28"/>
        </w:rPr>
        <w:t>2</w:t>
      </w:r>
      <w:r w:rsidRPr="0005204D">
        <w:rPr>
          <w:szCs w:val="28"/>
        </w:rPr>
        <w:t>.01 в границах проекта планировки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территории восточной части Октябрьского района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0A31E9" w:rsidRPr="0005204D" w:rsidRDefault="000A31E9" w:rsidP="005E6E97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Default="000A31E9" w:rsidP="000A31E9">
      <w:pPr>
        <w:widowControl w:val="0"/>
        <w:ind w:firstLine="0"/>
        <w:jc w:val="left"/>
        <w:rPr>
          <w:szCs w:val="28"/>
        </w:rPr>
        <w:sectPr w:rsidR="000A31E9" w:rsidSect="007C7137">
          <w:pgSz w:w="11906" w:h="16838"/>
          <w:pgMar w:top="1134" w:right="567" w:bottom="851" w:left="1418" w:header="567" w:footer="567" w:gutter="0"/>
          <w:pgNumType w:start="1"/>
          <w:cols w:space="708"/>
          <w:docGrid w:linePitch="381"/>
        </w:sectPr>
      </w:pPr>
    </w:p>
    <w:p w:rsidR="000A31E9" w:rsidRDefault="000A31E9" w:rsidP="000A31E9">
      <w:pPr>
        <w:widowControl w:val="0"/>
        <w:ind w:firstLine="0"/>
        <w:jc w:val="center"/>
        <w:rPr>
          <w:szCs w:val="28"/>
        </w:rPr>
        <w:sectPr w:rsidR="000A31E9" w:rsidSect="007C7137">
          <w:pgSz w:w="16838" w:h="11906" w:orient="landscape"/>
          <w:pgMar w:top="568" w:right="536" w:bottom="284" w:left="851" w:header="567" w:footer="567" w:gutter="0"/>
          <w:pgNumType w:start="1"/>
          <w:cols w:space="708"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811385" cy="6939915"/>
            <wp:effectExtent l="19050" t="0" r="0" b="0"/>
            <wp:docPr id="11" name="Рисунок 10" descr="240.01.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01.02.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E9" w:rsidRPr="0005204D" w:rsidRDefault="000A31E9" w:rsidP="005E6E97">
      <w:pPr>
        <w:widowControl w:val="0"/>
        <w:suppressAutoHyphens/>
        <w:ind w:left="6407" w:firstLine="1106"/>
        <w:jc w:val="left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lastRenderedPageBreak/>
        <w:t>Приложение</w:t>
      </w:r>
    </w:p>
    <w:p w:rsidR="005E6E97" w:rsidRDefault="000A31E9" w:rsidP="005E6E97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к чертежу межевания </w:t>
      </w:r>
    </w:p>
    <w:p w:rsidR="000A31E9" w:rsidRPr="0005204D" w:rsidRDefault="000A31E9" w:rsidP="005E6E97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территории 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color w:val="000000" w:themeColor="text1"/>
          <w:sz w:val="24"/>
          <w:szCs w:val="26"/>
        </w:rPr>
      </w:pPr>
    </w:p>
    <w:p w:rsidR="000A31E9" w:rsidRPr="0005204D" w:rsidRDefault="000A31E9" w:rsidP="005E6E97">
      <w:pPr>
        <w:widowControl w:val="0"/>
        <w:ind w:firstLine="0"/>
        <w:rPr>
          <w:color w:val="000000" w:themeColor="text1"/>
          <w:sz w:val="24"/>
          <w:szCs w:val="26"/>
        </w:rPr>
      </w:pPr>
    </w:p>
    <w:p w:rsidR="000A31E9" w:rsidRPr="00AC350A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C350A">
        <w:rPr>
          <w:color w:val="000000" w:themeColor="text1"/>
          <w:sz w:val="24"/>
          <w:szCs w:val="24"/>
        </w:rPr>
        <w:t>СВЕДЕНИЯ</w:t>
      </w:r>
    </w:p>
    <w:p w:rsidR="000A31E9" w:rsidRPr="00AC350A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C350A">
        <w:rPr>
          <w:color w:val="000000" w:themeColor="text1"/>
          <w:sz w:val="24"/>
          <w:szCs w:val="24"/>
        </w:rPr>
        <w:t xml:space="preserve">об образуемом земельном участке на кадастровом плане территории </w:t>
      </w:r>
    </w:p>
    <w:p w:rsidR="000A31E9" w:rsidRPr="005E6E97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</w:p>
    <w:tbl>
      <w:tblPr>
        <w:tblW w:w="9978" w:type="dxa"/>
        <w:jc w:val="right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984"/>
        <w:gridCol w:w="2694"/>
        <w:gridCol w:w="1559"/>
        <w:gridCol w:w="2323"/>
      </w:tblGrid>
      <w:tr w:rsidR="000A31E9" w:rsidRPr="00AC350A" w:rsidTr="005E6E97">
        <w:trPr>
          <w:tblHeader/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Условный номер 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земельного участка на</w:t>
            </w:r>
            <w:r w:rsidRPr="00AC350A">
              <w:rPr>
                <w:color w:val="000000" w:themeColor="text1"/>
                <w:sz w:val="24"/>
                <w:szCs w:val="24"/>
              </w:rPr>
              <w:br/>
              <w:t>чертеже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Учетный</w:t>
            </w:r>
            <w:r w:rsidRPr="00AC350A">
              <w:rPr>
                <w:color w:val="000000" w:themeColor="text1"/>
                <w:sz w:val="24"/>
                <w:szCs w:val="24"/>
              </w:rPr>
              <w:br/>
              <w:t>номер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Вид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разрешенного</w:t>
            </w:r>
            <w:proofErr w:type="gramEnd"/>
          </w:p>
          <w:p w:rsidR="005E6E97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использования образу</w:t>
            </w:r>
            <w:r w:rsidRPr="00AC350A">
              <w:rPr>
                <w:color w:val="000000" w:themeColor="text1"/>
                <w:sz w:val="24"/>
                <w:szCs w:val="24"/>
              </w:rPr>
              <w:t>е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мого земельного участка в соответствии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C350A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Площадь 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образуемого и изменяем</w:t>
            </w:r>
            <w:r w:rsidRPr="00AC350A"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го земельного участка и его частей, 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23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Адрес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земельного </w:t>
            </w:r>
          </w:p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участка</w:t>
            </w:r>
          </w:p>
        </w:tc>
      </w:tr>
    </w:tbl>
    <w:p w:rsidR="000A31E9" w:rsidRPr="00AC350A" w:rsidRDefault="000A31E9" w:rsidP="000A31E9">
      <w:pPr>
        <w:ind w:firstLine="0"/>
        <w:jc w:val="left"/>
        <w:rPr>
          <w:color w:val="000000" w:themeColor="text1"/>
          <w:sz w:val="4"/>
          <w:szCs w:val="4"/>
        </w:rPr>
      </w:pPr>
    </w:p>
    <w:tbl>
      <w:tblPr>
        <w:tblW w:w="9978" w:type="dxa"/>
        <w:jc w:val="right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984"/>
        <w:gridCol w:w="2694"/>
        <w:gridCol w:w="1559"/>
        <w:gridCol w:w="2323"/>
      </w:tblGrid>
      <w:tr w:rsidR="000A31E9" w:rsidRPr="00AC350A" w:rsidTr="005E6E97">
        <w:trPr>
          <w:tblHeader/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0A31E9" w:rsidRPr="00AC350A" w:rsidTr="005E6E97">
        <w:trPr>
          <w:jc w:val="right"/>
        </w:trPr>
        <w:tc>
          <w:tcPr>
            <w:tcW w:w="1418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ЗУ</w:t>
            </w:r>
            <w:proofErr w:type="gramStart"/>
            <w:r w:rsidRPr="00AC350A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54:35:072205</w:t>
            </w:r>
          </w:p>
        </w:tc>
        <w:tc>
          <w:tcPr>
            <w:tcW w:w="2694" w:type="dxa"/>
          </w:tcPr>
          <w:p w:rsidR="000A31E9" w:rsidRPr="00AC350A" w:rsidRDefault="000A31E9" w:rsidP="007C7137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 xml:space="preserve">Рынки; 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бразование и просвещение;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C350A">
              <w:rPr>
                <w:color w:val="000000" w:themeColor="text1"/>
                <w:sz w:val="24"/>
                <w:szCs w:val="24"/>
              </w:rPr>
              <w:t>ульту</w:t>
            </w:r>
            <w:r w:rsidRPr="00AC350A">
              <w:rPr>
                <w:color w:val="000000" w:themeColor="text1"/>
                <w:sz w:val="24"/>
                <w:szCs w:val="24"/>
              </w:rPr>
              <w:t>р</w:t>
            </w:r>
            <w:r w:rsidRPr="00AC350A">
              <w:rPr>
                <w:color w:val="000000" w:themeColor="text1"/>
                <w:sz w:val="24"/>
                <w:szCs w:val="24"/>
              </w:rPr>
              <w:t xml:space="preserve">ное развитие; 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>бщес</w:t>
            </w:r>
            <w:r w:rsidRPr="00AC350A">
              <w:rPr>
                <w:color w:val="000000" w:themeColor="text1"/>
                <w:sz w:val="24"/>
                <w:szCs w:val="24"/>
              </w:rPr>
              <w:t>т</w:t>
            </w:r>
            <w:r w:rsidRPr="00AC350A">
              <w:rPr>
                <w:color w:val="000000" w:themeColor="text1"/>
                <w:sz w:val="24"/>
                <w:szCs w:val="24"/>
              </w:rPr>
              <w:t>венное питание</w:t>
            </w:r>
          </w:p>
        </w:tc>
        <w:tc>
          <w:tcPr>
            <w:tcW w:w="1559" w:type="dxa"/>
          </w:tcPr>
          <w:p w:rsidR="000A31E9" w:rsidRPr="00AC350A" w:rsidRDefault="000A31E9" w:rsidP="007C713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0,7214</w:t>
            </w:r>
          </w:p>
        </w:tc>
        <w:tc>
          <w:tcPr>
            <w:tcW w:w="2323" w:type="dxa"/>
          </w:tcPr>
          <w:p w:rsidR="000A31E9" w:rsidRPr="00AC350A" w:rsidRDefault="000A31E9" w:rsidP="005E6E97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AC350A">
              <w:rPr>
                <w:color w:val="000000" w:themeColor="text1"/>
                <w:sz w:val="24"/>
                <w:szCs w:val="24"/>
              </w:rPr>
              <w:t>Российская Федер</w:t>
            </w:r>
            <w:r w:rsidRPr="00AC350A">
              <w:rPr>
                <w:color w:val="000000" w:themeColor="text1"/>
                <w:sz w:val="24"/>
                <w:szCs w:val="24"/>
              </w:rPr>
              <w:t>а</w:t>
            </w:r>
            <w:r w:rsidRPr="00AC350A">
              <w:rPr>
                <w:color w:val="000000" w:themeColor="text1"/>
                <w:sz w:val="24"/>
                <w:szCs w:val="24"/>
              </w:rPr>
              <w:t>ция, Новосибирская область, город Н</w:t>
            </w:r>
            <w:r w:rsidRPr="00AC350A">
              <w:rPr>
                <w:color w:val="000000" w:themeColor="text1"/>
                <w:sz w:val="24"/>
                <w:szCs w:val="24"/>
              </w:rPr>
              <w:t>о</w:t>
            </w:r>
            <w:r w:rsidRPr="00AC350A">
              <w:rPr>
                <w:color w:val="000000" w:themeColor="text1"/>
                <w:sz w:val="24"/>
                <w:szCs w:val="24"/>
              </w:rPr>
              <w:t>восибирск, ул.</w:t>
            </w:r>
            <w:r w:rsidR="005E6E97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C350A">
              <w:rPr>
                <w:color w:val="000000" w:themeColor="text1"/>
                <w:sz w:val="24"/>
                <w:szCs w:val="24"/>
              </w:rPr>
              <w:t>В</w:t>
            </w:r>
            <w:r w:rsidRPr="00AC350A">
              <w:rPr>
                <w:color w:val="000000" w:themeColor="text1"/>
                <w:sz w:val="24"/>
                <w:szCs w:val="24"/>
              </w:rPr>
              <w:t>ы</w:t>
            </w:r>
            <w:r w:rsidRPr="00AC350A">
              <w:rPr>
                <w:color w:val="000000" w:themeColor="text1"/>
                <w:sz w:val="24"/>
                <w:szCs w:val="24"/>
              </w:rPr>
              <w:t>борная, 87/3</w:t>
            </w:r>
          </w:p>
        </w:tc>
      </w:tr>
    </w:tbl>
    <w:p w:rsidR="000A31E9" w:rsidRDefault="000A31E9" w:rsidP="005E6E97">
      <w:pPr>
        <w:spacing w:before="480"/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</w:t>
      </w:r>
    </w:p>
    <w:p w:rsidR="000A31E9" w:rsidRPr="00AC350A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  <w:sectPr w:rsidR="000A31E9" w:rsidRPr="00AC350A" w:rsidSect="005E6E97">
          <w:headerReference w:type="first" r:id="rId29"/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0A31E9" w:rsidRPr="0005204D" w:rsidRDefault="00455D1E" w:rsidP="000A31E9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2.55pt;margin-top:-36.7pt;width:26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" strokecolor="white"/>
        </w:pict>
      </w:r>
      <w:r w:rsidR="000A31E9" w:rsidRPr="0005204D">
        <w:rPr>
          <w:szCs w:val="28"/>
        </w:rPr>
        <w:t>Приложение</w:t>
      </w:r>
      <w:r w:rsidR="000A31E9">
        <w:rPr>
          <w:szCs w:val="28"/>
        </w:rPr>
        <w:t xml:space="preserve"> 4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к постановлению мэрии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</w:rPr>
      </w:pPr>
      <w:r w:rsidRPr="0005204D">
        <w:rPr>
          <w:szCs w:val="28"/>
        </w:rPr>
        <w:t>города Новосибирска</w:t>
      </w:r>
    </w:p>
    <w:p w:rsidR="000A31E9" w:rsidRPr="0005204D" w:rsidRDefault="000A31E9" w:rsidP="000A31E9">
      <w:pPr>
        <w:widowControl w:val="0"/>
        <w:ind w:left="6521" w:firstLine="0"/>
        <w:jc w:val="left"/>
        <w:rPr>
          <w:szCs w:val="28"/>
          <w:u w:val="single"/>
        </w:rPr>
      </w:pPr>
      <w:r w:rsidRPr="0005204D">
        <w:rPr>
          <w:szCs w:val="28"/>
        </w:rPr>
        <w:t>от ________</w:t>
      </w:r>
      <w:r w:rsidR="005E6E97">
        <w:rPr>
          <w:szCs w:val="28"/>
        </w:rPr>
        <w:t>___</w:t>
      </w:r>
      <w:r w:rsidRPr="0005204D">
        <w:rPr>
          <w:szCs w:val="28"/>
        </w:rPr>
        <w:t xml:space="preserve"> № ____</w:t>
      </w:r>
      <w:r w:rsidR="005E6E97">
        <w:rPr>
          <w:szCs w:val="28"/>
        </w:rPr>
        <w:t>__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ПРОЕКТ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 xml:space="preserve">межевания территории квартала </w:t>
      </w:r>
      <w:r>
        <w:rPr>
          <w:szCs w:val="28"/>
        </w:rPr>
        <w:t>240</w:t>
      </w:r>
      <w:r w:rsidRPr="0005204D">
        <w:rPr>
          <w:szCs w:val="28"/>
        </w:rPr>
        <w:t>.01.03.01 в границах проекта планировки</w:t>
      </w:r>
    </w:p>
    <w:p w:rsidR="000A31E9" w:rsidRPr="0005204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05204D">
        <w:rPr>
          <w:szCs w:val="28"/>
        </w:rPr>
        <w:t>территории восточной части Октябрьского района</w:t>
      </w:r>
    </w:p>
    <w:p w:rsidR="000A31E9" w:rsidRPr="0005204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05204D" w:rsidRDefault="000A31E9" w:rsidP="000A31E9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:rsidR="000A31E9" w:rsidRPr="0005204D" w:rsidRDefault="000A31E9" w:rsidP="005E6E97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:rsidR="000A31E9" w:rsidRPr="0005204D" w:rsidRDefault="000A31E9" w:rsidP="000A31E9">
      <w:pPr>
        <w:widowControl w:val="0"/>
        <w:ind w:firstLine="0"/>
        <w:jc w:val="left"/>
        <w:rPr>
          <w:sz w:val="24"/>
          <w:szCs w:val="24"/>
        </w:rPr>
        <w:sectPr w:rsidR="000A31E9" w:rsidRPr="0005204D" w:rsidSect="007C7137"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0A31E9" w:rsidRDefault="000A31E9" w:rsidP="000A31E9">
      <w:pPr>
        <w:widowControl w:val="0"/>
        <w:ind w:firstLine="0"/>
        <w:jc w:val="center"/>
        <w:rPr>
          <w:sz w:val="24"/>
          <w:szCs w:val="24"/>
        </w:rPr>
        <w:sectPr w:rsidR="000A31E9" w:rsidSect="007C7137">
          <w:footerReference w:type="first" r:id="rId30"/>
          <w:pgSz w:w="16838" w:h="11906" w:orient="landscape"/>
          <w:pgMar w:top="426" w:right="567" w:bottom="454" w:left="567" w:header="340" w:footer="340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99650" cy="7001510"/>
            <wp:effectExtent l="19050" t="0" r="6350" b="0"/>
            <wp:docPr id="7" name="Рисунок 6" descr="Приложение 3_024.01.03.01_Экост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_024.01.03.01_Экострой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65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E9" w:rsidRPr="0005204D" w:rsidRDefault="000A31E9" w:rsidP="005E6E97">
      <w:pPr>
        <w:widowControl w:val="0"/>
        <w:suppressAutoHyphens/>
        <w:ind w:left="6407" w:firstLine="1106"/>
        <w:jc w:val="left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lastRenderedPageBreak/>
        <w:t>Приложение</w:t>
      </w:r>
    </w:p>
    <w:p w:rsidR="005E6E97" w:rsidRDefault="000A31E9" w:rsidP="005E6E97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к чертежу межевания </w:t>
      </w:r>
    </w:p>
    <w:p w:rsidR="000A31E9" w:rsidRPr="0005204D" w:rsidRDefault="000A31E9" w:rsidP="005E6E97">
      <w:pPr>
        <w:widowControl w:val="0"/>
        <w:suppressAutoHyphens/>
        <w:ind w:left="6407" w:firstLine="1106"/>
        <w:rPr>
          <w:color w:val="000000" w:themeColor="text1"/>
          <w:sz w:val="24"/>
          <w:szCs w:val="26"/>
        </w:rPr>
      </w:pPr>
      <w:r w:rsidRPr="0005204D">
        <w:rPr>
          <w:color w:val="000000" w:themeColor="text1"/>
          <w:sz w:val="24"/>
          <w:szCs w:val="26"/>
        </w:rPr>
        <w:t xml:space="preserve">территории </w:t>
      </w:r>
    </w:p>
    <w:p w:rsidR="000A31E9" w:rsidRPr="0005204D" w:rsidRDefault="000A31E9" w:rsidP="005E6E97">
      <w:pPr>
        <w:widowControl w:val="0"/>
        <w:ind w:firstLine="0"/>
        <w:jc w:val="left"/>
        <w:rPr>
          <w:color w:val="000000" w:themeColor="text1"/>
          <w:sz w:val="24"/>
          <w:szCs w:val="26"/>
        </w:rPr>
      </w:pPr>
    </w:p>
    <w:p w:rsidR="000A31E9" w:rsidRPr="0005204D" w:rsidRDefault="000A31E9" w:rsidP="000A31E9">
      <w:pPr>
        <w:widowControl w:val="0"/>
        <w:ind w:left="5670" w:firstLine="0"/>
        <w:jc w:val="left"/>
        <w:rPr>
          <w:color w:val="000000" w:themeColor="text1"/>
          <w:sz w:val="24"/>
          <w:szCs w:val="26"/>
        </w:rPr>
      </w:pPr>
    </w:p>
    <w:p w:rsidR="000A31E9" w:rsidRPr="0005204D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05204D">
        <w:rPr>
          <w:color w:val="000000" w:themeColor="text1"/>
          <w:sz w:val="24"/>
          <w:szCs w:val="24"/>
        </w:rPr>
        <w:t>СВЕДЕНИЯ</w:t>
      </w:r>
    </w:p>
    <w:p w:rsidR="005E6E97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05204D">
        <w:rPr>
          <w:color w:val="000000" w:themeColor="text1"/>
          <w:sz w:val="24"/>
          <w:szCs w:val="24"/>
        </w:rPr>
        <w:t>об образуемых земельных участках на кадастровом плане территории и</w:t>
      </w:r>
      <w:r w:rsidR="005E6E97">
        <w:rPr>
          <w:color w:val="000000" w:themeColor="text1"/>
          <w:sz w:val="24"/>
          <w:szCs w:val="24"/>
        </w:rPr>
        <w:t xml:space="preserve"> </w:t>
      </w:r>
      <w:proofErr w:type="gramStart"/>
      <w:r w:rsidRPr="0005204D">
        <w:rPr>
          <w:color w:val="000000" w:themeColor="text1"/>
          <w:sz w:val="24"/>
          <w:szCs w:val="24"/>
        </w:rPr>
        <w:t>об</w:t>
      </w:r>
      <w:proofErr w:type="gramEnd"/>
      <w:r w:rsidRPr="0005204D">
        <w:rPr>
          <w:color w:val="000000" w:themeColor="text1"/>
          <w:sz w:val="24"/>
          <w:szCs w:val="24"/>
        </w:rPr>
        <w:t xml:space="preserve"> образуемом </w:t>
      </w:r>
    </w:p>
    <w:p w:rsidR="005E6E97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05204D">
        <w:rPr>
          <w:color w:val="000000" w:themeColor="text1"/>
          <w:sz w:val="24"/>
          <w:szCs w:val="24"/>
        </w:rPr>
        <w:t xml:space="preserve">земельном </w:t>
      </w:r>
      <w:proofErr w:type="gramStart"/>
      <w:r w:rsidRPr="0005204D">
        <w:rPr>
          <w:color w:val="000000" w:themeColor="text1"/>
          <w:sz w:val="24"/>
          <w:szCs w:val="24"/>
        </w:rPr>
        <w:t>участке</w:t>
      </w:r>
      <w:proofErr w:type="gramEnd"/>
      <w:r w:rsidRPr="0005204D">
        <w:rPr>
          <w:color w:val="000000" w:themeColor="text1"/>
          <w:sz w:val="24"/>
          <w:szCs w:val="24"/>
        </w:rPr>
        <w:t>, который после образования будет</w:t>
      </w:r>
      <w:r w:rsidR="005E6E97">
        <w:rPr>
          <w:color w:val="000000" w:themeColor="text1"/>
          <w:sz w:val="24"/>
          <w:szCs w:val="24"/>
        </w:rPr>
        <w:t xml:space="preserve"> </w:t>
      </w:r>
      <w:r w:rsidRPr="0005204D">
        <w:rPr>
          <w:color w:val="000000" w:themeColor="text1"/>
          <w:sz w:val="24"/>
          <w:szCs w:val="24"/>
        </w:rPr>
        <w:t xml:space="preserve">относиться к территориям </w:t>
      </w:r>
    </w:p>
    <w:p w:rsidR="000A31E9" w:rsidRPr="0005204D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05204D">
        <w:rPr>
          <w:color w:val="000000" w:themeColor="text1"/>
          <w:sz w:val="24"/>
          <w:szCs w:val="24"/>
        </w:rPr>
        <w:t>общего пользования или имуществу</w:t>
      </w:r>
      <w:r w:rsidR="005E6E97">
        <w:rPr>
          <w:color w:val="000000" w:themeColor="text1"/>
          <w:sz w:val="24"/>
          <w:szCs w:val="24"/>
        </w:rPr>
        <w:t xml:space="preserve"> </w:t>
      </w:r>
      <w:r w:rsidRPr="0005204D">
        <w:rPr>
          <w:color w:val="000000" w:themeColor="text1"/>
          <w:sz w:val="24"/>
          <w:szCs w:val="24"/>
        </w:rPr>
        <w:t>общего пользования.</w:t>
      </w:r>
    </w:p>
    <w:p w:rsidR="000A31E9" w:rsidRPr="0005204D" w:rsidRDefault="000A31E9" w:rsidP="000A31E9">
      <w:pPr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1559"/>
        <w:gridCol w:w="2694"/>
        <w:gridCol w:w="1559"/>
        <w:gridCol w:w="2835"/>
      </w:tblGrid>
      <w:tr w:rsidR="000A31E9" w:rsidRPr="0005204D" w:rsidTr="007C713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Условный номер 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земельного участка на</w:t>
            </w:r>
            <w:r w:rsidRPr="0005204D">
              <w:rPr>
                <w:color w:val="000000" w:themeColor="text1"/>
                <w:sz w:val="24"/>
                <w:szCs w:val="26"/>
              </w:rPr>
              <w:br/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Учетный</w:t>
            </w:r>
            <w:r w:rsidRPr="0005204D">
              <w:rPr>
                <w:color w:val="000000" w:themeColor="text1"/>
                <w:sz w:val="24"/>
                <w:szCs w:val="26"/>
              </w:rPr>
              <w:br/>
              <w:t>номер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Вид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разрешенного</w:t>
            </w:r>
            <w:proofErr w:type="gramEnd"/>
            <w:r w:rsidRPr="0005204D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4A191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использования образу</w:t>
            </w:r>
            <w:r w:rsidRPr="0005204D">
              <w:rPr>
                <w:color w:val="000000" w:themeColor="text1"/>
                <w:sz w:val="24"/>
                <w:szCs w:val="26"/>
              </w:rPr>
              <w:t>е</w:t>
            </w:r>
            <w:r w:rsidRPr="0005204D">
              <w:rPr>
                <w:color w:val="000000" w:themeColor="text1"/>
                <w:sz w:val="24"/>
                <w:szCs w:val="26"/>
              </w:rPr>
              <w:t xml:space="preserve">мого земельного участка в соответствии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с</w:t>
            </w:r>
            <w:proofErr w:type="gramEnd"/>
            <w:r w:rsidRPr="0005204D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проектом планировки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Площадь 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образуемого и изменяемого земельного участка, </w:t>
            </w:r>
            <w:proofErr w:type="gramStart"/>
            <w:r w:rsidRPr="0005204D">
              <w:rPr>
                <w:color w:val="000000" w:themeColor="text1"/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Адрес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 xml:space="preserve">земельного </w:t>
            </w:r>
          </w:p>
          <w:p w:rsidR="000A31E9" w:rsidRPr="0005204D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05204D">
              <w:rPr>
                <w:color w:val="000000" w:themeColor="text1"/>
                <w:sz w:val="24"/>
                <w:szCs w:val="26"/>
              </w:rPr>
              <w:t>участка</w:t>
            </w:r>
          </w:p>
        </w:tc>
      </w:tr>
    </w:tbl>
    <w:p w:rsidR="000A31E9" w:rsidRPr="0005204D" w:rsidRDefault="000A31E9" w:rsidP="000A31E9">
      <w:pPr>
        <w:ind w:firstLine="0"/>
        <w:jc w:val="left"/>
        <w:rPr>
          <w:sz w:val="2"/>
          <w:szCs w:val="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59"/>
        <w:gridCol w:w="2694"/>
        <w:gridCol w:w="1559"/>
        <w:gridCol w:w="2835"/>
      </w:tblGrid>
      <w:tr w:rsidR="000A31E9" w:rsidRPr="004A1914" w:rsidTr="007C713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4A191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4A191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0A31E9" w:rsidRPr="004A191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A31E9" w:rsidRPr="004A191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A31E9" w:rsidRPr="004A191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4A1914">
              <w:rPr>
                <w:sz w:val="24"/>
                <w:szCs w:val="24"/>
              </w:rPr>
              <w:t>5</w:t>
            </w:r>
          </w:p>
        </w:tc>
      </w:tr>
      <w:tr w:rsidR="000A31E9" w:rsidRPr="0005204D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ЗУ</w:t>
            </w:r>
            <w:proofErr w:type="gramStart"/>
            <w:r w:rsidRPr="0005204D">
              <w:rPr>
                <w:rFonts w:eastAsia="Calibri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</w:t>
            </w:r>
          </w:p>
        </w:tc>
        <w:tc>
          <w:tcPr>
            <w:tcW w:w="2694" w:type="dxa"/>
          </w:tcPr>
          <w:p w:rsidR="000A31E9" w:rsidRPr="0005204D" w:rsidRDefault="000A31E9" w:rsidP="007C7137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  <w:highlight w:val="yellow"/>
              </w:rPr>
            </w:pPr>
            <w:r w:rsidRPr="0005204D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0A31E9" w:rsidRPr="0005204D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0,5712</w:t>
            </w:r>
          </w:p>
        </w:tc>
        <w:tc>
          <w:tcPr>
            <w:tcW w:w="2835" w:type="dxa"/>
          </w:tcPr>
          <w:p w:rsidR="000A31E9" w:rsidRPr="0005204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154</w:t>
            </w:r>
          </w:p>
        </w:tc>
      </w:tr>
      <w:tr w:rsidR="000A31E9" w:rsidRPr="0005204D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54:35:072130,</w:t>
            </w:r>
          </w:p>
          <w:p w:rsidR="000A31E9" w:rsidRPr="0005204D" w:rsidRDefault="000A31E9" w:rsidP="007C7137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54:35:072115</w:t>
            </w:r>
          </w:p>
        </w:tc>
        <w:tc>
          <w:tcPr>
            <w:tcW w:w="2694" w:type="dxa"/>
          </w:tcPr>
          <w:p w:rsidR="000A31E9" w:rsidRPr="0005204D" w:rsidRDefault="000A31E9" w:rsidP="007C7137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59" w:type="dxa"/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1,0132</w:t>
            </w:r>
          </w:p>
        </w:tc>
        <w:tc>
          <w:tcPr>
            <w:tcW w:w="2835" w:type="dxa"/>
          </w:tcPr>
          <w:p w:rsidR="000A31E9" w:rsidRPr="0005204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(144/1)</w:t>
            </w:r>
          </w:p>
        </w:tc>
      </w:tr>
      <w:tr w:rsidR="000A31E9" w:rsidRPr="0005204D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ind w:firstLine="0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54:35:072115</w:t>
            </w:r>
          </w:p>
        </w:tc>
        <w:tc>
          <w:tcPr>
            <w:tcW w:w="2694" w:type="dxa"/>
          </w:tcPr>
          <w:p w:rsidR="000A31E9" w:rsidRPr="0005204D" w:rsidRDefault="000A31E9" w:rsidP="007C7137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Коммунальное обсл</w:t>
            </w:r>
            <w:r w:rsidRPr="0005204D">
              <w:rPr>
                <w:sz w:val="24"/>
                <w:szCs w:val="24"/>
              </w:rPr>
              <w:t>у</w:t>
            </w:r>
            <w:r w:rsidRPr="0005204D">
              <w:rPr>
                <w:sz w:val="24"/>
                <w:szCs w:val="24"/>
              </w:rPr>
              <w:t>живание</w:t>
            </w:r>
          </w:p>
        </w:tc>
        <w:tc>
          <w:tcPr>
            <w:tcW w:w="1559" w:type="dxa"/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0,0219</w:t>
            </w:r>
          </w:p>
        </w:tc>
        <w:tc>
          <w:tcPr>
            <w:tcW w:w="2835" w:type="dxa"/>
          </w:tcPr>
          <w:p w:rsidR="000A31E9" w:rsidRPr="0005204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 Выборная, (144)</w:t>
            </w:r>
          </w:p>
        </w:tc>
      </w:tr>
      <w:tr w:rsidR="000A31E9" w:rsidRPr="0005204D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ЗУ</w:t>
            </w:r>
            <w:proofErr w:type="gramStart"/>
            <w:r w:rsidRPr="0005204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54:35:072130:1034</w:t>
            </w:r>
          </w:p>
        </w:tc>
        <w:tc>
          <w:tcPr>
            <w:tcW w:w="2694" w:type="dxa"/>
          </w:tcPr>
          <w:p w:rsidR="000A31E9" w:rsidRPr="0005204D" w:rsidRDefault="000A31E9" w:rsidP="007C7137">
            <w:pPr>
              <w:widowControl w:val="0"/>
              <w:overflowPunct w:val="0"/>
              <w:autoSpaceDE w:val="0"/>
              <w:autoSpaceDN w:val="0"/>
              <w:adjustRightInd w:val="0"/>
              <w:ind w:firstLine="0"/>
              <w:textAlignment w:val="baseline"/>
            </w:pPr>
            <w:r w:rsidRPr="0005204D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0A31E9" w:rsidRPr="0005204D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05204D">
              <w:rPr>
                <w:sz w:val="24"/>
                <w:szCs w:val="24"/>
              </w:rPr>
              <w:t>0,5292</w:t>
            </w:r>
          </w:p>
        </w:tc>
        <w:tc>
          <w:tcPr>
            <w:tcW w:w="2835" w:type="dxa"/>
          </w:tcPr>
          <w:p w:rsidR="000A31E9" w:rsidRPr="004A1914" w:rsidRDefault="000A31E9" w:rsidP="004A1914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5204D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05204D">
              <w:rPr>
                <w:sz w:val="24"/>
                <w:szCs w:val="24"/>
              </w:rPr>
              <w:t xml:space="preserve"> </w:t>
            </w:r>
            <w:r w:rsidRPr="0005204D">
              <w:rPr>
                <w:rFonts w:eastAsia="Calibri"/>
                <w:sz w:val="24"/>
                <w:szCs w:val="24"/>
              </w:rPr>
              <w:t>ул.</w:t>
            </w:r>
            <w:r w:rsidR="004A1914">
              <w:rPr>
                <w:rFonts w:eastAsia="Calibri"/>
                <w:sz w:val="24"/>
                <w:szCs w:val="24"/>
              </w:rPr>
              <w:t> </w:t>
            </w:r>
            <w:r w:rsidRPr="0005204D">
              <w:rPr>
                <w:rFonts w:eastAsia="Calibri"/>
                <w:sz w:val="24"/>
                <w:szCs w:val="24"/>
              </w:rPr>
              <w:t>Рябиновая, 10</w:t>
            </w:r>
          </w:p>
        </w:tc>
      </w:tr>
    </w:tbl>
    <w:p w:rsidR="000A31E9" w:rsidRDefault="000A31E9" w:rsidP="004A1914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  <w:r>
        <w:rPr>
          <w:szCs w:val="28"/>
        </w:rPr>
        <w:br w:type="page"/>
      </w:r>
    </w:p>
    <w:p w:rsidR="000A31E9" w:rsidRPr="007C1662" w:rsidRDefault="00455D1E" w:rsidP="000A31E9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0" style="position:absolute;left:0;text-align:left;margin-left:232.55pt;margin-top:-36.7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N5lmoHgIAADsEAAAOAAAAAAAAAAAAAAAAAC4CAABkcnMvZTJvRG9jLnhtbFBL&#10;AQItABQABgAIAAAAIQAbujC23wAAAAsBAAAPAAAAAAAAAAAAAAAAAHgEAABkcnMvZG93bnJldi54&#10;bWxQSwUGAAAAAAQABADzAAAAhAUAAAAA&#10;" strokecolor="white"/>
        </w:pict>
      </w:r>
      <w:r w:rsidR="000A31E9" w:rsidRPr="007C1662">
        <w:rPr>
          <w:szCs w:val="28"/>
        </w:rPr>
        <w:t>Приложение</w:t>
      </w:r>
      <w:r w:rsidR="000A31E9">
        <w:rPr>
          <w:szCs w:val="28"/>
        </w:rPr>
        <w:t xml:space="preserve"> 5</w:t>
      </w:r>
    </w:p>
    <w:p w:rsidR="000A31E9" w:rsidRPr="007C1662" w:rsidRDefault="000A31E9" w:rsidP="000A31E9">
      <w:pPr>
        <w:ind w:left="6521" w:firstLine="0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0A31E9" w:rsidRPr="007C1662" w:rsidRDefault="000A31E9" w:rsidP="000A31E9">
      <w:pPr>
        <w:ind w:left="6521" w:firstLine="0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0A31E9" w:rsidRPr="00752B10" w:rsidRDefault="000A31E9" w:rsidP="000A31E9">
      <w:pPr>
        <w:ind w:left="6521" w:firstLine="0"/>
        <w:rPr>
          <w:szCs w:val="28"/>
          <w:u w:val="single"/>
        </w:rPr>
      </w:pPr>
      <w:r w:rsidRPr="007C1662">
        <w:rPr>
          <w:szCs w:val="28"/>
        </w:rPr>
        <w:t xml:space="preserve">от </w:t>
      </w:r>
      <w:r w:rsidRPr="00281AB1">
        <w:rPr>
          <w:szCs w:val="28"/>
        </w:rPr>
        <w:t>________</w:t>
      </w:r>
      <w:r w:rsidR="004A1914">
        <w:rPr>
          <w:szCs w:val="28"/>
        </w:rPr>
        <w:t>__</w:t>
      </w:r>
      <w:r w:rsidRPr="007C1662">
        <w:rPr>
          <w:szCs w:val="28"/>
        </w:rPr>
        <w:t xml:space="preserve"> № </w:t>
      </w:r>
      <w:r w:rsidRPr="00281AB1">
        <w:rPr>
          <w:szCs w:val="28"/>
        </w:rPr>
        <w:t>____</w:t>
      </w:r>
      <w:r w:rsidR="004A1914">
        <w:rPr>
          <w:szCs w:val="28"/>
        </w:rPr>
        <w:t>__</w:t>
      </w:r>
    </w:p>
    <w:p w:rsidR="000A31E9" w:rsidRPr="007C1662" w:rsidRDefault="000A31E9" w:rsidP="000A31E9">
      <w:pPr>
        <w:rPr>
          <w:szCs w:val="28"/>
        </w:rPr>
      </w:pPr>
    </w:p>
    <w:p w:rsidR="000A31E9" w:rsidRPr="007C1662" w:rsidRDefault="000A31E9" w:rsidP="000A31E9">
      <w:pPr>
        <w:rPr>
          <w:szCs w:val="28"/>
        </w:rPr>
      </w:pPr>
    </w:p>
    <w:p w:rsidR="000A31E9" w:rsidRPr="007C1662" w:rsidRDefault="000A31E9" w:rsidP="000A31E9">
      <w:pPr>
        <w:ind w:firstLine="0"/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4A1914" w:rsidRDefault="000A31E9" w:rsidP="000A31E9">
      <w:pPr>
        <w:ind w:firstLine="0"/>
        <w:jc w:val="center"/>
        <w:rPr>
          <w:szCs w:val="28"/>
        </w:rPr>
      </w:pPr>
      <w:r w:rsidRPr="007C1662">
        <w:rPr>
          <w:szCs w:val="28"/>
        </w:rPr>
        <w:t xml:space="preserve">межевания </w:t>
      </w:r>
      <w:r>
        <w:rPr>
          <w:szCs w:val="28"/>
        </w:rPr>
        <w:t xml:space="preserve">территории квартала 240.01.03.03 в границах проекта планировки </w:t>
      </w:r>
    </w:p>
    <w:p w:rsidR="000A31E9" w:rsidRPr="007C1662" w:rsidRDefault="000A31E9" w:rsidP="000A31E9">
      <w:pPr>
        <w:ind w:firstLine="0"/>
        <w:jc w:val="center"/>
        <w:rPr>
          <w:szCs w:val="28"/>
        </w:rPr>
      </w:pPr>
      <w:r w:rsidRPr="000A7C92">
        <w:rPr>
          <w:szCs w:val="28"/>
        </w:rPr>
        <w:t>территории восточной части Октябрьского района</w:t>
      </w:r>
    </w:p>
    <w:p w:rsidR="000A31E9" w:rsidRPr="007C1662" w:rsidRDefault="000A31E9" w:rsidP="000A31E9">
      <w:pPr>
        <w:rPr>
          <w:szCs w:val="28"/>
        </w:rPr>
      </w:pPr>
    </w:p>
    <w:p w:rsidR="000A31E9" w:rsidRPr="007C1662" w:rsidRDefault="000A31E9" w:rsidP="000A31E9">
      <w:pPr>
        <w:rPr>
          <w:szCs w:val="28"/>
        </w:rPr>
      </w:pPr>
      <w:r w:rsidRPr="007C1662">
        <w:rPr>
          <w:szCs w:val="28"/>
        </w:rPr>
        <w:t>Чертеж межевания территории (приложение).</w:t>
      </w:r>
    </w:p>
    <w:p w:rsidR="000A31E9" w:rsidRPr="007C1662" w:rsidRDefault="000A31E9" w:rsidP="004A1914">
      <w:pPr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A31E9" w:rsidRDefault="000A31E9" w:rsidP="000A31E9">
      <w:pPr>
        <w:rPr>
          <w:sz w:val="24"/>
          <w:szCs w:val="24"/>
        </w:rPr>
        <w:sectPr w:rsidR="000A31E9" w:rsidSect="007C7137">
          <w:headerReference w:type="first" r:id="rId32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0A31E9" w:rsidRDefault="000A31E9" w:rsidP="000A31E9">
      <w:pPr>
        <w:ind w:firstLine="0"/>
        <w:jc w:val="center"/>
        <w:rPr>
          <w:sz w:val="24"/>
          <w:szCs w:val="24"/>
        </w:rPr>
        <w:sectPr w:rsidR="000A31E9" w:rsidSect="007C7137">
          <w:footerReference w:type="first" r:id="rId33"/>
          <w:pgSz w:w="16838" w:h="11906" w:orient="landscape"/>
          <w:pgMar w:top="709" w:right="567" w:bottom="397" w:left="567" w:header="340" w:footer="170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01530" cy="6858000"/>
            <wp:effectExtent l="19050" t="0" r="0" b="0"/>
            <wp:docPr id="2" name="Рисунок 7" descr="Приложение 4_024.01.03.03_Ру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_024.01.03.03_Ружников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5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E9" w:rsidRPr="008409D4" w:rsidRDefault="000A31E9" w:rsidP="004A1914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lastRenderedPageBreak/>
        <w:t>Приложение</w:t>
      </w:r>
    </w:p>
    <w:p w:rsidR="004A1914" w:rsidRDefault="000A31E9" w:rsidP="004A1914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t xml:space="preserve">к чертежу межевания </w:t>
      </w:r>
    </w:p>
    <w:p w:rsidR="000A31E9" w:rsidRPr="008409D4" w:rsidRDefault="000A31E9" w:rsidP="004A1914">
      <w:pPr>
        <w:pStyle w:val="aa"/>
        <w:suppressAutoHyphens/>
        <w:ind w:left="6464" w:firstLine="907"/>
        <w:rPr>
          <w:color w:val="000000" w:themeColor="text1"/>
          <w:sz w:val="24"/>
          <w:szCs w:val="26"/>
        </w:rPr>
      </w:pPr>
      <w:r w:rsidRPr="008409D4">
        <w:rPr>
          <w:color w:val="000000" w:themeColor="text1"/>
          <w:sz w:val="24"/>
          <w:szCs w:val="26"/>
        </w:rPr>
        <w:t xml:space="preserve">территории </w:t>
      </w:r>
    </w:p>
    <w:p w:rsidR="000A31E9" w:rsidRPr="008409D4" w:rsidRDefault="000A31E9" w:rsidP="000A31E9">
      <w:pPr>
        <w:pStyle w:val="aa"/>
        <w:ind w:left="6464" w:firstLine="0"/>
        <w:rPr>
          <w:color w:val="000000" w:themeColor="text1"/>
          <w:sz w:val="24"/>
          <w:szCs w:val="26"/>
        </w:rPr>
      </w:pPr>
    </w:p>
    <w:p w:rsidR="000A31E9" w:rsidRPr="008409D4" w:rsidRDefault="000A31E9" w:rsidP="000A31E9">
      <w:pPr>
        <w:pStyle w:val="aa"/>
        <w:ind w:left="6464" w:firstLine="0"/>
        <w:rPr>
          <w:color w:val="000000" w:themeColor="text1"/>
          <w:sz w:val="24"/>
          <w:szCs w:val="26"/>
        </w:rPr>
      </w:pPr>
    </w:p>
    <w:p w:rsidR="000A31E9" w:rsidRPr="00773280" w:rsidRDefault="000A31E9" w:rsidP="000A31E9">
      <w:pPr>
        <w:pStyle w:val="Sf1"/>
        <w:ind w:firstLine="0"/>
        <w:jc w:val="center"/>
        <w:rPr>
          <w:color w:val="000000" w:themeColor="text1"/>
          <w:sz w:val="24"/>
        </w:rPr>
      </w:pPr>
      <w:r w:rsidRPr="00773280">
        <w:rPr>
          <w:color w:val="000000" w:themeColor="text1"/>
          <w:sz w:val="24"/>
        </w:rPr>
        <w:t>СВЕДЕНИЯ</w:t>
      </w:r>
    </w:p>
    <w:p w:rsidR="000A31E9" w:rsidRDefault="000A31E9" w:rsidP="000A31E9">
      <w:pPr>
        <w:pStyle w:val="Sf1"/>
        <w:ind w:firstLine="0"/>
        <w:jc w:val="center"/>
        <w:rPr>
          <w:color w:val="000000" w:themeColor="text1"/>
          <w:sz w:val="24"/>
        </w:rPr>
      </w:pPr>
      <w:r w:rsidRPr="00773280">
        <w:rPr>
          <w:color w:val="000000" w:themeColor="text1"/>
          <w:sz w:val="24"/>
        </w:rPr>
        <w:t>об образуем</w:t>
      </w:r>
      <w:r>
        <w:rPr>
          <w:color w:val="000000" w:themeColor="text1"/>
          <w:sz w:val="24"/>
        </w:rPr>
        <w:t>ых</w:t>
      </w:r>
      <w:r w:rsidRPr="00773280">
        <w:rPr>
          <w:color w:val="000000" w:themeColor="text1"/>
          <w:sz w:val="24"/>
        </w:rPr>
        <w:t xml:space="preserve"> земельн</w:t>
      </w:r>
      <w:r>
        <w:rPr>
          <w:color w:val="000000" w:themeColor="text1"/>
          <w:sz w:val="24"/>
        </w:rPr>
        <w:t>ых</w:t>
      </w:r>
      <w:r w:rsidRPr="00773280">
        <w:rPr>
          <w:color w:val="000000" w:themeColor="text1"/>
          <w:sz w:val="24"/>
        </w:rPr>
        <w:t xml:space="preserve"> участк</w:t>
      </w:r>
      <w:r>
        <w:rPr>
          <w:color w:val="000000" w:themeColor="text1"/>
          <w:sz w:val="24"/>
        </w:rPr>
        <w:t>ах</w:t>
      </w:r>
      <w:r w:rsidRPr="00773280">
        <w:rPr>
          <w:color w:val="000000" w:themeColor="text1"/>
          <w:sz w:val="24"/>
        </w:rPr>
        <w:t xml:space="preserve"> на кадастровом плане территории и</w:t>
      </w:r>
      <w:r>
        <w:rPr>
          <w:color w:val="000000" w:themeColor="text1"/>
          <w:sz w:val="24"/>
        </w:rPr>
        <w:t xml:space="preserve"> </w:t>
      </w:r>
      <w:proofErr w:type="gramStart"/>
      <w:r w:rsidRPr="00773280">
        <w:rPr>
          <w:color w:val="000000" w:themeColor="text1"/>
          <w:sz w:val="24"/>
        </w:rPr>
        <w:t>об</w:t>
      </w:r>
      <w:proofErr w:type="gramEnd"/>
      <w:r w:rsidRPr="00773280">
        <w:rPr>
          <w:color w:val="000000" w:themeColor="text1"/>
          <w:sz w:val="24"/>
        </w:rPr>
        <w:t xml:space="preserve"> образуем</w:t>
      </w:r>
      <w:r>
        <w:rPr>
          <w:color w:val="000000" w:themeColor="text1"/>
          <w:sz w:val="24"/>
        </w:rPr>
        <w:t>ом</w:t>
      </w:r>
      <w:r w:rsidRPr="00773280">
        <w:rPr>
          <w:color w:val="000000" w:themeColor="text1"/>
          <w:sz w:val="24"/>
        </w:rPr>
        <w:t xml:space="preserve"> </w:t>
      </w:r>
    </w:p>
    <w:p w:rsidR="000A31E9" w:rsidRDefault="000A31E9" w:rsidP="000A31E9">
      <w:pPr>
        <w:pStyle w:val="Sf1"/>
        <w:ind w:firstLine="0"/>
        <w:jc w:val="center"/>
        <w:rPr>
          <w:color w:val="000000" w:themeColor="text1"/>
          <w:sz w:val="24"/>
        </w:rPr>
      </w:pPr>
      <w:r w:rsidRPr="00773280">
        <w:rPr>
          <w:color w:val="000000" w:themeColor="text1"/>
          <w:sz w:val="24"/>
        </w:rPr>
        <w:t>земельн</w:t>
      </w:r>
      <w:r>
        <w:rPr>
          <w:color w:val="000000" w:themeColor="text1"/>
          <w:sz w:val="24"/>
        </w:rPr>
        <w:t>ом</w:t>
      </w:r>
      <w:r w:rsidRPr="00773280">
        <w:rPr>
          <w:color w:val="000000" w:themeColor="text1"/>
          <w:sz w:val="24"/>
        </w:rPr>
        <w:t xml:space="preserve"> </w:t>
      </w:r>
      <w:proofErr w:type="gramStart"/>
      <w:r w:rsidRPr="00773280">
        <w:rPr>
          <w:color w:val="000000" w:themeColor="text1"/>
          <w:sz w:val="24"/>
        </w:rPr>
        <w:t>участк</w:t>
      </w:r>
      <w:r>
        <w:rPr>
          <w:color w:val="000000" w:themeColor="text1"/>
          <w:sz w:val="24"/>
        </w:rPr>
        <w:t>е</w:t>
      </w:r>
      <w:proofErr w:type="gramEnd"/>
      <w:r w:rsidRPr="00773280">
        <w:rPr>
          <w:color w:val="000000" w:themeColor="text1"/>
          <w:sz w:val="24"/>
        </w:rPr>
        <w:t>, которы</w:t>
      </w:r>
      <w:r>
        <w:rPr>
          <w:color w:val="000000" w:themeColor="text1"/>
          <w:sz w:val="24"/>
        </w:rPr>
        <w:t>й</w:t>
      </w:r>
      <w:r w:rsidRPr="00773280">
        <w:rPr>
          <w:color w:val="000000" w:themeColor="text1"/>
          <w:sz w:val="24"/>
        </w:rPr>
        <w:t xml:space="preserve"> после образования буд</w:t>
      </w:r>
      <w:r>
        <w:rPr>
          <w:color w:val="000000" w:themeColor="text1"/>
          <w:sz w:val="24"/>
        </w:rPr>
        <w:t>е</w:t>
      </w:r>
      <w:r w:rsidRPr="00773280">
        <w:rPr>
          <w:color w:val="000000" w:themeColor="text1"/>
          <w:sz w:val="24"/>
        </w:rPr>
        <w:t>т</w:t>
      </w:r>
      <w:r>
        <w:rPr>
          <w:color w:val="000000" w:themeColor="text1"/>
          <w:sz w:val="24"/>
        </w:rPr>
        <w:t xml:space="preserve"> </w:t>
      </w:r>
      <w:r w:rsidRPr="00773280">
        <w:rPr>
          <w:color w:val="000000" w:themeColor="text1"/>
          <w:sz w:val="24"/>
        </w:rPr>
        <w:t xml:space="preserve">относиться к территориям </w:t>
      </w:r>
    </w:p>
    <w:p w:rsidR="000A31E9" w:rsidRPr="00773280" w:rsidRDefault="000A31E9" w:rsidP="000A31E9">
      <w:pPr>
        <w:pStyle w:val="Sf1"/>
        <w:ind w:firstLine="0"/>
        <w:jc w:val="center"/>
        <w:rPr>
          <w:color w:val="000000" w:themeColor="text1"/>
          <w:sz w:val="24"/>
        </w:rPr>
      </w:pPr>
      <w:r w:rsidRPr="00773280">
        <w:rPr>
          <w:color w:val="000000" w:themeColor="text1"/>
          <w:sz w:val="24"/>
        </w:rPr>
        <w:t>общего пользования или имуществу</w:t>
      </w:r>
      <w:r>
        <w:rPr>
          <w:color w:val="000000" w:themeColor="text1"/>
          <w:sz w:val="24"/>
        </w:rPr>
        <w:t xml:space="preserve"> </w:t>
      </w:r>
      <w:r w:rsidRPr="00773280">
        <w:rPr>
          <w:color w:val="000000" w:themeColor="text1"/>
          <w:sz w:val="24"/>
        </w:rPr>
        <w:t>общего пользования.</w:t>
      </w:r>
    </w:p>
    <w:p w:rsidR="000A31E9" w:rsidRPr="009D1614" w:rsidRDefault="000A31E9" w:rsidP="000A31E9">
      <w:pPr>
        <w:pStyle w:val="Sf1"/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10037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1559"/>
        <w:gridCol w:w="2694"/>
        <w:gridCol w:w="1531"/>
        <w:gridCol w:w="2977"/>
      </w:tblGrid>
      <w:tr w:rsidR="000A31E9" w:rsidRPr="002137FA" w:rsidTr="007C713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Условный номер </w:t>
            </w:r>
          </w:p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земельного участка на</w:t>
            </w:r>
            <w:r w:rsidRPr="002137FA">
              <w:rPr>
                <w:color w:val="000000" w:themeColor="text1"/>
                <w:sz w:val="24"/>
                <w:szCs w:val="26"/>
              </w:rPr>
              <w:br/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Учетный</w:t>
            </w:r>
            <w:r w:rsidRPr="002137FA">
              <w:rPr>
                <w:color w:val="000000" w:themeColor="text1"/>
                <w:sz w:val="24"/>
                <w:szCs w:val="26"/>
              </w:rPr>
              <w:br/>
              <w:t>номер</w:t>
            </w:r>
          </w:p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Вид разрешенного и</w:t>
            </w:r>
            <w:r w:rsidRPr="002137FA">
              <w:rPr>
                <w:color w:val="000000" w:themeColor="text1"/>
                <w:sz w:val="24"/>
                <w:szCs w:val="26"/>
              </w:rPr>
              <w:t>с</w:t>
            </w:r>
            <w:r w:rsidRPr="002137FA">
              <w:rPr>
                <w:color w:val="000000" w:themeColor="text1"/>
                <w:sz w:val="24"/>
                <w:szCs w:val="26"/>
              </w:rPr>
              <w:t>пользования образуем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>го земельного участка в соответствии с прое</w:t>
            </w:r>
            <w:r>
              <w:rPr>
                <w:color w:val="000000" w:themeColor="text1"/>
                <w:sz w:val="24"/>
                <w:szCs w:val="26"/>
              </w:rPr>
              <w:t>к</w:t>
            </w:r>
            <w:r w:rsidRPr="002137FA">
              <w:rPr>
                <w:color w:val="000000" w:themeColor="text1"/>
                <w:sz w:val="24"/>
                <w:szCs w:val="26"/>
              </w:rPr>
              <w:t>том планировки территории</w:t>
            </w:r>
          </w:p>
        </w:tc>
        <w:tc>
          <w:tcPr>
            <w:tcW w:w="1531" w:type="dxa"/>
            <w:tcMar>
              <w:left w:w="57" w:type="dxa"/>
              <w:right w:w="57" w:type="dxa"/>
            </w:tcMar>
          </w:tcPr>
          <w:p w:rsidR="000A31E9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Площадь </w:t>
            </w:r>
          </w:p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образуемого и изменяем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>го земельн</w:t>
            </w:r>
            <w:r w:rsidRPr="002137FA">
              <w:rPr>
                <w:color w:val="000000" w:themeColor="text1"/>
                <w:sz w:val="24"/>
                <w:szCs w:val="26"/>
              </w:rPr>
              <w:t>о</w:t>
            </w:r>
            <w:r w:rsidRPr="002137FA">
              <w:rPr>
                <w:color w:val="000000" w:themeColor="text1"/>
                <w:sz w:val="24"/>
                <w:szCs w:val="26"/>
              </w:rPr>
              <w:t xml:space="preserve">го участка, </w:t>
            </w:r>
            <w:proofErr w:type="gramStart"/>
            <w:r w:rsidRPr="002137FA">
              <w:rPr>
                <w:color w:val="000000" w:themeColor="text1"/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Адрес</w:t>
            </w:r>
          </w:p>
          <w:p w:rsidR="000A31E9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 xml:space="preserve">земельного </w:t>
            </w:r>
          </w:p>
          <w:p w:rsidR="000A31E9" w:rsidRPr="002137FA" w:rsidRDefault="000A31E9" w:rsidP="007C7137">
            <w:pPr>
              <w:pStyle w:val="Sf1"/>
              <w:ind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2137FA">
              <w:rPr>
                <w:color w:val="000000" w:themeColor="text1"/>
                <w:sz w:val="24"/>
                <w:szCs w:val="26"/>
              </w:rPr>
              <w:t>участка</w:t>
            </w:r>
          </w:p>
        </w:tc>
      </w:tr>
    </w:tbl>
    <w:p w:rsidR="000A31E9" w:rsidRPr="002137FA" w:rsidRDefault="000A31E9" w:rsidP="000A31E9">
      <w:pPr>
        <w:pStyle w:val="Sf1"/>
        <w:ind w:firstLine="0"/>
        <w:jc w:val="left"/>
        <w:rPr>
          <w:sz w:val="2"/>
          <w:szCs w:val="4"/>
        </w:rPr>
      </w:pPr>
    </w:p>
    <w:tbl>
      <w:tblPr>
        <w:tblW w:w="10037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59"/>
        <w:gridCol w:w="2694"/>
        <w:gridCol w:w="1531"/>
        <w:gridCol w:w="2977"/>
      </w:tblGrid>
      <w:tr w:rsidR="000A31E9" w:rsidRPr="009D1614" w:rsidTr="007C713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2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pStyle w:val="Sf1"/>
              <w:ind w:firstLine="0"/>
              <w:rPr>
                <w:sz w:val="24"/>
              </w:rPr>
            </w:pPr>
            <w:r w:rsidRPr="00F777ED">
              <w:rPr>
                <w:sz w:val="24"/>
              </w:rPr>
              <w:t>3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ind w:firstLine="0"/>
              <w:jc w:val="center"/>
              <w:rPr>
                <w:sz w:val="24"/>
              </w:rPr>
            </w:pPr>
            <w:r w:rsidRPr="00F777ED">
              <w:rPr>
                <w:sz w:val="24"/>
              </w:rPr>
              <w:t>5</w:t>
            </w:r>
          </w:p>
        </w:tc>
      </w:tr>
      <w:tr w:rsidR="000A31E9" w:rsidRPr="002137FA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Малоэтажная мног</w:t>
            </w:r>
            <w:r w:rsidRPr="00F777ED">
              <w:rPr>
                <w:sz w:val="24"/>
                <w:szCs w:val="24"/>
              </w:rPr>
              <w:t>о</w:t>
            </w:r>
            <w:r w:rsidRPr="00F777ED">
              <w:rPr>
                <w:sz w:val="24"/>
                <w:szCs w:val="24"/>
              </w:rPr>
              <w:t>квартирная жилая з</w:t>
            </w:r>
            <w:r w:rsidRPr="00F777ED">
              <w:rPr>
                <w:sz w:val="24"/>
                <w:szCs w:val="24"/>
              </w:rPr>
              <w:t>а</w:t>
            </w:r>
            <w:r w:rsidRPr="00F777ED">
              <w:rPr>
                <w:sz w:val="24"/>
                <w:szCs w:val="24"/>
              </w:rPr>
              <w:t xml:space="preserve">стройка 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0,1200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19</w:t>
            </w:r>
          </w:p>
        </w:tc>
      </w:tr>
      <w:tr w:rsidR="000A31E9" w:rsidRPr="002137FA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0,0530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Клено</w:t>
            </w:r>
            <w:r>
              <w:rPr>
                <w:rFonts w:eastAsia="Calibri"/>
                <w:sz w:val="24"/>
              </w:rPr>
              <w:t>в</w:t>
            </w:r>
            <w:r w:rsidRPr="00F777ED">
              <w:rPr>
                <w:rFonts w:eastAsia="Calibri"/>
                <w:sz w:val="24"/>
              </w:rPr>
              <w:t>ая, 14а</w:t>
            </w:r>
          </w:p>
        </w:tc>
      </w:tr>
      <w:tr w:rsidR="000A31E9" w:rsidRPr="002137FA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 xml:space="preserve">ства 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0,0670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57</w:t>
            </w:r>
          </w:p>
        </w:tc>
      </w:tr>
      <w:tr w:rsidR="000A31E9" w:rsidRPr="002137FA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>ства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0,0696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55</w:t>
            </w:r>
          </w:p>
        </w:tc>
      </w:tr>
      <w:tr w:rsidR="000A31E9" w:rsidRPr="002137FA" w:rsidTr="007C7137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ЗУ 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F777ED">
              <w:rPr>
                <w:sz w:val="24"/>
              </w:rPr>
              <w:t>54:35:072147</w:t>
            </w:r>
          </w:p>
        </w:tc>
        <w:tc>
          <w:tcPr>
            <w:tcW w:w="2694" w:type="dxa"/>
          </w:tcPr>
          <w:p w:rsidR="000A31E9" w:rsidRPr="00F777ED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  <w:r w:rsidRPr="00F777ED">
              <w:rPr>
                <w:sz w:val="24"/>
                <w:szCs w:val="24"/>
              </w:rPr>
              <w:t>Для индивидуального жилищного строител</w:t>
            </w:r>
            <w:r w:rsidRPr="00F777ED">
              <w:rPr>
                <w:sz w:val="24"/>
                <w:szCs w:val="24"/>
              </w:rPr>
              <w:t>ь</w:t>
            </w:r>
            <w:r w:rsidRPr="00F777ED">
              <w:rPr>
                <w:sz w:val="24"/>
                <w:szCs w:val="24"/>
              </w:rPr>
              <w:t>ства</w:t>
            </w:r>
          </w:p>
        </w:tc>
        <w:tc>
          <w:tcPr>
            <w:tcW w:w="1531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0,0747</w:t>
            </w:r>
          </w:p>
        </w:tc>
        <w:tc>
          <w:tcPr>
            <w:tcW w:w="2977" w:type="dxa"/>
          </w:tcPr>
          <w:p w:rsidR="000A31E9" w:rsidRPr="00F777ED" w:rsidRDefault="000A31E9" w:rsidP="007C7137">
            <w:pPr>
              <w:pStyle w:val="Sf1"/>
              <w:widowControl w:val="0"/>
              <w:ind w:firstLine="0"/>
              <w:rPr>
                <w:rFonts w:eastAsia="Calibri"/>
                <w:sz w:val="24"/>
              </w:rPr>
            </w:pPr>
            <w:r w:rsidRPr="00F777ED">
              <w:rPr>
                <w:rFonts w:eastAsia="Calibri"/>
                <w:sz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</w:rPr>
              <w:t> </w:t>
            </w:r>
            <w:r w:rsidRPr="00F777ED">
              <w:rPr>
                <w:rFonts w:eastAsia="Calibri"/>
                <w:sz w:val="24"/>
              </w:rPr>
              <w:t>Рябиновая, 53</w:t>
            </w:r>
          </w:p>
        </w:tc>
      </w:tr>
    </w:tbl>
    <w:p w:rsidR="000A31E9" w:rsidRPr="006B782B" w:rsidRDefault="000A31E9" w:rsidP="000A31E9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  <w:r>
        <w:br w:type="page"/>
      </w:r>
    </w:p>
    <w:p w:rsidR="000A31E9" w:rsidRDefault="000A31E9" w:rsidP="000A31E9">
      <w:pPr>
        <w:widowControl w:val="0"/>
        <w:ind w:firstLine="0"/>
        <w:jc w:val="left"/>
        <w:sectPr w:rsidR="000A31E9" w:rsidSect="007C7137">
          <w:headerReference w:type="even" r:id="rId35"/>
          <w:headerReference w:type="default" r:id="rId36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0A31E9" w:rsidRPr="0063539D" w:rsidRDefault="00455D1E" w:rsidP="000A31E9">
      <w:pPr>
        <w:widowControl w:val="0"/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2.55pt;margin-top:-36.7pt;width:2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0A31E9" w:rsidRPr="0063539D">
        <w:rPr>
          <w:szCs w:val="28"/>
        </w:rPr>
        <w:t>Приложение</w:t>
      </w:r>
      <w:r w:rsidR="000A31E9">
        <w:rPr>
          <w:szCs w:val="28"/>
        </w:rPr>
        <w:t xml:space="preserve"> 6</w:t>
      </w:r>
    </w:p>
    <w:p w:rsidR="000A31E9" w:rsidRPr="0063539D" w:rsidRDefault="000A31E9" w:rsidP="000A31E9">
      <w:pPr>
        <w:widowControl w:val="0"/>
        <w:ind w:left="6521" w:firstLine="0"/>
        <w:jc w:val="left"/>
        <w:rPr>
          <w:szCs w:val="28"/>
        </w:rPr>
      </w:pPr>
      <w:r w:rsidRPr="0063539D">
        <w:rPr>
          <w:szCs w:val="28"/>
        </w:rPr>
        <w:t>к постановлению мэрии</w:t>
      </w:r>
    </w:p>
    <w:p w:rsidR="000A31E9" w:rsidRPr="0063539D" w:rsidRDefault="000A31E9" w:rsidP="000A31E9">
      <w:pPr>
        <w:widowControl w:val="0"/>
        <w:ind w:left="6521" w:firstLine="0"/>
        <w:jc w:val="left"/>
        <w:rPr>
          <w:szCs w:val="28"/>
        </w:rPr>
      </w:pPr>
      <w:r w:rsidRPr="0063539D">
        <w:rPr>
          <w:szCs w:val="28"/>
        </w:rPr>
        <w:t>города Новосибирска</w:t>
      </w:r>
    </w:p>
    <w:p w:rsidR="000A31E9" w:rsidRPr="0063539D" w:rsidRDefault="000A31E9" w:rsidP="000A31E9">
      <w:pPr>
        <w:widowControl w:val="0"/>
        <w:ind w:left="6521" w:firstLine="0"/>
        <w:jc w:val="left"/>
        <w:rPr>
          <w:szCs w:val="28"/>
          <w:u w:val="single"/>
        </w:rPr>
      </w:pPr>
      <w:r w:rsidRPr="0063539D">
        <w:rPr>
          <w:szCs w:val="28"/>
        </w:rPr>
        <w:t>от ________</w:t>
      </w:r>
      <w:r w:rsidR="008B6195">
        <w:rPr>
          <w:szCs w:val="28"/>
        </w:rPr>
        <w:t>__</w:t>
      </w:r>
      <w:r w:rsidRPr="0063539D">
        <w:rPr>
          <w:szCs w:val="28"/>
        </w:rPr>
        <w:t xml:space="preserve"> № ____</w:t>
      </w:r>
      <w:r w:rsidR="008B6195">
        <w:rPr>
          <w:szCs w:val="28"/>
        </w:rPr>
        <w:t>__</w:t>
      </w:r>
    </w:p>
    <w:p w:rsidR="000A31E9" w:rsidRPr="0063539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63539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63539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63539D">
        <w:rPr>
          <w:szCs w:val="28"/>
        </w:rPr>
        <w:t>ПРОЕКТ</w:t>
      </w:r>
    </w:p>
    <w:p w:rsidR="000A31E9" w:rsidRPr="0063539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63539D">
        <w:rPr>
          <w:szCs w:val="28"/>
        </w:rPr>
        <w:t xml:space="preserve">межевания территории квартала </w:t>
      </w:r>
      <w:r>
        <w:rPr>
          <w:szCs w:val="28"/>
        </w:rPr>
        <w:t>240</w:t>
      </w:r>
      <w:r w:rsidRPr="0063539D">
        <w:rPr>
          <w:szCs w:val="28"/>
        </w:rPr>
        <w:t>.01.0</w:t>
      </w:r>
      <w:r>
        <w:rPr>
          <w:szCs w:val="28"/>
        </w:rPr>
        <w:t>4</w:t>
      </w:r>
      <w:r w:rsidRPr="0063539D">
        <w:rPr>
          <w:szCs w:val="28"/>
        </w:rPr>
        <w:t>.01 в границах проекта планировки</w:t>
      </w:r>
    </w:p>
    <w:p w:rsidR="000A31E9" w:rsidRPr="0063539D" w:rsidRDefault="000A31E9" w:rsidP="000A31E9">
      <w:pPr>
        <w:widowControl w:val="0"/>
        <w:tabs>
          <w:tab w:val="left" w:pos="142"/>
        </w:tabs>
        <w:ind w:firstLine="0"/>
        <w:jc w:val="center"/>
        <w:rPr>
          <w:szCs w:val="28"/>
        </w:rPr>
      </w:pPr>
      <w:r w:rsidRPr="0063539D">
        <w:rPr>
          <w:szCs w:val="28"/>
        </w:rPr>
        <w:t>территории восточной части Октябрьского района</w:t>
      </w:r>
    </w:p>
    <w:p w:rsidR="000A31E9" w:rsidRPr="0063539D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63539D" w:rsidRDefault="000A31E9" w:rsidP="000A31E9">
      <w:pPr>
        <w:widowControl w:val="0"/>
        <w:rPr>
          <w:szCs w:val="28"/>
        </w:rPr>
      </w:pPr>
      <w:r w:rsidRPr="0063539D">
        <w:rPr>
          <w:szCs w:val="28"/>
        </w:rPr>
        <w:t>Чертеж межевания территории (приложение).</w:t>
      </w:r>
    </w:p>
    <w:p w:rsidR="000A31E9" w:rsidRPr="0063539D" w:rsidRDefault="000A31E9" w:rsidP="002005DD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bookmarkStart w:id="35" w:name="_GoBack"/>
      <w:bookmarkEnd w:id="35"/>
      <w:r w:rsidRPr="0063539D">
        <w:rPr>
          <w:szCs w:val="28"/>
        </w:rPr>
        <w:t>____________</w:t>
      </w:r>
    </w:p>
    <w:p w:rsidR="000A31E9" w:rsidRPr="0063539D" w:rsidRDefault="000A31E9" w:rsidP="000A31E9">
      <w:pPr>
        <w:widowControl w:val="0"/>
        <w:ind w:firstLine="0"/>
        <w:jc w:val="left"/>
        <w:rPr>
          <w:sz w:val="24"/>
          <w:szCs w:val="24"/>
        </w:rPr>
        <w:sectPr w:rsidR="000A31E9" w:rsidRPr="0063539D" w:rsidSect="007C7137">
          <w:headerReference w:type="first" r:id="rId37"/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0A31E9" w:rsidRPr="0063539D" w:rsidRDefault="000A31E9" w:rsidP="000A31E9">
      <w:pPr>
        <w:widowControl w:val="0"/>
        <w:ind w:firstLine="0"/>
        <w:jc w:val="center"/>
        <w:rPr>
          <w:sz w:val="24"/>
          <w:szCs w:val="24"/>
        </w:rPr>
        <w:sectPr w:rsidR="000A31E9" w:rsidRPr="0063539D" w:rsidSect="007C7137">
          <w:footerReference w:type="first" r:id="rId38"/>
          <w:pgSz w:w="16838" w:h="11906" w:orient="landscape"/>
          <w:pgMar w:top="567" w:right="454" w:bottom="397" w:left="454" w:header="0" w:footer="96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23450" cy="6948170"/>
            <wp:effectExtent l="19050" t="0" r="6350" b="0"/>
            <wp:docPr id="5" name="Рисунок 4" descr="240.01.0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01.04.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1E">
        <w:rPr>
          <w:noProof/>
          <w:sz w:val="24"/>
          <w:szCs w:val="24"/>
        </w:rPr>
        <w:pict>
          <v:rect id="Rectangle 36" o:spid="_x0000_s1028" style="position:absolute;left:0;text-align:left;margin-left:510.8pt;margin-top:486.9pt;width:17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" stroked="f"/>
        </w:pict>
      </w:r>
    </w:p>
    <w:p w:rsidR="000A31E9" w:rsidRPr="00A50734" w:rsidRDefault="000A31E9" w:rsidP="002005DD">
      <w:pPr>
        <w:widowControl w:val="0"/>
        <w:suppressAutoHyphens/>
        <w:ind w:left="6407" w:firstLine="823"/>
        <w:jc w:val="left"/>
        <w:rPr>
          <w:color w:val="000000" w:themeColor="text1"/>
          <w:sz w:val="24"/>
          <w:szCs w:val="26"/>
        </w:rPr>
      </w:pPr>
      <w:r w:rsidRPr="00A50734">
        <w:rPr>
          <w:color w:val="000000" w:themeColor="text1"/>
          <w:sz w:val="24"/>
          <w:szCs w:val="26"/>
        </w:rPr>
        <w:lastRenderedPageBreak/>
        <w:t>Приложение</w:t>
      </w:r>
    </w:p>
    <w:p w:rsidR="002005DD" w:rsidRDefault="000A31E9" w:rsidP="002005DD">
      <w:pPr>
        <w:widowControl w:val="0"/>
        <w:suppressAutoHyphens/>
        <w:ind w:left="6407" w:firstLine="823"/>
        <w:rPr>
          <w:color w:val="000000" w:themeColor="text1"/>
          <w:sz w:val="24"/>
          <w:szCs w:val="26"/>
        </w:rPr>
      </w:pPr>
      <w:r w:rsidRPr="00A50734">
        <w:rPr>
          <w:color w:val="000000" w:themeColor="text1"/>
          <w:sz w:val="24"/>
          <w:szCs w:val="26"/>
        </w:rPr>
        <w:t xml:space="preserve">к чертежу межевания </w:t>
      </w:r>
    </w:p>
    <w:p w:rsidR="000A31E9" w:rsidRPr="00A50734" w:rsidRDefault="000A31E9" w:rsidP="002005DD">
      <w:pPr>
        <w:widowControl w:val="0"/>
        <w:suppressAutoHyphens/>
        <w:ind w:left="6407" w:firstLine="823"/>
        <w:rPr>
          <w:color w:val="000000" w:themeColor="text1"/>
          <w:sz w:val="24"/>
          <w:szCs w:val="26"/>
        </w:rPr>
      </w:pPr>
      <w:r w:rsidRPr="00A50734">
        <w:rPr>
          <w:color w:val="000000" w:themeColor="text1"/>
          <w:sz w:val="24"/>
          <w:szCs w:val="26"/>
        </w:rPr>
        <w:t xml:space="preserve">территории </w:t>
      </w:r>
    </w:p>
    <w:p w:rsidR="000A31E9" w:rsidRPr="00A50734" w:rsidRDefault="000A31E9" w:rsidP="000A31E9">
      <w:pPr>
        <w:widowControl w:val="0"/>
        <w:ind w:left="6521" w:firstLine="0"/>
        <w:jc w:val="left"/>
        <w:rPr>
          <w:color w:val="000000" w:themeColor="text1"/>
          <w:sz w:val="24"/>
          <w:szCs w:val="26"/>
        </w:rPr>
      </w:pPr>
    </w:p>
    <w:p w:rsidR="000A31E9" w:rsidRPr="00A50734" w:rsidRDefault="000A31E9" w:rsidP="000A31E9">
      <w:pPr>
        <w:widowControl w:val="0"/>
        <w:ind w:left="5670" w:firstLine="0"/>
        <w:jc w:val="left"/>
        <w:rPr>
          <w:color w:val="000000" w:themeColor="text1"/>
          <w:sz w:val="24"/>
          <w:szCs w:val="26"/>
        </w:rPr>
      </w:pPr>
    </w:p>
    <w:p w:rsidR="000A31E9" w:rsidRPr="00A50734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50734">
        <w:rPr>
          <w:color w:val="000000" w:themeColor="text1"/>
          <w:sz w:val="24"/>
          <w:szCs w:val="24"/>
        </w:rPr>
        <w:t>СВЕДЕНИЯ</w:t>
      </w:r>
    </w:p>
    <w:p w:rsidR="000A31E9" w:rsidRPr="00A50734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50734">
        <w:rPr>
          <w:color w:val="000000" w:themeColor="text1"/>
          <w:sz w:val="24"/>
          <w:szCs w:val="24"/>
        </w:rPr>
        <w:t>об образуемых земельных участках на кадастровом плане территории и об образуем</w:t>
      </w:r>
      <w:r>
        <w:rPr>
          <w:color w:val="000000" w:themeColor="text1"/>
          <w:sz w:val="24"/>
          <w:szCs w:val="24"/>
        </w:rPr>
        <w:t>ых</w:t>
      </w:r>
      <w:r w:rsidRPr="00A50734">
        <w:rPr>
          <w:color w:val="000000" w:themeColor="text1"/>
          <w:sz w:val="24"/>
          <w:szCs w:val="24"/>
        </w:rPr>
        <w:t xml:space="preserve"> </w:t>
      </w:r>
    </w:p>
    <w:p w:rsidR="000A31E9" w:rsidRPr="00A50734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50734">
        <w:rPr>
          <w:color w:val="000000" w:themeColor="text1"/>
          <w:sz w:val="24"/>
          <w:szCs w:val="24"/>
        </w:rPr>
        <w:t>земельн</w:t>
      </w:r>
      <w:r>
        <w:rPr>
          <w:color w:val="000000" w:themeColor="text1"/>
          <w:sz w:val="24"/>
          <w:szCs w:val="24"/>
        </w:rPr>
        <w:t>ых</w:t>
      </w:r>
      <w:r w:rsidRPr="00A50734">
        <w:rPr>
          <w:color w:val="000000" w:themeColor="text1"/>
          <w:sz w:val="24"/>
          <w:szCs w:val="24"/>
        </w:rPr>
        <w:t xml:space="preserve"> </w:t>
      </w:r>
      <w:proofErr w:type="gramStart"/>
      <w:r w:rsidRPr="00A50734">
        <w:rPr>
          <w:color w:val="000000" w:themeColor="text1"/>
          <w:sz w:val="24"/>
          <w:szCs w:val="24"/>
        </w:rPr>
        <w:t>участк</w:t>
      </w:r>
      <w:r>
        <w:rPr>
          <w:color w:val="000000" w:themeColor="text1"/>
          <w:sz w:val="24"/>
          <w:szCs w:val="24"/>
        </w:rPr>
        <w:t>ах</w:t>
      </w:r>
      <w:proofErr w:type="gramEnd"/>
      <w:r w:rsidRPr="00A50734">
        <w:rPr>
          <w:color w:val="000000" w:themeColor="text1"/>
          <w:sz w:val="24"/>
          <w:szCs w:val="24"/>
        </w:rPr>
        <w:t>, которы</w:t>
      </w:r>
      <w:r>
        <w:rPr>
          <w:color w:val="000000" w:themeColor="text1"/>
          <w:sz w:val="24"/>
          <w:szCs w:val="24"/>
        </w:rPr>
        <w:t>е</w:t>
      </w:r>
      <w:r w:rsidRPr="00A50734">
        <w:rPr>
          <w:color w:val="000000" w:themeColor="text1"/>
          <w:sz w:val="24"/>
          <w:szCs w:val="24"/>
        </w:rPr>
        <w:t xml:space="preserve"> после образования буд</w:t>
      </w:r>
      <w:r>
        <w:rPr>
          <w:color w:val="000000" w:themeColor="text1"/>
          <w:sz w:val="24"/>
          <w:szCs w:val="24"/>
        </w:rPr>
        <w:t>у</w:t>
      </w:r>
      <w:r w:rsidRPr="00A50734">
        <w:rPr>
          <w:color w:val="000000" w:themeColor="text1"/>
          <w:sz w:val="24"/>
          <w:szCs w:val="24"/>
        </w:rPr>
        <w:t xml:space="preserve">т относиться к территориям </w:t>
      </w:r>
    </w:p>
    <w:p w:rsidR="000A31E9" w:rsidRPr="00A50734" w:rsidRDefault="000A31E9" w:rsidP="000A31E9">
      <w:pPr>
        <w:ind w:firstLine="0"/>
        <w:jc w:val="center"/>
        <w:rPr>
          <w:color w:val="000000" w:themeColor="text1"/>
          <w:sz w:val="24"/>
          <w:szCs w:val="24"/>
        </w:rPr>
      </w:pPr>
      <w:r w:rsidRPr="00A50734">
        <w:rPr>
          <w:color w:val="000000" w:themeColor="text1"/>
          <w:sz w:val="24"/>
          <w:szCs w:val="24"/>
        </w:rPr>
        <w:t>общего пользования или имуществу общего пользования</w:t>
      </w:r>
    </w:p>
    <w:p w:rsidR="000A31E9" w:rsidRPr="00A50734" w:rsidRDefault="000A31E9" w:rsidP="000A31E9">
      <w:pPr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76"/>
        <w:gridCol w:w="1559"/>
        <w:gridCol w:w="2694"/>
        <w:gridCol w:w="1559"/>
        <w:gridCol w:w="2835"/>
      </w:tblGrid>
      <w:tr w:rsidR="000A31E9" w:rsidRPr="00A50734" w:rsidTr="002005DD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 xml:space="preserve">Условный номер 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земельного участка на</w:t>
            </w:r>
            <w:r w:rsidRPr="00A50734">
              <w:rPr>
                <w:color w:val="000000" w:themeColor="text1"/>
                <w:sz w:val="24"/>
                <w:szCs w:val="26"/>
              </w:rPr>
              <w:br/>
              <w:t>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Учетный</w:t>
            </w:r>
            <w:r w:rsidRPr="00A50734">
              <w:rPr>
                <w:color w:val="000000" w:themeColor="text1"/>
                <w:sz w:val="24"/>
                <w:szCs w:val="26"/>
              </w:rPr>
              <w:br/>
              <w:t>номер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кадастрового квартала</w:t>
            </w:r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 xml:space="preserve">Вид </w:t>
            </w:r>
            <w:proofErr w:type="gramStart"/>
            <w:r w:rsidRPr="00A50734">
              <w:rPr>
                <w:color w:val="000000" w:themeColor="text1"/>
                <w:sz w:val="24"/>
                <w:szCs w:val="26"/>
              </w:rPr>
              <w:t>разрешенного</w:t>
            </w:r>
            <w:proofErr w:type="gramEnd"/>
            <w:r w:rsidRPr="00A50734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использования образу</w:t>
            </w:r>
            <w:r w:rsidRPr="00A50734">
              <w:rPr>
                <w:color w:val="000000" w:themeColor="text1"/>
                <w:sz w:val="24"/>
                <w:szCs w:val="26"/>
              </w:rPr>
              <w:t>е</w:t>
            </w:r>
            <w:r w:rsidRPr="00A50734">
              <w:rPr>
                <w:color w:val="000000" w:themeColor="text1"/>
                <w:sz w:val="24"/>
                <w:szCs w:val="26"/>
              </w:rPr>
              <w:t xml:space="preserve">мого земельного участка в соответствии </w:t>
            </w:r>
            <w:proofErr w:type="gramStart"/>
            <w:r w:rsidRPr="00A50734">
              <w:rPr>
                <w:color w:val="000000" w:themeColor="text1"/>
                <w:sz w:val="24"/>
                <w:szCs w:val="26"/>
              </w:rPr>
              <w:t>с</w:t>
            </w:r>
            <w:proofErr w:type="gramEnd"/>
            <w:r w:rsidRPr="00A50734">
              <w:rPr>
                <w:color w:val="000000" w:themeColor="text1"/>
                <w:sz w:val="24"/>
                <w:szCs w:val="26"/>
              </w:rPr>
              <w:t xml:space="preserve"> 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проектом планировки территории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 xml:space="preserve">Площадь </w:t>
            </w:r>
          </w:p>
          <w:p w:rsidR="000A31E9" w:rsidRPr="00A50734" w:rsidRDefault="000A31E9" w:rsidP="002005DD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 xml:space="preserve">образуемого и изменяемого земельного участка, </w:t>
            </w:r>
            <w:proofErr w:type="gramStart"/>
            <w:r w:rsidRPr="00A50734">
              <w:rPr>
                <w:color w:val="000000" w:themeColor="text1"/>
                <w:sz w:val="24"/>
                <w:szCs w:val="26"/>
              </w:rPr>
              <w:t>га</w:t>
            </w:r>
            <w:proofErr w:type="gramEnd"/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Адрес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 xml:space="preserve">земельного </w:t>
            </w:r>
          </w:p>
          <w:p w:rsidR="000A31E9" w:rsidRPr="00A50734" w:rsidRDefault="000A31E9" w:rsidP="007C7137">
            <w:pPr>
              <w:ind w:left="-57" w:right="-57" w:firstLine="0"/>
              <w:jc w:val="center"/>
              <w:rPr>
                <w:color w:val="000000" w:themeColor="text1"/>
                <w:sz w:val="24"/>
                <w:szCs w:val="26"/>
              </w:rPr>
            </w:pPr>
            <w:r w:rsidRPr="00A50734">
              <w:rPr>
                <w:color w:val="000000" w:themeColor="text1"/>
                <w:sz w:val="24"/>
                <w:szCs w:val="26"/>
              </w:rPr>
              <w:t>участка</w:t>
            </w:r>
          </w:p>
        </w:tc>
      </w:tr>
    </w:tbl>
    <w:p w:rsidR="000A31E9" w:rsidRPr="00A50734" w:rsidRDefault="000A31E9" w:rsidP="000A31E9">
      <w:pPr>
        <w:ind w:firstLine="0"/>
        <w:jc w:val="left"/>
        <w:rPr>
          <w:sz w:val="2"/>
          <w:szCs w:val="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59"/>
        <w:gridCol w:w="2694"/>
        <w:gridCol w:w="1559"/>
        <w:gridCol w:w="2835"/>
      </w:tblGrid>
      <w:tr w:rsidR="000A31E9" w:rsidRPr="00A50734" w:rsidTr="002005DD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 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left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Рынки</w:t>
            </w:r>
          </w:p>
        </w:tc>
        <w:tc>
          <w:tcPr>
            <w:tcW w:w="1559" w:type="dxa"/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0,3356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widowControl w:val="0"/>
              <w:ind w:firstLine="0"/>
              <w:rPr>
                <w:rFonts w:eastAsia="Calibri"/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В</w:t>
            </w:r>
            <w:r w:rsidRPr="00A50734">
              <w:rPr>
                <w:sz w:val="24"/>
                <w:szCs w:val="24"/>
              </w:rPr>
              <w:t>ы</w:t>
            </w:r>
            <w:r w:rsidRPr="00A50734">
              <w:rPr>
                <w:sz w:val="24"/>
                <w:szCs w:val="24"/>
              </w:rPr>
              <w:t>борная, 89б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ЗУ 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0,3712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В</w:t>
            </w:r>
            <w:r w:rsidRPr="00A50734">
              <w:rPr>
                <w:sz w:val="24"/>
                <w:szCs w:val="24"/>
              </w:rPr>
              <w:t>ы</w:t>
            </w:r>
            <w:r w:rsidRPr="00A50734">
              <w:rPr>
                <w:sz w:val="24"/>
                <w:szCs w:val="24"/>
              </w:rPr>
              <w:t>борная, 91в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 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1,4505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 ул. Выборная, 91/2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ЗУ 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0,6278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 ул. Выборная, (107)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 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0,3991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(113/1)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</w:t>
            </w:r>
            <w:proofErr w:type="gramStart"/>
            <w:r w:rsidRPr="00A50734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0,1101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 ул. Выборная, (113/3)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</w:t>
            </w:r>
            <w:proofErr w:type="gramStart"/>
            <w:r w:rsidRPr="00A50734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Дошкольное, начальное и среднее общее обр</w:t>
            </w:r>
            <w:r w:rsidRPr="00A50734">
              <w:rPr>
                <w:sz w:val="24"/>
                <w:szCs w:val="24"/>
              </w:rPr>
              <w:t>а</w:t>
            </w:r>
            <w:r w:rsidRPr="00A50734">
              <w:rPr>
                <w:sz w:val="24"/>
                <w:szCs w:val="24"/>
              </w:rPr>
              <w:t xml:space="preserve">зование </w:t>
            </w:r>
          </w:p>
        </w:tc>
        <w:tc>
          <w:tcPr>
            <w:tcW w:w="1559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2,3502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113/3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0,1001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(101/3)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</w:t>
            </w:r>
            <w:proofErr w:type="gramStart"/>
            <w:r w:rsidRPr="00A50734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spellStart"/>
            <w:r w:rsidRPr="00A50734">
              <w:rPr>
                <w:sz w:val="24"/>
                <w:szCs w:val="24"/>
              </w:rPr>
              <w:t>Среднеэтажная</w:t>
            </w:r>
            <w:proofErr w:type="spellEnd"/>
            <w:r w:rsidRPr="00A50734">
              <w:rPr>
                <w:sz w:val="24"/>
                <w:szCs w:val="24"/>
              </w:rPr>
              <w:t xml:space="preserve"> жилая застройка; Многоэта</w:t>
            </w:r>
            <w:r w:rsidRPr="00A50734">
              <w:rPr>
                <w:sz w:val="24"/>
                <w:szCs w:val="24"/>
              </w:rPr>
              <w:t>ж</w:t>
            </w:r>
            <w:r w:rsidRPr="00A50734">
              <w:rPr>
                <w:sz w:val="24"/>
                <w:szCs w:val="24"/>
              </w:rPr>
              <w:t xml:space="preserve">ная жилая застройка (высотная застройка)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1,</w:t>
            </w:r>
            <w:r w:rsidR="007C7137">
              <w:rPr>
                <w:sz w:val="24"/>
                <w:szCs w:val="24"/>
              </w:rPr>
              <w:t>024</w:t>
            </w:r>
            <w:r w:rsidRPr="00A50734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widowControl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</w:rPr>
              <w:t>Российская Федерация, Новосибирская область, город Новосибирск,       ул. Выборная, 103/3</w:t>
            </w:r>
          </w:p>
        </w:tc>
      </w:tr>
      <w:tr w:rsidR="000A31E9" w:rsidRPr="00A50734" w:rsidTr="002005DD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lastRenderedPageBreak/>
              <w:t>ЗУ10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0,2306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(103/3)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54:35:072170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Дошкольное, начальное и среднее общее обр</w:t>
            </w:r>
            <w:r w:rsidRPr="00A50734">
              <w:rPr>
                <w:sz w:val="24"/>
                <w:szCs w:val="24"/>
              </w:rPr>
              <w:t>а</w:t>
            </w:r>
            <w:r w:rsidRPr="00A50734">
              <w:rPr>
                <w:sz w:val="24"/>
                <w:szCs w:val="24"/>
              </w:rPr>
              <w:t xml:space="preserve">зование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1,0399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103/4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54:35:073790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0,1155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(131/1)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54:35:073790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0,0904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(131)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0,3764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Вилюйская, (45)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54:35:072180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0734">
              <w:rPr>
                <w:rFonts w:eastAsia="Calibri"/>
                <w:sz w:val="24"/>
                <w:szCs w:val="24"/>
              </w:rPr>
              <w:t>0,</w:t>
            </w:r>
            <w:r w:rsidRPr="00A50734">
              <w:rPr>
                <w:rFonts w:eastAsia="Calibri"/>
                <w:sz w:val="24"/>
                <w:szCs w:val="24"/>
                <w:lang w:val="en-US"/>
              </w:rPr>
              <w:t>0</w:t>
            </w:r>
            <w:r w:rsidRPr="00A50734">
              <w:rPr>
                <w:rFonts w:eastAsia="Calibri"/>
                <w:sz w:val="24"/>
                <w:szCs w:val="24"/>
              </w:rPr>
              <w:t>368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ул. Выборная, (117)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0,0126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Российская Федерация, Новосибирская область, город Новосибирск,        ул. Выборная, (117/2)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2,9039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Российская Федерация, Новосибирская область, город Новосибирск,        ул. Выборная, </w:t>
            </w:r>
            <w:r>
              <w:rPr>
                <w:sz w:val="24"/>
                <w:szCs w:val="24"/>
              </w:rPr>
              <w:t>101/7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075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Российская Федерация, Новосибирская область, город Новосибирск,        ул. Выборная, </w:t>
            </w:r>
            <w:r>
              <w:rPr>
                <w:sz w:val="24"/>
                <w:szCs w:val="24"/>
              </w:rPr>
              <w:t>103а</w:t>
            </w:r>
          </w:p>
        </w:tc>
      </w:tr>
      <w:tr w:rsidR="000A31E9" w:rsidRPr="00A50734" w:rsidTr="002005DD">
        <w:tc>
          <w:tcPr>
            <w:tcW w:w="1276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ЗУ1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54:35:072175</w:t>
            </w:r>
          </w:p>
        </w:tc>
        <w:tc>
          <w:tcPr>
            <w:tcW w:w="2694" w:type="dxa"/>
          </w:tcPr>
          <w:p w:rsidR="000A31E9" w:rsidRPr="00A50734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Коммунальное обсл</w:t>
            </w:r>
            <w:r w:rsidRPr="00A50734">
              <w:rPr>
                <w:sz w:val="24"/>
                <w:szCs w:val="24"/>
              </w:rPr>
              <w:t>у</w:t>
            </w:r>
            <w:r w:rsidRPr="00A50734">
              <w:rPr>
                <w:sz w:val="24"/>
                <w:szCs w:val="24"/>
              </w:rPr>
              <w:t xml:space="preserve">живание </w:t>
            </w:r>
          </w:p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A31E9" w:rsidRPr="00A50734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094</w:t>
            </w:r>
          </w:p>
        </w:tc>
        <w:tc>
          <w:tcPr>
            <w:tcW w:w="2835" w:type="dxa"/>
          </w:tcPr>
          <w:p w:rsidR="000A31E9" w:rsidRPr="00A50734" w:rsidRDefault="000A31E9" w:rsidP="007C7137">
            <w:pPr>
              <w:ind w:firstLine="0"/>
              <w:rPr>
                <w:sz w:val="24"/>
                <w:szCs w:val="24"/>
              </w:rPr>
            </w:pPr>
            <w:r w:rsidRPr="00A50734">
              <w:rPr>
                <w:sz w:val="24"/>
                <w:szCs w:val="24"/>
              </w:rPr>
              <w:t xml:space="preserve">Российская Федерация, Новосибирская область, город Новосибирск,        ул. Выборная, </w:t>
            </w:r>
            <w:r>
              <w:rPr>
                <w:sz w:val="24"/>
                <w:szCs w:val="24"/>
              </w:rPr>
              <w:t>101б</w:t>
            </w:r>
          </w:p>
        </w:tc>
      </w:tr>
    </w:tbl>
    <w:p w:rsidR="000A31E9" w:rsidRDefault="000A31E9" w:rsidP="002005DD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A50734">
        <w:rPr>
          <w:szCs w:val="28"/>
        </w:rPr>
        <w:t>____________</w:t>
      </w: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Default="000A31E9" w:rsidP="000A31E9">
      <w:pPr>
        <w:widowControl w:val="0"/>
        <w:tabs>
          <w:tab w:val="left" w:pos="0"/>
          <w:tab w:val="left" w:pos="1701"/>
        </w:tabs>
        <w:ind w:firstLine="0"/>
        <w:contextualSpacing/>
        <w:jc w:val="left"/>
        <w:rPr>
          <w:sz w:val="24"/>
          <w:szCs w:val="28"/>
        </w:rPr>
      </w:pPr>
    </w:p>
    <w:p w:rsidR="000A31E9" w:rsidRPr="006B782B" w:rsidRDefault="000A31E9" w:rsidP="000A31E9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0A31E9" w:rsidRPr="006B782B" w:rsidSect="007C7137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0A31E9" w:rsidRPr="00AD5B51" w:rsidRDefault="000A31E9" w:rsidP="000A31E9">
      <w:pPr>
        <w:widowControl w:val="0"/>
        <w:ind w:left="6521" w:firstLine="0"/>
        <w:jc w:val="left"/>
      </w:pPr>
      <w:r w:rsidRPr="00AD5B51">
        <w:lastRenderedPageBreak/>
        <w:t>Приложение</w:t>
      </w:r>
      <w:r>
        <w:t xml:space="preserve"> 7</w:t>
      </w:r>
    </w:p>
    <w:p w:rsidR="000A31E9" w:rsidRPr="00AD5B51" w:rsidRDefault="000A31E9" w:rsidP="000A31E9">
      <w:pPr>
        <w:widowControl w:val="0"/>
        <w:ind w:left="6521" w:firstLine="0"/>
        <w:jc w:val="left"/>
      </w:pPr>
      <w:r w:rsidRPr="00AD5B51">
        <w:t>к постановлению мэрии</w:t>
      </w:r>
    </w:p>
    <w:p w:rsidR="000A31E9" w:rsidRPr="00AD5B51" w:rsidRDefault="000A31E9" w:rsidP="000A31E9">
      <w:pPr>
        <w:widowControl w:val="0"/>
        <w:ind w:left="6521" w:firstLine="0"/>
        <w:jc w:val="left"/>
      </w:pPr>
      <w:r w:rsidRPr="00AD5B51">
        <w:t>города Новосибирска</w:t>
      </w:r>
    </w:p>
    <w:p w:rsidR="000A31E9" w:rsidRPr="001B7D29" w:rsidRDefault="000A31E9" w:rsidP="000A31E9">
      <w:pPr>
        <w:ind w:left="6521" w:firstLine="0"/>
        <w:rPr>
          <w:u w:val="single"/>
        </w:rPr>
      </w:pPr>
      <w:r w:rsidRPr="0014056F">
        <w:t xml:space="preserve">от </w:t>
      </w:r>
      <w:r w:rsidRPr="003604CE">
        <w:t>_________</w:t>
      </w:r>
      <w:r w:rsidR="002005DD">
        <w:t xml:space="preserve">__ </w:t>
      </w:r>
      <w:r w:rsidRPr="0014056F">
        <w:t xml:space="preserve">№ </w:t>
      </w:r>
      <w:r w:rsidRPr="003604CE">
        <w:t>______</w:t>
      </w:r>
    </w:p>
    <w:p w:rsidR="000A31E9" w:rsidRDefault="000A31E9" w:rsidP="000A31E9">
      <w:pPr>
        <w:ind w:left="6521" w:firstLine="0"/>
        <w:jc w:val="center"/>
      </w:pPr>
    </w:p>
    <w:p w:rsidR="000A31E9" w:rsidRPr="00AD5B51" w:rsidRDefault="000A31E9" w:rsidP="000A31E9">
      <w:pPr>
        <w:widowControl w:val="0"/>
        <w:ind w:firstLine="0"/>
        <w:jc w:val="center"/>
        <w:rPr>
          <w:szCs w:val="28"/>
        </w:rPr>
      </w:pPr>
    </w:p>
    <w:p w:rsidR="000A31E9" w:rsidRPr="00AD5B51" w:rsidRDefault="000A31E9" w:rsidP="000A31E9">
      <w:pPr>
        <w:widowControl w:val="0"/>
        <w:ind w:firstLine="0"/>
        <w:jc w:val="center"/>
        <w:rPr>
          <w:szCs w:val="28"/>
        </w:rPr>
      </w:pPr>
      <w:r w:rsidRPr="00AD5B51">
        <w:rPr>
          <w:szCs w:val="28"/>
        </w:rPr>
        <w:t>ПРОЕКТ</w:t>
      </w:r>
    </w:p>
    <w:p w:rsidR="000A31E9" w:rsidRDefault="000A31E9" w:rsidP="000A31E9">
      <w:pPr>
        <w:widowControl w:val="0"/>
        <w:suppressAutoHyphens/>
        <w:ind w:left="284" w:right="284" w:firstLine="0"/>
        <w:jc w:val="center"/>
        <w:rPr>
          <w:szCs w:val="28"/>
        </w:rPr>
      </w:pPr>
      <w:r>
        <w:rPr>
          <w:szCs w:val="28"/>
        </w:rPr>
        <w:t>межевания территории</w:t>
      </w:r>
      <w:r w:rsidRPr="00D01701">
        <w:rPr>
          <w:szCs w:val="28"/>
        </w:rPr>
        <w:t xml:space="preserve">, предназначенный для размещения линейного объекта транспортной инфраструктуры местного значения – автомобильной дороги общего пользования по ул. Вилюйской от ул. Выборной до микрорайона </w:t>
      </w:r>
      <w:r w:rsidR="002005DD">
        <w:rPr>
          <w:szCs w:val="28"/>
        </w:rPr>
        <w:t>«</w:t>
      </w:r>
      <w:r w:rsidRPr="00D01701">
        <w:rPr>
          <w:szCs w:val="28"/>
        </w:rPr>
        <w:t>Зеленый бор</w:t>
      </w:r>
      <w:r w:rsidR="002005DD">
        <w:rPr>
          <w:szCs w:val="28"/>
        </w:rPr>
        <w:t>»</w:t>
      </w:r>
      <w:r w:rsidRPr="00D01701">
        <w:rPr>
          <w:szCs w:val="28"/>
        </w:rPr>
        <w:t xml:space="preserve"> в границах проекта планировки восточной части</w:t>
      </w:r>
    </w:p>
    <w:p w:rsidR="000A31E9" w:rsidRPr="00AD5B51" w:rsidRDefault="000A31E9" w:rsidP="000A31E9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D01701">
        <w:rPr>
          <w:szCs w:val="28"/>
        </w:rPr>
        <w:t>Октябрьского района</w:t>
      </w:r>
    </w:p>
    <w:p w:rsidR="000A31E9" w:rsidRPr="00AD5B51" w:rsidRDefault="000A31E9" w:rsidP="000A31E9">
      <w:pPr>
        <w:widowControl w:val="0"/>
        <w:ind w:firstLine="0"/>
        <w:jc w:val="left"/>
        <w:rPr>
          <w:szCs w:val="28"/>
        </w:rPr>
      </w:pPr>
    </w:p>
    <w:p w:rsidR="000A31E9" w:rsidRPr="00AD5B51" w:rsidRDefault="000A31E9" w:rsidP="000A31E9">
      <w:pPr>
        <w:widowControl w:val="0"/>
        <w:rPr>
          <w:szCs w:val="28"/>
        </w:rPr>
      </w:pPr>
      <w:r w:rsidRPr="00AD5B51">
        <w:rPr>
          <w:szCs w:val="28"/>
        </w:rPr>
        <w:t>Черте</w:t>
      </w:r>
      <w:r>
        <w:rPr>
          <w:szCs w:val="28"/>
        </w:rPr>
        <w:t xml:space="preserve">ж межевания территории </w:t>
      </w:r>
      <w:r w:rsidRPr="00AD5B51">
        <w:rPr>
          <w:szCs w:val="28"/>
        </w:rPr>
        <w:t>(приложение).</w:t>
      </w:r>
    </w:p>
    <w:p w:rsidR="000A31E9" w:rsidRPr="0075601C" w:rsidRDefault="000A31E9" w:rsidP="002005DD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A31E9" w:rsidRDefault="000A31E9" w:rsidP="000A31E9">
      <w:pPr>
        <w:widowControl w:val="0"/>
        <w:ind w:firstLine="0"/>
        <w:jc w:val="left"/>
        <w:rPr>
          <w:szCs w:val="28"/>
        </w:rPr>
        <w:sectPr w:rsidR="000A31E9" w:rsidSect="007C7137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0A31E9" w:rsidRDefault="00455D1E" w:rsidP="000A31E9">
      <w:pPr>
        <w:widowControl w:val="0"/>
        <w:ind w:firstLine="0"/>
        <w:jc w:val="right"/>
        <w:rPr>
          <w:szCs w:val="28"/>
        </w:rPr>
      </w:pPr>
      <w:r>
        <w:rPr>
          <w:noProof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7" type="#_x0000_t202" style="position:absolute;left:0;text-align:left;margin-left:473.8pt;margin-top:407.45pt;width:311.8pt;height:9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" stroked="f">
            <v:textbox inset="0,0,0,0">
              <w:txbxContent>
                <w:p w:rsidR="005E6E97" w:rsidRPr="003A32B8" w:rsidRDefault="005E6E97" w:rsidP="000A31E9">
                  <w:pPr>
                    <w:ind w:left="227" w:hanging="227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1. </w:t>
                  </w:r>
                  <w:r w:rsidRPr="003A32B8">
                    <w:rPr>
                      <w:sz w:val="21"/>
                      <w:szCs w:val="21"/>
                    </w:rPr>
                    <w:t>Сведения о существующих земельных участках, предполагаемых к изъятию для государственных или муниципальных нужд, для размещения линейного объекта транспортной инфраструктуры местного значения</w:t>
                  </w:r>
                </w:p>
                <w:p w:rsidR="005E6E97" w:rsidRPr="003A32B8" w:rsidRDefault="005E6E97" w:rsidP="000A31E9">
                  <w:pPr>
                    <w:ind w:left="227" w:hanging="227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2. </w:t>
                  </w:r>
                  <w:r w:rsidRPr="003A32B8">
                    <w:rPr>
                      <w:sz w:val="21"/>
                      <w:szCs w:val="21"/>
                    </w:rPr>
                    <w:t>Сведения об образуемом земельном участке, который после обр</w:t>
                  </w:r>
                  <w:r w:rsidRPr="003A32B8">
                    <w:rPr>
                      <w:sz w:val="21"/>
                      <w:szCs w:val="21"/>
                    </w:rPr>
                    <w:t>а</w:t>
                  </w:r>
                  <w:r w:rsidRPr="003A32B8">
                    <w:rPr>
                      <w:sz w:val="21"/>
                      <w:szCs w:val="21"/>
                    </w:rPr>
                    <w:t>зования будет относиться к территориям общего пользования ил</w:t>
                  </w:r>
                  <w:r>
                    <w:rPr>
                      <w:sz w:val="21"/>
                      <w:szCs w:val="21"/>
                    </w:rPr>
                    <w:t>и имуществу общего пользования</w:t>
                  </w:r>
                </w:p>
              </w:txbxContent>
            </v:textbox>
          </v:shape>
        </w:pict>
      </w:r>
      <w:r w:rsidR="000A31E9">
        <w:rPr>
          <w:noProof/>
          <w:szCs w:val="28"/>
        </w:rPr>
        <w:drawing>
          <wp:inline distT="0" distB="0" distL="0" distR="0">
            <wp:extent cx="9758040" cy="6012000"/>
            <wp:effectExtent l="19050" t="0" r="0" b="0"/>
            <wp:docPr id="4" name="Рисунок 0" descr="Чертеж в постановление без циф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в постановление без цифры 2.jpg"/>
                    <pic:cNvPicPr/>
                  </pic:nvPicPr>
                  <pic:blipFill>
                    <a:blip r:embed="rId40" cstate="print"/>
                    <a:srcRect l="5288" t="10149" r="2631" b="9663"/>
                    <a:stretch>
                      <a:fillRect/>
                    </a:stretch>
                  </pic:blipFill>
                  <pic:spPr>
                    <a:xfrm>
                      <a:off x="0" y="0"/>
                      <a:ext cx="9758040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E9" w:rsidRPr="00002091" w:rsidRDefault="000A31E9" w:rsidP="000A31E9">
      <w:pPr>
        <w:widowControl w:val="0"/>
        <w:ind w:firstLine="0"/>
        <w:jc w:val="center"/>
        <w:rPr>
          <w:sz w:val="24"/>
          <w:szCs w:val="28"/>
        </w:rPr>
      </w:pPr>
    </w:p>
    <w:p w:rsidR="000A31E9" w:rsidRPr="00002091" w:rsidRDefault="000A31E9" w:rsidP="000A31E9">
      <w:pPr>
        <w:widowControl w:val="0"/>
        <w:ind w:firstLine="0"/>
        <w:jc w:val="center"/>
        <w:rPr>
          <w:sz w:val="24"/>
          <w:szCs w:val="28"/>
        </w:rPr>
      </w:pPr>
    </w:p>
    <w:p w:rsidR="000A31E9" w:rsidRDefault="000A31E9" w:rsidP="000A31E9">
      <w:pPr>
        <w:widowControl w:val="0"/>
        <w:ind w:firstLine="0"/>
        <w:jc w:val="center"/>
        <w:rPr>
          <w:szCs w:val="28"/>
        </w:rPr>
        <w:sectPr w:rsidR="000A31E9" w:rsidSect="007C7137">
          <w:footerReference w:type="first" r:id="rId41"/>
          <w:pgSz w:w="16838" w:h="11906" w:orient="landscape" w:code="9"/>
          <w:pgMar w:top="1021" w:right="567" w:bottom="397" w:left="567" w:header="397" w:footer="106" w:gutter="0"/>
          <w:pgNumType w:start="1"/>
          <w:cols w:space="708"/>
          <w:titlePg/>
          <w:docGrid w:linePitch="381"/>
        </w:sectPr>
      </w:pPr>
      <w:r w:rsidRPr="00002091">
        <w:rPr>
          <w:sz w:val="24"/>
          <w:szCs w:val="28"/>
        </w:rPr>
        <w:t>______</w:t>
      </w:r>
      <w:r>
        <w:rPr>
          <w:sz w:val="24"/>
          <w:szCs w:val="28"/>
        </w:rPr>
        <w:t>__</w:t>
      </w:r>
      <w:r w:rsidRPr="00002091">
        <w:rPr>
          <w:sz w:val="24"/>
          <w:szCs w:val="28"/>
        </w:rPr>
        <w:t>_____</w:t>
      </w:r>
    </w:p>
    <w:p w:rsidR="000A31E9" w:rsidRPr="002005DD" w:rsidRDefault="000A31E9" w:rsidP="002005DD">
      <w:pPr>
        <w:widowControl w:val="0"/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lastRenderedPageBreak/>
        <w:t>Приложение 1</w:t>
      </w:r>
    </w:p>
    <w:p w:rsidR="002005DD" w:rsidRDefault="000A31E9" w:rsidP="002005DD">
      <w:pPr>
        <w:widowControl w:val="0"/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t xml:space="preserve">к чертежу межевания </w:t>
      </w:r>
    </w:p>
    <w:p w:rsidR="000A31E9" w:rsidRPr="002005DD" w:rsidRDefault="000A31E9" w:rsidP="002005DD">
      <w:pPr>
        <w:widowControl w:val="0"/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t>территории</w:t>
      </w:r>
    </w:p>
    <w:p w:rsidR="000A31E9" w:rsidRDefault="000A31E9" w:rsidP="000A31E9">
      <w:pPr>
        <w:ind w:right="-3" w:firstLine="0"/>
        <w:jc w:val="center"/>
        <w:rPr>
          <w:sz w:val="26"/>
          <w:szCs w:val="26"/>
          <w:lang w:eastAsia="en-US"/>
        </w:rPr>
      </w:pPr>
    </w:p>
    <w:p w:rsidR="000A31E9" w:rsidRPr="00D01701" w:rsidRDefault="000A31E9" w:rsidP="000A31E9">
      <w:pPr>
        <w:ind w:right="-3" w:firstLine="0"/>
        <w:jc w:val="center"/>
        <w:rPr>
          <w:sz w:val="26"/>
          <w:szCs w:val="26"/>
          <w:lang w:eastAsia="en-US"/>
        </w:rPr>
      </w:pPr>
    </w:p>
    <w:p w:rsidR="000A31E9" w:rsidRPr="002005DD" w:rsidRDefault="000A31E9" w:rsidP="000A31E9">
      <w:pPr>
        <w:suppressAutoHyphens/>
        <w:ind w:right="-6" w:firstLine="0"/>
        <w:jc w:val="center"/>
        <w:rPr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СВЕДЕНИЯ</w:t>
      </w:r>
    </w:p>
    <w:p w:rsidR="000A31E9" w:rsidRPr="002005DD" w:rsidRDefault="000A31E9" w:rsidP="000A31E9">
      <w:pPr>
        <w:suppressAutoHyphens/>
        <w:ind w:right="-6" w:firstLine="0"/>
        <w:jc w:val="center"/>
        <w:rPr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о существующих земельных участках, предполагаемых к изъятию для государственных или муниципальных нужд,</w:t>
      </w:r>
    </w:p>
    <w:p w:rsidR="000A31E9" w:rsidRPr="002005DD" w:rsidRDefault="000A31E9" w:rsidP="000A31E9">
      <w:pPr>
        <w:suppressAutoHyphens/>
        <w:ind w:right="-6" w:firstLine="0"/>
        <w:jc w:val="center"/>
        <w:rPr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для размещения линейного объекта транспортной инфраструктуры местного значения</w:t>
      </w:r>
    </w:p>
    <w:p w:rsidR="000A31E9" w:rsidRPr="002005DD" w:rsidRDefault="000A31E9" w:rsidP="000A31E9">
      <w:pPr>
        <w:ind w:right="-3" w:firstLine="0"/>
        <w:jc w:val="right"/>
        <w:rPr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5"/>
        <w:gridCol w:w="2268"/>
        <w:gridCol w:w="9497"/>
        <w:gridCol w:w="2127"/>
      </w:tblGrid>
      <w:tr w:rsidR="000A31E9" w:rsidRPr="002005DD" w:rsidTr="002005DD">
        <w:trPr>
          <w:jc w:val="center"/>
        </w:trPr>
        <w:tc>
          <w:tcPr>
            <w:tcW w:w="1475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Условный номер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земельного участка на чертеже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2005DD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Кадастровый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номер </w:t>
            </w:r>
            <w:proofErr w:type="gramStart"/>
            <w:r w:rsidRPr="002005DD">
              <w:rPr>
                <w:sz w:val="24"/>
                <w:szCs w:val="24"/>
                <w:lang w:eastAsia="en-US"/>
              </w:rPr>
              <w:t>земельного</w:t>
            </w:r>
            <w:proofErr w:type="gramEnd"/>
            <w:r w:rsidRPr="002005DD">
              <w:rPr>
                <w:sz w:val="24"/>
                <w:szCs w:val="24"/>
                <w:lang w:eastAsia="en-US"/>
              </w:rPr>
              <w:t xml:space="preserve">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участка</w:t>
            </w:r>
          </w:p>
        </w:tc>
        <w:tc>
          <w:tcPr>
            <w:tcW w:w="9497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Адрес земельного участка 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Площадь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земельного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участка, </w:t>
            </w:r>
          </w:p>
          <w:p w:rsidR="000A31E9" w:rsidRPr="002005DD" w:rsidRDefault="000A31E9" w:rsidP="007C7137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га</w:t>
            </w:r>
          </w:p>
        </w:tc>
      </w:tr>
    </w:tbl>
    <w:p w:rsidR="00D51666" w:rsidRPr="00D51666" w:rsidRDefault="00D51666" w:rsidP="00D51666">
      <w:pPr>
        <w:spacing w:line="20" w:lineRule="exact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5"/>
        <w:gridCol w:w="2268"/>
        <w:gridCol w:w="9497"/>
        <w:gridCol w:w="2127"/>
      </w:tblGrid>
      <w:tr w:rsidR="000A31E9" w:rsidRPr="002005DD" w:rsidTr="002005DD">
        <w:trPr>
          <w:tblHeader/>
          <w:jc w:val="center"/>
        </w:trPr>
        <w:tc>
          <w:tcPr>
            <w:tcW w:w="1475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97" w:type="dxa"/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7" w:type="dxa"/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0A31E9" w:rsidRPr="002005DD" w:rsidTr="002005DD">
        <w:trPr>
          <w:trHeight w:val="472"/>
          <w:jc w:val="center"/>
        </w:trPr>
        <w:tc>
          <w:tcPr>
            <w:tcW w:w="1475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54:35:072210:245</w:t>
            </w:r>
          </w:p>
        </w:tc>
        <w:tc>
          <w:tcPr>
            <w:tcW w:w="9497" w:type="dxa"/>
          </w:tcPr>
          <w:p w:rsidR="000A31E9" w:rsidRPr="002005DD" w:rsidRDefault="000A31E9" w:rsidP="0044074D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Российская Федерация, Новосибирская о</w:t>
            </w:r>
            <w:r w:rsidR="0044074D" w:rsidRPr="002005DD">
              <w:rPr>
                <w:sz w:val="24"/>
                <w:szCs w:val="24"/>
                <w:lang w:eastAsia="en-US"/>
              </w:rPr>
              <w:t>бласть, город Новосибирск, ОНТ «</w:t>
            </w:r>
            <w:r w:rsidRPr="002005DD">
              <w:rPr>
                <w:sz w:val="24"/>
                <w:szCs w:val="24"/>
                <w:lang w:eastAsia="en-US"/>
              </w:rPr>
              <w:t>Ветеран-1</w:t>
            </w:r>
            <w:r w:rsidR="0044074D" w:rsidRPr="002005DD">
              <w:rPr>
                <w:sz w:val="24"/>
                <w:szCs w:val="24"/>
                <w:lang w:eastAsia="en-US"/>
              </w:rPr>
              <w:t>»</w:t>
            </w:r>
            <w:r w:rsidRPr="002005DD">
              <w:rPr>
                <w:sz w:val="24"/>
                <w:szCs w:val="24"/>
                <w:lang w:eastAsia="en-US"/>
              </w:rPr>
              <w:t>, квартал Х, участок № 112</w:t>
            </w:r>
          </w:p>
        </w:tc>
        <w:tc>
          <w:tcPr>
            <w:tcW w:w="2127" w:type="dxa"/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0,0326</w:t>
            </w:r>
          </w:p>
        </w:tc>
      </w:tr>
      <w:tr w:rsidR="000A31E9" w:rsidRPr="002005DD" w:rsidTr="002005DD">
        <w:trPr>
          <w:trHeight w:val="472"/>
          <w:jc w:val="center"/>
        </w:trPr>
        <w:tc>
          <w:tcPr>
            <w:tcW w:w="1475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54:35:072210:246</w:t>
            </w:r>
          </w:p>
        </w:tc>
        <w:tc>
          <w:tcPr>
            <w:tcW w:w="9497" w:type="dxa"/>
          </w:tcPr>
          <w:p w:rsidR="000A31E9" w:rsidRPr="002005DD" w:rsidRDefault="000A31E9" w:rsidP="0044074D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Российская Федерация, Новосибирская область, город Новосибирск, ОНТ </w:t>
            </w:r>
            <w:r w:rsidR="0044074D" w:rsidRPr="002005DD">
              <w:rPr>
                <w:sz w:val="24"/>
                <w:szCs w:val="24"/>
                <w:lang w:eastAsia="en-US"/>
              </w:rPr>
              <w:t>«</w:t>
            </w:r>
            <w:r w:rsidRPr="002005DD">
              <w:rPr>
                <w:sz w:val="24"/>
                <w:szCs w:val="24"/>
                <w:lang w:eastAsia="en-US"/>
              </w:rPr>
              <w:t>Вете</w:t>
            </w:r>
            <w:r w:rsidR="0044074D" w:rsidRPr="002005DD">
              <w:rPr>
                <w:sz w:val="24"/>
                <w:szCs w:val="24"/>
                <w:lang w:eastAsia="en-US"/>
              </w:rPr>
              <w:t>ран-1»</w:t>
            </w:r>
            <w:r w:rsidRPr="002005DD">
              <w:rPr>
                <w:sz w:val="24"/>
                <w:szCs w:val="24"/>
                <w:lang w:eastAsia="en-US"/>
              </w:rPr>
              <w:t>, квартал Х, участок № 112</w:t>
            </w:r>
          </w:p>
        </w:tc>
        <w:tc>
          <w:tcPr>
            <w:tcW w:w="2127" w:type="dxa"/>
          </w:tcPr>
          <w:p w:rsidR="000A31E9" w:rsidRPr="002005DD" w:rsidRDefault="000A31E9" w:rsidP="007C7137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0,0137</w:t>
            </w:r>
          </w:p>
        </w:tc>
      </w:tr>
    </w:tbl>
    <w:p w:rsidR="000A31E9" w:rsidRPr="006B782B" w:rsidRDefault="002005DD" w:rsidP="002005DD">
      <w:pPr>
        <w:spacing w:before="48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____________</w:t>
      </w:r>
    </w:p>
    <w:p w:rsidR="000A31E9" w:rsidRDefault="000A31E9" w:rsidP="000A31E9">
      <w:pPr>
        <w:widowControl w:val="0"/>
        <w:ind w:firstLine="0"/>
        <w:jc w:val="center"/>
        <w:rPr>
          <w:szCs w:val="28"/>
        </w:rPr>
        <w:sectPr w:rsidR="000A31E9" w:rsidSect="007C7137">
          <w:pgSz w:w="16838" w:h="11906" w:orient="landscape" w:code="9"/>
          <w:pgMar w:top="1021" w:right="567" w:bottom="397" w:left="567" w:header="567" w:footer="74" w:gutter="0"/>
          <w:pgNumType w:start="1"/>
          <w:cols w:space="708"/>
          <w:titlePg/>
          <w:docGrid w:linePitch="381"/>
        </w:sectPr>
      </w:pPr>
    </w:p>
    <w:p w:rsidR="000A31E9" w:rsidRPr="002005DD" w:rsidRDefault="000A31E9" w:rsidP="002005DD">
      <w:pPr>
        <w:widowControl w:val="0"/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lastRenderedPageBreak/>
        <w:t>Приложение 2</w:t>
      </w:r>
    </w:p>
    <w:p w:rsidR="002005DD" w:rsidRDefault="000A31E9" w:rsidP="002005DD">
      <w:pPr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t xml:space="preserve">к чертежу межевания </w:t>
      </w:r>
    </w:p>
    <w:p w:rsidR="000A31E9" w:rsidRPr="002005DD" w:rsidRDefault="000A31E9" w:rsidP="002005DD">
      <w:pPr>
        <w:ind w:left="11624" w:firstLine="1559"/>
        <w:jc w:val="left"/>
        <w:rPr>
          <w:sz w:val="24"/>
          <w:szCs w:val="24"/>
        </w:rPr>
      </w:pPr>
      <w:r w:rsidRPr="002005DD">
        <w:rPr>
          <w:sz w:val="24"/>
          <w:szCs w:val="24"/>
        </w:rPr>
        <w:t xml:space="preserve">территории </w:t>
      </w:r>
    </w:p>
    <w:p w:rsidR="000A31E9" w:rsidRDefault="000A31E9" w:rsidP="000A31E9">
      <w:pPr>
        <w:jc w:val="right"/>
        <w:rPr>
          <w:sz w:val="26"/>
          <w:szCs w:val="26"/>
        </w:rPr>
      </w:pPr>
    </w:p>
    <w:p w:rsidR="000A31E9" w:rsidRPr="002005DD" w:rsidRDefault="000A31E9" w:rsidP="000A31E9">
      <w:pPr>
        <w:jc w:val="right"/>
        <w:rPr>
          <w:sz w:val="24"/>
          <w:szCs w:val="24"/>
        </w:rPr>
      </w:pPr>
    </w:p>
    <w:p w:rsidR="000A31E9" w:rsidRPr="002005DD" w:rsidRDefault="000A31E9" w:rsidP="000A31E9">
      <w:pPr>
        <w:ind w:firstLine="0"/>
        <w:jc w:val="center"/>
        <w:rPr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СВЕДЕНИЯ</w:t>
      </w:r>
    </w:p>
    <w:p w:rsidR="00D51666" w:rsidRDefault="000A31E9" w:rsidP="000A31E9">
      <w:pPr>
        <w:ind w:right="-3" w:firstLine="0"/>
        <w:jc w:val="center"/>
        <w:rPr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об образуемом земельном участке, который после образования будет относиться к территориям</w:t>
      </w:r>
      <w:r w:rsidR="00D51666">
        <w:rPr>
          <w:sz w:val="24"/>
          <w:szCs w:val="24"/>
          <w:lang w:eastAsia="en-US"/>
        </w:rPr>
        <w:t xml:space="preserve"> </w:t>
      </w:r>
      <w:r w:rsidRPr="002005DD">
        <w:rPr>
          <w:sz w:val="24"/>
          <w:szCs w:val="24"/>
          <w:lang w:eastAsia="en-US"/>
        </w:rPr>
        <w:t xml:space="preserve">общего пользования или имуществу </w:t>
      </w:r>
    </w:p>
    <w:p w:rsidR="000A31E9" w:rsidRPr="002005DD" w:rsidRDefault="000A31E9" w:rsidP="000A31E9">
      <w:pPr>
        <w:ind w:right="-3" w:firstLine="0"/>
        <w:jc w:val="center"/>
        <w:rPr>
          <w:color w:val="FF0000"/>
          <w:sz w:val="24"/>
          <w:szCs w:val="24"/>
          <w:lang w:eastAsia="en-US"/>
        </w:rPr>
      </w:pPr>
      <w:r w:rsidRPr="002005DD">
        <w:rPr>
          <w:sz w:val="24"/>
          <w:szCs w:val="24"/>
          <w:lang w:eastAsia="en-US"/>
        </w:rPr>
        <w:t>общего пользования</w:t>
      </w:r>
    </w:p>
    <w:p w:rsidR="000A31E9" w:rsidRPr="002005DD" w:rsidRDefault="000A31E9" w:rsidP="000A31E9">
      <w:pPr>
        <w:jc w:val="center"/>
        <w:rPr>
          <w:color w:val="FF0000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05"/>
        <w:gridCol w:w="1990"/>
        <w:gridCol w:w="5561"/>
        <w:gridCol w:w="2609"/>
        <w:gridCol w:w="3119"/>
      </w:tblGrid>
      <w:tr w:rsidR="000A31E9" w:rsidRPr="002005DD" w:rsidTr="002005DD">
        <w:trPr>
          <w:jc w:val="center"/>
        </w:trPr>
        <w:tc>
          <w:tcPr>
            <w:tcW w:w="2205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Условный номер</w:t>
            </w:r>
          </w:p>
          <w:p w:rsidR="002005DD" w:rsidRDefault="000A31E9" w:rsidP="002005D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земельного </w:t>
            </w:r>
          </w:p>
          <w:p w:rsidR="002005DD" w:rsidRDefault="000A31E9" w:rsidP="002005D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участка </w:t>
            </w:r>
            <w:proofErr w:type="gramStart"/>
            <w:r w:rsidRPr="002005DD">
              <w:rPr>
                <w:sz w:val="24"/>
                <w:szCs w:val="24"/>
                <w:lang w:eastAsia="en-US"/>
              </w:rPr>
              <w:t>на</w:t>
            </w:r>
            <w:proofErr w:type="gramEnd"/>
            <w:r w:rsidRPr="002005DD">
              <w:rPr>
                <w:sz w:val="24"/>
                <w:szCs w:val="24"/>
                <w:lang w:eastAsia="en-US"/>
              </w:rPr>
              <w:t xml:space="preserve"> </w:t>
            </w:r>
          </w:p>
          <w:p w:rsidR="000A31E9" w:rsidRPr="002005DD" w:rsidRDefault="000A31E9" w:rsidP="002005D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2005DD">
              <w:rPr>
                <w:sz w:val="24"/>
                <w:szCs w:val="24"/>
                <w:lang w:eastAsia="en-US"/>
              </w:rPr>
              <w:t>чертеже</w:t>
            </w:r>
            <w:proofErr w:type="gramEnd"/>
          </w:p>
        </w:tc>
        <w:tc>
          <w:tcPr>
            <w:tcW w:w="1990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Учетный номер</w:t>
            </w:r>
          </w:p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кадастрового</w:t>
            </w:r>
          </w:p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 квартала</w:t>
            </w:r>
          </w:p>
        </w:tc>
        <w:tc>
          <w:tcPr>
            <w:tcW w:w="5561" w:type="dxa"/>
          </w:tcPr>
          <w:p w:rsid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Вид разрешенного использования образуемого </w:t>
            </w:r>
          </w:p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земельного участка в соответствии с проектом</w:t>
            </w:r>
          </w:p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планировки территории</w:t>
            </w:r>
          </w:p>
        </w:tc>
        <w:tc>
          <w:tcPr>
            <w:tcW w:w="2609" w:type="dxa"/>
          </w:tcPr>
          <w:p w:rsidR="00D51666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Площадь образуемого земельного участка, </w:t>
            </w:r>
          </w:p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3119" w:type="dxa"/>
          </w:tcPr>
          <w:p w:rsidR="00D51666" w:rsidRDefault="000A31E9" w:rsidP="002005D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 xml:space="preserve">Адрес </w:t>
            </w:r>
            <w:proofErr w:type="gramStart"/>
            <w:r w:rsidRPr="002005DD">
              <w:rPr>
                <w:sz w:val="24"/>
                <w:szCs w:val="24"/>
                <w:lang w:eastAsia="en-US"/>
              </w:rPr>
              <w:t>земельного</w:t>
            </w:r>
            <w:proofErr w:type="gramEnd"/>
            <w:r w:rsidRPr="002005DD">
              <w:rPr>
                <w:sz w:val="24"/>
                <w:szCs w:val="24"/>
                <w:lang w:eastAsia="en-US"/>
              </w:rPr>
              <w:t xml:space="preserve"> </w:t>
            </w:r>
          </w:p>
          <w:p w:rsidR="000A31E9" w:rsidRPr="002005DD" w:rsidRDefault="000A31E9" w:rsidP="002005D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участка</w:t>
            </w:r>
          </w:p>
        </w:tc>
      </w:tr>
    </w:tbl>
    <w:p w:rsidR="00D51666" w:rsidRPr="00D51666" w:rsidRDefault="00D51666" w:rsidP="00D51666">
      <w:pPr>
        <w:spacing w:line="20" w:lineRule="exact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11"/>
        <w:gridCol w:w="1984"/>
        <w:gridCol w:w="5561"/>
        <w:gridCol w:w="2609"/>
        <w:gridCol w:w="3119"/>
      </w:tblGrid>
      <w:tr w:rsidR="000A31E9" w:rsidRPr="002005DD" w:rsidTr="002005DD">
        <w:trPr>
          <w:tblHeader/>
          <w:jc w:val="center"/>
        </w:trPr>
        <w:tc>
          <w:tcPr>
            <w:tcW w:w="2211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61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09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9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2005DD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0A31E9" w:rsidRPr="002005DD" w:rsidTr="002005DD">
        <w:trPr>
          <w:jc w:val="center"/>
        </w:trPr>
        <w:tc>
          <w:tcPr>
            <w:tcW w:w="2211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2005DD">
              <w:rPr>
                <w:sz w:val="24"/>
                <w:szCs w:val="24"/>
              </w:rPr>
              <w:t>ЗУ</w:t>
            </w:r>
            <w:proofErr w:type="gramStart"/>
            <w:r w:rsidRPr="002005D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</w:rPr>
            </w:pPr>
            <w:r w:rsidRPr="002005DD">
              <w:rPr>
                <w:sz w:val="24"/>
                <w:szCs w:val="24"/>
              </w:rPr>
              <w:t>54:35:072205</w:t>
            </w:r>
          </w:p>
        </w:tc>
        <w:tc>
          <w:tcPr>
            <w:tcW w:w="5561" w:type="dxa"/>
          </w:tcPr>
          <w:p w:rsidR="000A31E9" w:rsidRPr="002005DD" w:rsidRDefault="000A31E9" w:rsidP="007C713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005DD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609" w:type="dxa"/>
          </w:tcPr>
          <w:p w:rsidR="000A31E9" w:rsidRPr="002005DD" w:rsidRDefault="000A31E9" w:rsidP="007C7137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005DD">
              <w:rPr>
                <w:sz w:val="24"/>
                <w:szCs w:val="24"/>
                <w:lang w:val="en-US"/>
              </w:rPr>
              <w:t>0</w:t>
            </w:r>
            <w:r w:rsidRPr="002005DD">
              <w:rPr>
                <w:sz w:val="24"/>
                <w:szCs w:val="24"/>
              </w:rPr>
              <w:t>,</w:t>
            </w:r>
            <w:r w:rsidRPr="002005DD">
              <w:rPr>
                <w:sz w:val="24"/>
                <w:szCs w:val="24"/>
                <w:lang w:val="en-US"/>
              </w:rPr>
              <w:t>9272</w:t>
            </w:r>
          </w:p>
        </w:tc>
        <w:tc>
          <w:tcPr>
            <w:tcW w:w="3119" w:type="dxa"/>
          </w:tcPr>
          <w:p w:rsidR="000A31E9" w:rsidRPr="002005DD" w:rsidRDefault="000A31E9" w:rsidP="007C7137">
            <w:pPr>
              <w:ind w:firstLine="0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005DD">
              <w:rPr>
                <w:rFonts w:eastAsia="Calibri"/>
                <w:sz w:val="24"/>
                <w:szCs w:val="24"/>
                <w:lang w:eastAsia="en-US"/>
              </w:rPr>
              <w:t>Российская Федерация, Н</w:t>
            </w:r>
            <w:r w:rsidRPr="002005DD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2005DD">
              <w:rPr>
                <w:rFonts w:eastAsia="Calibri"/>
                <w:sz w:val="24"/>
                <w:szCs w:val="24"/>
                <w:lang w:eastAsia="en-US"/>
              </w:rPr>
              <w:t>восибирская область, город Новосибирск,</w:t>
            </w:r>
            <w:r w:rsidRPr="002005DD">
              <w:rPr>
                <w:sz w:val="24"/>
                <w:szCs w:val="24"/>
                <w:lang w:eastAsia="en-US"/>
              </w:rPr>
              <w:t xml:space="preserve"> </w:t>
            </w:r>
            <w:r w:rsidRPr="002005DD">
              <w:rPr>
                <w:rFonts w:eastAsia="Calibri"/>
                <w:sz w:val="24"/>
                <w:szCs w:val="24"/>
                <w:lang w:eastAsia="en-US"/>
              </w:rPr>
              <w:t>ул. Вилю</w:t>
            </w:r>
            <w:r w:rsidRPr="002005DD">
              <w:rPr>
                <w:rFonts w:eastAsia="Calibri"/>
                <w:sz w:val="24"/>
                <w:szCs w:val="24"/>
                <w:lang w:eastAsia="en-US"/>
              </w:rPr>
              <w:t>й</w:t>
            </w:r>
            <w:r w:rsidRPr="002005DD">
              <w:rPr>
                <w:rFonts w:eastAsia="Calibri"/>
                <w:sz w:val="24"/>
                <w:szCs w:val="24"/>
                <w:lang w:eastAsia="en-US"/>
              </w:rPr>
              <w:t>ская, 5а</w:t>
            </w:r>
          </w:p>
        </w:tc>
      </w:tr>
    </w:tbl>
    <w:p w:rsidR="000A31E9" w:rsidRDefault="000A31E9" w:rsidP="002005DD">
      <w:pPr>
        <w:spacing w:before="480"/>
        <w:ind w:firstLine="0"/>
        <w:jc w:val="center"/>
        <w:rPr>
          <w:sz w:val="26"/>
          <w:szCs w:val="26"/>
        </w:rPr>
      </w:pPr>
      <w:r w:rsidRPr="00A01D83">
        <w:rPr>
          <w:sz w:val="26"/>
          <w:szCs w:val="26"/>
        </w:rPr>
        <w:t>_____________</w:t>
      </w:r>
    </w:p>
    <w:p w:rsidR="00E6621F" w:rsidRDefault="00E6621F" w:rsidP="000A31E9">
      <w:pPr>
        <w:widowControl w:val="0"/>
        <w:ind w:left="6521" w:firstLine="0"/>
        <w:jc w:val="left"/>
        <w:rPr>
          <w:sz w:val="22"/>
          <w:szCs w:val="28"/>
        </w:rPr>
      </w:pPr>
    </w:p>
    <w:sectPr w:rsidR="00E6621F" w:rsidSect="007C7137">
      <w:pgSz w:w="16838" w:h="11906" w:orient="landscape" w:code="9"/>
      <w:pgMar w:top="1021" w:right="567" w:bottom="397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E97" w:rsidRDefault="005E6E97" w:rsidP="007B56B1">
      <w:r>
        <w:separator/>
      </w:r>
    </w:p>
    <w:p w:rsidR="005E6E97" w:rsidRDefault="005E6E97"/>
  </w:endnote>
  <w:endnote w:type="continuationSeparator" w:id="0">
    <w:p w:rsidR="005E6E97" w:rsidRDefault="005E6E97" w:rsidP="007B56B1">
      <w:r>
        <w:continuationSeparator/>
      </w:r>
    </w:p>
    <w:p w:rsidR="005E6E97" w:rsidRDefault="005E6E9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5E6E9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65626D">
    <w:pPr>
      <w:pStyle w:val="ac"/>
      <w:ind w:firstLine="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65626D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7C7137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7C7137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7C7137">
    <w:pPr>
      <w:pStyle w:val="ac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7C71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E97" w:rsidRDefault="005E6E97" w:rsidP="007B56B1">
      <w:r>
        <w:separator/>
      </w:r>
    </w:p>
    <w:p w:rsidR="005E6E97" w:rsidRDefault="005E6E97"/>
  </w:footnote>
  <w:footnote w:type="continuationSeparator" w:id="0">
    <w:p w:rsidR="005E6E97" w:rsidRDefault="005E6E97" w:rsidP="007B56B1">
      <w:r>
        <w:continuationSeparator/>
      </w:r>
    </w:p>
    <w:p w:rsidR="005E6E97" w:rsidRDefault="005E6E9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455D1E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E6E9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E6E97">
      <w:rPr>
        <w:rStyle w:val="a7"/>
        <w:noProof/>
      </w:rPr>
      <w:t>18</w:t>
    </w:r>
    <w:r>
      <w:rPr>
        <w:rStyle w:val="a7"/>
      </w:rPr>
      <w:fldChar w:fldCharType="end"/>
    </w:r>
  </w:p>
  <w:p w:rsidR="005E6E97" w:rsidRDefault="005E6E97">
    <w:pPr>
      <w:pStyle w:val="a6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65626D" w:rsidRDefault="005E6E97" w:rsidP="007C7137">
    <w:pPr>
      <w:pStyle w:val="a6"/>
      <w:ind w:firstLine="0"/>
      <w:jc w:val="left"/>
      <w:rPr>
        <w:sz w:val="16"/>
        <w:szCs w:val="16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AB2C28" w:rsidRDefault="005E6E97" w:rsidP="007C7137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AB2C28" w:rsidRDefault="005E6E97" w:rsidP="007C7137">
    <w:pPr>
      <w:pStyle w:val="a6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455D1E" w:rsidP="007C713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E6E9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6E97" w:rsidRDefault="005E6E97" w:rsidP="007C7137">
    <w:pPr>
      <w:pStyle w:val="a6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5E6E97" w:rsidP="007C7137">
    <w:pPr>
      <w:pStyle w:val="a6"/>
      <w:spacing w:after="120"/>
      <w:jc w:val="center"/>
    </w:pPr>
    <w:r>
      <w:t>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Pr="00AB2C28" w:rsidRDefault="005E6E97" w:rsidP="007C713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455D1E" w:rsidP="00E23922">
    <w:pPr>
      <w:pStyle w:val="a6"/>
      <w:ind w:firstLine="0"/>
      <w:jc w:val="center"/>
    </w:pPr>
    <w:r w:rsidRPr="0087283C">
      <w:rPr>
        <w:sz w:val="24"/>
      </w:rPr>
      <w:fldChar w:fldCharType="begin"/>
    </w:r>
    <w:r w:rsidR="005E6E9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2B1B5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5E6E97" w:rsidP="00ED0338">
    <w:pPr>
      <w:pStyle w:val="a6"/>
      <w:tabs>
        <w:tab w:val="clear" w:pos="4153"/>
        <w:tab w:val="clear" w:pos="8306"/>
      </w:tabs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5E6E97" w:rsidRDefault="00455D1E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5E6E97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5E6E97">
          <w:rPr>
            <w:noProof/>
            <w:sz w:val="24"/>
            <w:szCs w:val="24"/>
          </w:rPr>
          <w:t>26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558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E6E97" w:rsidRPr="00ED60EC" w:rsidRDefault="00455D1E">
        <w:pPr>
          <w:pStyle w:val="a6"/>
          <w:jc w:val="center"/>
          <w:rPr>
            <w:sz w:val="24"/>
            <w:szCs w:val="24"/>
          </w:rPr>
        </w:pPr>
        <w:r w:rsidRPr="00ED60EC">
          <w:rPr>
            <w:sz w:val="24"/>
            <w:szCs w:val="24"/>
          </w:rPr>
          <w:fldChar w:fldCharType="begin"/>
        </w:r>
        <w:r w:rsidR="005E6E97" w:rsidRPr="00ED60EC">
          <w:rPr>
            <w:sz w:val="24"/>
            <w:szCs w:val="24"/>
          </w:rPr>
          <w:instrText xml:space="preserve"> PAGE   \* MERGEFORMAT </w:instrText>
        </w:r>
        <w:r w:rsidRPr="00ED60EC">
          <w:rPr>
            <w:sz w:val="24"/>
            <w:szCs w:val="24"/>
          </w:rPr>
          <w:fldChar w:fldCharType="separate"/>
        </w:r>
        <w:r w:rsidR="002B1B5F">
          <w:rPr>
            <w:noProof/>
            <w:sz w:val="24"/>
            <w:szCs w:val="24"/>
          </w:rPr>
          <w:t>10</w:t>
        </w:r>
        <w:r w:rsidRPr="00ED60EC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124093"/>
      <w:docPartObj>
        <w:docPartGallery w:val="Page Numbers (Top of Page)"/>
        <w:docPartUnique/>
      </w:docPartObj>
    </w:sdtPr>
    <w:sdtContent>
      <w:p w:rsidR="005E6E97" w:rsidRDefault="00455D1E">
        <w:pPr>
          <w:pStyle w:val="a6"/>
          <w:jc w:val="center"/>
        </w:pPr>
        <w:r>
          <w:fldChar w:fldCharType="begin"/>
        </w:r>
        <w:r w:rsidR="005E6E97">
          <w:instrText xml:space="preserve"> PAGE   \* MERGEFORMAT </w:instrText>
        </w:r>
        <w:r>
          <w:fldChar w:fldCharType="separate"/>
        </w:r>
        <w:r w:rsidR="002B1B5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E6E97" w:rsidRPr="00FA5FF0" w:rsidRDefault="005E6E97" w:rsidP="0046142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E97" w:rsidRDefault="00455D1E" w:rsidP="0046142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E6E9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6E97" w:rsidRDefault="005E6E97" w:rsidP="0046142C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4315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E6E97" w:rsidRPr="007239C5" w:rsidRDefault="00455D1E" w:rsidP="007239C5">
        <w:pPr>
          <w:pStyle w:val="a6"/>
          <w:ind w:firstLine="0"/>
          <w:jc w:val="center"/>
          <w:rPr>
            <w:sz w:val="24"/>
            <w:szCs w:val="24"/>
          </w:rPr>
        </w:pPr>
        <w:r w:rsidRPr="007239C5">
          <w:rPr>
            <w:sz w:val="24"/>
            <w:szCs w:val="24"/>
          </w:rPr>
          <w:fldChar w:fldCharType="begin"/>
        </w:r>
        <w:r w:rsidR="005E6E97" w:rsidRPr="007239C5">
          <w:rPr>
            <w:sz w:val="24"/>
            <w:szCs w:val="24"/>
          </w:rPr>
          <w:instrText xml:space="preserve"> PAGE   \* MERGEFORMAT </w:instrText>
        </w:r>
        <w:r w:rsidRPr="007239C5">
          <w:rPr>
            <w:sz w:val="24"/>
            <w:szCs w:val="24"/>
          </w:rPr>
          <w:fldChar w:fldCharType="separate"/>
        </w:r>
        <w:r w:rsidR="002B1B5F">
          <w:rPr>
            <w:noProof/>
            <w:sz w:val="24"/>
            <w:szCs w:val="24"/>
          </w:rPr>
          <w:t>15</w:t>
        </w:r>
        <w:r w:rsidRPr="007239C5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8017"/>
      <w:docPartObj>
        <w:docPartGallery w:val="Page Numbers (Top of Page)"/>
        <w:docPartUnique/>
      </w:docPartObj>
    </w:sdtPr>
    <w:sdtContent>
      <w:p w:rsidR="005E6E97" w:rsidRDefault="00455D1E" w:rsidP="0022213A">
        <w:pPr>
          <w:pStyle w:val="a6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5E6E97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2B1B5F">
          <w:rPr>
            <w:noProof/>
            <w:sz w:val="24"/>
            <w:szCs w:val="24"/>
          </w:rPr>
          <w:t>29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204D717E"/>
    <w:multiLevelType w:val="hybridMultilevel"/>
    <w:tmpl w:val="642EADC2"/>
    <w:lvl w:ilvl="0" w:tplc="25CC88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2731820"/>
    <w:multiLevelType w:val="hybridMultilevel"/>
    <w:tmpl w:val="6D3AC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2">
    <w:nsid w:val="463C1DC0"/>
    <w:multiLevelType w:val="singleLevel"/>
    <w:tmpl w:val="4776E2B2"/>
    <w:lvl w:ilvl="0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5B812B4A"/>
    <w:multiLevelType w:val="hybridMultilevel"/>
    <w:tmpl w:val="D91CA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3"/>
  </w:num>
  <w:num w:numId="13">
    <w:abstractNumId w:val="12"/>
  </w:num>
  <w:num w:numId="14">
    <w:abstractNumId w:val="14"/>
  </w:num>
  <w:num w:numId="15">
    <w:abstractNumId w:val="21"/>
  </w:num>
  <w:num w:numId="16">
    <w:abstractNumId w:val="19"/>
  </w:num>
  <w:num w:numId="17">
    <w:abstractNumId w:val="11"/>
  </w:num>
  <w:num w:numId="18">
    <w:abstractNumId w:val="13"/>
  </w:num>
  <w:num w:numId="19">
    <w:abstractNumId w:val="25"/>
  </w:num>
  <w:num w:numId="20">
    <w:abstractNumId w:val="18"/>
  </w:num>
  <w:num w:numId="21">
    <w:abstractNumId w:val="20"/>
  </w:num>
  <w:num w:numId="22">
    <w:abstractNumId w:val="26"/>
  </w:num>
  <w:num w:numId="23">
    <w:abstractNumId w:val="22"/>
  </w:num>
  <w:num w:numId="24">
    <w:abstractNumId w:val="16"/>
  </w:num>
  <w:num w:numId="25">
    <w:abstractNumId w:val="24"/>
  </w:num>
  <w:num w:numId="26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4F7E"/>
    <w:rsid w:val="00005D02"/>
    <w:rsid w:val="0000625D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7AC"/>
    <w:rsid w:val="00013F14"/>
    <w:rsid w:val="00014D4F"/>
    <w:rsid w:val="0001500C"/>
    <w:rsid w:val="000167F3"/>
    <w:rsid w:val="000168AD"/>
    <w:rsid w:val="00016B69"/>
    <w:rsid w:val="00017DC0"/>
    <w:rsid w:val="000201A5"/>
    <w:rsid w:val="00020E33"/>
    <w:rsid w:val="00021DFF"/>
    <w:rsid w:val="00023297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1D57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3E0B"/>
    <w:rsid w:val="000448FC"/>
    <w:rsid w:val="00044994"/>
    <w:rsid w:val="00046182"/>
    <w:rsid w:val="000465BB"/>
    <w:rsid w:val="00047CF1"/>
    <w:rsid w:val="00050117"/>
    <w:rsid w:val="00050901"/>
    <w:rsid w:val="000512F0"/>
    <w:rsid w:val="00052192"/>
    <w:rsid w:val="00053F17"/>
    <w:rsid w:val="00054EE8"/>
    <w:rsid w:val="00056B11"/>
    <w:rsid w:val="00056D44"/>
    <w:rsid w:val="00057292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1FB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85"/>
    <w:rsid w:val="00096BA6"/>
    <w:rsid w:val="00097169"/>
    <w:rsid w:val="000977E8"/>
    <w:rsid w:val="000A075A"/>
    <w:rsid w:val="000A108F"/>
    <w:rsid w:val="000A1EEC"/>
    <w:rsid w:val="000A2049"/>
    <w:rsid w:val="000A31E9"/>
    <w:rsid w:val="000A4147"/>
    <w:rsid w:val="000A4359"/>
    <w:rsid w:val="000A4D28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50D3"/>
    <w:rsid w:val="000B6772"/>
    <w:rsid w:val="000C0910"/>
    <w:rsid w:val="000C13B5"/>
    <w:rsid w:val="000C1C6B"/>
    <w:rsid w:val="000C3E0E"/>
    <w:rsid w:val="000C486C"/>
    <w:rsid w:val="000C4AB8"/>
    <w:rsid w:val="000C5391"/>
    <w:rsid w:val="000C59FD"/>
    <w:rsid w:val="000C5E0A"/>
    <w:rsid w:val="000C77A3"/>
    <w:rsid w:val="000C7F6D"/>
    <w:rsid w:val="000D1A17"/>
    <w:rsid w:val="000D1BA7"/>
    <w:rsid w:val="000D3124"/>
    <w:rsid w:val="000D4486"/>
    <w:rsid w:val="000D4CA8"/>
    <w:rsid w:val="000D5CCC"/>
    <w:rsid w:val="000D73BE"/>
    <w:rsid w:val="000D73F7"/>
    <w:rsid w:val="000D7708"/>
    <w:rsid w:val="000E0A65"/>
    <w:rsid w:val="000E16A9"/>
    <w:rsid w:val="000E1864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494"/>
    <w:rsid w:val="00123F65"/>
    <w:rsid w:val="001246D9"/>
    <w:rsid w:val="00124ED8"/>
    <w:rsid w:val="00125086"/>
    <w:rsid w:val="001255E7"/>
    <w:rsid w:val="00125A52"/>
    <w:rsid w:val="0012733A"/>
    <w:rsid w:val="001273F1"/>
    <w:rsid w:val="00127E9E"/>
    <w:rsid w:val="00130328"/>
    <w:rsid w:val="00131A20"/>
    <w:rsid w:val="00131F82"/>
    <w:rsid w:val="001321E3"/>
    <w:rsid w:val="00132D77"/>
    <w:rsid w:val="00133E90"/>
    <w:rsid w:val="001349DA"/>
    <w:rsid w:val="00135CC5"/>
    <w:rsid w:val="00135DA9"/>
    <w:rsid w:val="001361B9"/>
    <w:rsid w:val="001363FC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7E9"/>
    <w:rsid w:val="00147A91"/>
    <w:rsid w:val="0015004A"/>
    <w:rsid w:val="00152E53"/>
    <w:rsid w:val="00153529"/>
    <w:rsid w:val="0015383F"/>
    <w:rsid w:val="00154DB6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991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5D0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7582"/>
    <w:rsid w:val="0018796F"/>
    <w:rsid w:val="00190010"/>
    <w:rsid w:val="00190764"/>
    <w:rsid w:val="0019083F"/>
    <w:rsid w:val="00190E60"/>
    <w:rsid w:val="0019121D"/>
    <w:rsid w:val="00191C00"/>
    <w:rsid w:val="00191CD5"/>
    <w:rsid w:val="001926A1"/>
    <w:rsid w:val="001942C8"/>
    <w:rsid w:val="00194652"/>
    <w:rsid w:val="00194C10"/>
    <w:rsid w:val="001958C8"/>
    <w:rsid w:val="0019651B"/>
    <w:rsid w:val="00196FFE"/>
    <w:rsid w:val="00197CD2"/>
    <w:rsid w:val="001A0B34"/>
    <w:rsid w:val="001A0D68"/>
    <w:rsid w:val="001A15F9"/>
    <w:rsid w:val="001A21D5"/>
    <w:rsid w:val="001A29A1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53B"/>
    <w:rsid w:val="001B166C"/>
    <w:rsid w:val="001B2D64"/>
    <w:rsid w:val="001B377E"/>
    <w:rsid w:val="001B3C5A"/>
    <w:rsid w:val="001B5462"/>
    <w:rsid w:val="001B5E19"/>
    <w:rsid w:val="001B628B"/>
    <w:rsid w:val="001B6445"/>
    <w:rsid w:val="001B6C26"/>
    <w:rsid w:val="001B6FD8"/>
    <w:rsid w:val="001B7563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220"/>
    <w:rsid w:val="001C5E09"/>
    <w:rsid w:val="001C5EA4"/>
    <w:rsid w:val="001C6BB9"/>
    <w:rsid w:val="001C6E68"/>
    <w:rsid w:val="001C700D"/>
    <w:rsid w:val="001C75AC"/>
    <w:rsid w:val="001C795D"/>
    <w:rsid w:val="001C7B86"/>
    <w:rsid w:val="001C7F3F"/>
    <w:rsid w:val="001D036E"/>
    <w:rsid w:val="001D1C97"/>
    <w:rsid w:val="001D1DC3"/>
    <w:rsid w:val="001D2627"/>
    <w:rsid w:val="001D3B81"/>
    <w:rsid w:val="001D4B49"/>
    <w:rsid w:val="001D553A"/>
    <w:rsid w:val="001D6987"/>
    <w:rsid w:val="001D7572"/>
    <w:rsid w:val="001D7782"/>
    <w:rsid w:val="001D7B31"/>
    <w:rsid w:val="001D7F3B"/>
    <w:rsid w:val="001E0085"/>
    <w:rsid w:val="001E1672"/>
    <w:rsid w:val="001E3B57"/>
    <w:rsid w:val="001E529D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05DD"/>
    <w:rsid w:val="00201283"/>
    <w:rsid w:val="002014A2"/>
    <w:rsid w:val="00201B08"/>
    <w:rsid w:val="00201C00"/>
    <w:rsid w:val="00201FF2"/>
    <w:rsid w:val="002028E0"/>
    <w:rsid w:val="0020373F"/>
    <w:rsid w:val="002049B8"/>
    <w:rsid w:val="00204F2F"/>
    <w:rsid w:val="00205C70"/>
    <w:rsid w:val="002061AC"/>
    <w:rsid w:val="0020762E"/>
    <w:rsid w:val="00207F47"/>
    <w:rsid w:val="00210750"/>
    <w:rsid w:val="00211253"/>
    <w:rsid w:val="00211CB7"/>
    <w:rsid w:val="00211F51"/>
    <w:rsid w:val="0021203D"/>
    <w:rsid w:val="00213839"/>
    <w:rsid w:val="00213F11"/>
    <w:rsid w:val="00213F9D"/>
    <w:rsid w:val="002148DC"/>
    <w:rsid w:val="00214EFE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84C"/>
    <w:rsid w:val="00232D1E"/>
    <w:rsid w:val="00233022"/>
    <w:rsid w:val="002335C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B1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34E"/>
    <w:rsid w:val="00247861"/>
    <w:rsid w:val="00247B54"/>
    <w:rsid w:val="00250198"/>
    <w:rsid w:val="0025152E"/>
    <w:rsid w:val="00251AD2"/>
    <w:rsid w:val="0025209E"/>
    <w:rsid w:val="002525D8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0B5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3E99"/>
    <w:rsid w:val="0027422B"/>
    <w:rsid w:val="00274997"/>
    <w:rsid w:val="002759E9"/>
    <w:rsid w:val="002766D0"/>
    <w:rsid w:val="00276DC8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EBC"/>
    <w:rsid w:val="002961B0"/>
    <w:rsid w:val="00296213"/>
    <w:rsid w:val="0029762B"/>
    <w:rsid w:val="002A005A"/>
    <w:rsid w:val="002A0D57"/>
    <w:rsid w:val="002A17C0"/>
    <w:rsid w:val="002A1D15"/>
    <w:rsid w:val="002A3445"/>
    <w:rsid w:val="002A3F22"/>
    <w:rsid w:val="002A4167"/>
    <w:rsid w:val="002A5F17"/>
    <w:rsid w:val="002A6131"/>
    <w:rsid w:val="002B1A6F"/>
    <w:rsid w:val="002B1B5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CCE"/>
    <w:rsid w:val="002C1EC8"/>
    <w:rsid w:val="002C1EDF"/>
    <w:rsid w:val="002C2412"/>
    <w:rsid w:val="002C38CE"/>
    <w:rsid w:val="002C3EBB"/>
    <w:rsid w:val="002C58AD"/>
    <w:rsid w:val="002C65A8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537"/>
    <w:rsid w:val="002E4F19"/>
    <w:rsid w:val="002F0632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0F5C"/>
    <w:rsid w:val="00300FDF"/>
    <w:rsid w:val="00301013"/>
    <w:rsid w:val="00301883"/>
    <w:rsid w:val="00301BC5"/>
    <w:rsid w:val="00303194"/>
    <w:rsid w:val="00305274"/>
    <w:rsid w:val="003067B1"/>
    <w:rsid w:val="00307419"/>
    <w:rsid w:val="00307AD8"/>
    <w:rsid w:val="0031034C"/>
    <w:rsid w:val="0031176F"/>
    <w:rsid w:val="00311C54"/>
    <w:rsid w:val="00311C90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2E5D"/>
    <w:rsid w:val="00325F2B"/>
    <w:rsid w:val="00326331"/>
    <w:rsid w:val="00326E69"/>
    <w:rsid w:val="0032753E"/>
    <w:rsid w:val="0033012A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1BD2"/>
    <w:rsid w:val="00343F2C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0CB1"/>
    <w:rsid w:val="00353150"/>
    <w:rsid w:val="00353798"/>
    <w:rsid w:val="00355623"/>
    <w:rsid w:val="00355B66"/>
    <w:rsid w:val="00355F15"/>
    <w:rsid w:val="003564BC"/>
    <w:rsid w:val="00357391"/>
    <w:rsid w:val="003600DF"/>
    <w:rsid w:val="00362525"/>
    <w:rsid w:val="00362667"/>
    <w:rsid w:val="0036333C"/>
    <w:rsid w:val="003640CA"/>
    <w:rsid w:val="00364DF7"/>
    <w:rsid w:val="00365332"/>
    <w:rsid w:val="003654FC"/>
    <w:rsid w:val="0036562A"/>
    <w:rsid w:val="0036590E"/>
    <w:rsid w:val="00365E89"/>
    <w:rsid w:val="00366530"/>
    <w:rsid w:val="00370056"/>
    <w:rsid w:val="003702E7"/>
    <w:rsid w:val="0037046A"/>
    <w:rsid w:val="00370978"/>
    <w:rsid w:val="00370F54"/>
    <w:rsid w:val="00371D23"/>
    <w:rsid w:val="0037349B"/>
    <w:rsid w:val="003737D3"/>
    <w:rsid w:val="0037449A"/>
    <w:rsid w:val="00374C34"/>
    <w:rsid w:val="00375479"/>
    <w:rsid w:val="0037548C"/>
    <w:rsid w:val="00376269"/>
    <w:rsid w:val="00377FC0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6C94"/>
    <w:rsid w:val="003871D8"/>
    <w:rsid w:val="00387454"/>
    <w:rsid w:val="00387E36"/>
    <w:rsid w:val="00391103"/>
    <w:rsid w:val="003918E4"/>
    <w:rsid w:val="00391ABC"/>
    <w:rsid w:val="00392FB5"/>
    <w:rsid w:val="00393B49"/>
    <w:rsid w:val="00394DCC"/>
    <w:rsid w:val="00395771"/>
    <w:rsid w:val="00395D13"/>
    <w:rsid w:val="003964B4"/>
    <w:rsid w:val="00396DB3"/>
    <w:rsid w:val="00397435"/>
    <w:rsid w:val="00397E6E"/>
    <w:rsid w:val="003A3D8E"/>
    <w:rsid w:val="003A3DFE"/>
    <w:rsid w:val="003A46BF"/>
    <w:rsid w:val="003A5BF8"/>
    <w:rsid w:val="003A6363"/>
    <w:rsid w:val="003A6F83"/>
    <w:rsid w:val="003A6FBE"/>
    <w:rsid w:val="003A73C8"/>
    <w:rsid w:val="003B0422"/>
    <w:rsid w:val="003B15ED"/>
    <w:rsid w:val="003B1764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26E"/>
    <w:rsid w:val="003C24E1"/>
    <w:rsid w:val="003C3487"/>
    <w:rsid w:val="003C492F"/>
    <w:rsid w:val="003C6166"/>
    <w:rsid w:val="003C7142"/>
    <w:rsid w:val="003C71A6"/>
    <w:rsid w:val="003C772D"/>
    <w:rsid w:val="003C77DF"/>
    <w:rsid w:val="003C7D2B"/>
    <w:rsid w:val="003D0643"/>
    <w:rsid w:val="003D1643"/>
    <w:rsid w:val="003D1EAB"/>
    <w:rsid w:val="003D3C2C"/>
    <w:rsid w:val="003D3EEE"/>
    <w:rsid w:val="003D47F1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2B9B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4FA0"/>
    <w:rsid w:val="004050A4"/>
    <w:rsid w:val="004051F8"/>
    <w:rsid w:val="00405DFC"/>
    <w:rsid w:val="0040717F"/>
    <w:rsid w:val="00407A0E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AEE"/>
    <w:rsid w:val="00425BB3"/>
    <w:rsid w:val="004262E6"/>
    <w:rsid w:val="00426321"/>
    <w:rsid w:val="00431F62"/>
    <w:rsid w:val="0043288F"/>
    <w:rsid w:val="004332C0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74D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BB0"/>
    <w:rsid w:val="00452ED3"/>
    <w:rsid w:val="0045399F"/>
    <w:rsid w:val="00453DA9"/>
    <w:rsid w:val="004543A1"/>
    <w:rsid w:val="00454F2F"/>
    <w:rsid w:val="0045542C"/>
    <w:rsid w:val="004555E7"/>
    <w:rsid w:val="004558ED"/>
    <w:rsid w:val="00455D1E"/>
    <w:rsid w:val="00455D43"/>
    <w:rsid w:val="004577DB"/>
    <w:rsid w:val="00457928"/>
    <w:rsid w:val="00457DC5"/>
    <w:rsid w:val="00457DF4"/>
    <w:rsid w:val="00457E68"/>
    <w:rsid w:val="0046142C"/>
    <w:rsid w:val="00461A47"/>
    <w:rsid w:val="00462BC5"/>
    <w:rsid w:val="004633E6"/>
    <w:rsid w:val="004636CD"/>
    <w:rsid w:val="00463BDB"/>
    <w:rsid w:val="004648E7"/>
    <w:rsid w:val="00464926"/>
    <w:rsid w:val="00464AC2"/>
    <w:rsid w:val="004665F8"/>
    <w:rsid w:val="0046703F"/>
    <w:rsid w:val="00467DFC"/>
    <w:rsid w:val="00474466"/>
    <w:rsid w:val="004749B2"/>
    <w:rsid w:val="00475B1B"/>
    <w:rsid w:val="0047626C"/>
    <w:rsid w:val="00476E47"/>
    <w:rsid w:val="00477478"/>
    <w:rsid w:val="004775CF"/>
    <w:rsid w:val="0048135E"/>
    <w:rsid w:val="0048136D"/>
    <w:rsid w:val="004815B7"/>
    <w:rsid w:val="004823CC"/>
    <w:rsid w:val="004828A2"/>
    <w:rsid w:val="0048304B"/>
    <w:rsid w:val="00483BAA"/>
    <w:rsid w:val="004847DC"/>
    <w:rsid w:val="0048603B"/>
    <w:rsid w:val="00486923"/>
    <w:rsid w:val="00487307"/>
    <w:rsid w:val="004876D6"/>
    <w:rsid w:val="00491F56"/>
    <w:rsid w:val="004923EE"/>
    <w:rsid w:val="00493BA5"/>
    <w:rsid w:val="00495807"/>
    <w:rsid w:val="0049593F"/>
    <w:rsid w:val="00496F4E"/>
    <w:rsid w:val="004972AA"/>
    <w:rsid w:val="00497E4C"/>
    <w:rsid w:val="004A1914"/>
    <w:rsid w:val="004A1D3D"/>
    <w:rsid w:val="004A1F1F"/>
    <w:rsid w:val="004A2047"/>
    <w:rsid w:val="004A216C"/>
    <w:rsid w:val="004A3300"/>
    <w:rsid w:val="004A355D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466"/>
    <w:rsid w:val="004D7726"/>
    <w:rsid w:val="004E019A"/>
    <w:rsid w:val="004E02DC"/>
    <w:rsid w:val="004E06DD"/>
    <w:rsid w:val="004E0BC5"/>
    <w:rsid w:val="004E0F60"/>
    <w:rsid w:val="004E14F8"/>
    <w:rsid w:val="004E2421"/>
    <w:rsid w:val="004E28F5"/>
    <w:rsid w:val="004E3830"/>
    <w:rsid w:val="004E54CA"/>
    <w:rsid w:val="004E6445"/>
    <w:rsid w:val="004E6491"/>
    <w:rsid w:val="004E65E7"/>
    <w:rsid w:val="004E6D7B"/>
    <w:rsid w:val="004E7704"/>
    <w:rsid w:val="004E7CD0"/>
    <w:rsid w:val="004F034A"/>
    <w:rsid w:val="004F1125"/>
    <w:rsid w:val="004F1618"/>
    <w:rsid w:val="004F2244"/>
    <w:rsid w:val="004F2A32"/>
    <w:rsid w:val="004F3280"/>
    <w:rsid w:val="004F5FDB"/>
    <w:rsid w:val="004F607D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BA9"/>
    <w:rsid w:val="00513EF2"/>
    <w:rsid w:val="00513FB6"/>
    <w:rsid w:val="00514A6D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35C"/>
    <w:rsid w:val="00523B77"/>
    <w:rsid w:val="00524C4D"/>
    <w:rsid w:val="00524E5E"/>
    <w:rsid w:val="005259AD"/>
    <w:rsid w:val="005265EC"/>
    <w:rsid w:val="00526FDC"/>
    <w:rsid w:val="0052714F"/>
    <w:rsid w:val="005276B2"/>
    <w:rsid w:val="00527DB0"/>
    <w:rsid w:val="00530C87"/>
    <w:rsid w:val="00531551"/>
    <w:rsid w:val="00531B91"/>
    <w:rsid w:val="0053280E"/>
    <w:rsid w:val="005331C7"/>
    <w:rsid w:val="005339A9"/>
    <w:rsid w:val="00533FF5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3B0C"/>
    <w:rsid w:val="005442E6"/>
    <w:rsid w:val="00544E73"/>
    <w:rsid w:val="0054530C"/>
    <w:rsid w:val="0054564B"/>
    <w:rsid w:val="00545B8E"/>
    <w:rsid w:val="00545C0F"/>
    <w:rsid w:val="005474E8"/>
    <w:rsid w:val="0055191C"/>
    <w:rsid w:val="00552929"/>
    <w:rsid w:val="00552A0B"/>
    <w:rsid w:val="005546E9"/>
    <w:rsid w:val="00555792"/>
    <w:rsid w:val="00555F80"/>
    <w:rsid w:val="005571DB"/>
    <w:rsid w:val="00557ACE"/>
    <w:rsid w:val="00557CA8"/>
    <w:rsid w:val="0056018C"/>
    <w:rsid w:val="005606EE"/>
    <w:rsid w:val="0056079A"/>
    <w:rsid w:val="00561834"/>
    <w:rsid w:val="005622F7"/>
    <w:rsid w:val="00563C46"/>
    <w:rsid w:val="005646DD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036"/>
    <w:rsid w:val="005844AA"/>
    <w:rsid w:val="00584624"/>
    <w:rsid w:val="00584AAD"/>
    <w:rsid w:val="00584FDC"/>
    <w:rsid w:val="005859BE"/>
    <w:rsid w:val="00585D6D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5B2"/>
    <w:rsid w:val="00593DA7"/>
    <w:rsid w:val="00594348"/>
    <w:rsid w:val="00595064"/>
    <w:rsid w:val="0059566B"/>
    <w:rsid w:val="00595FD0"/>
    <w:rsid w:val="00595FF9"/>
    <w:rsid w:val="005968B3"/>
    <w:rsid w:val="00597527"/>
    <w:rsid w:val="00597B4E"/>
    <w:rsid w:val="005A010F"/>
    <w:rsid w:val="005A0301"/>
    <w:rsid w:val="005A0C76"/>
    <w:rsid w:val="005A0FDF"/>
    <w:rsid w:val="005A14A3"/>
    <w:rsid w:val="005A1EEE"/>
    <w:rsid w:val="005A2942"/>
    <w:rsid w:val="005A32D2"/>
    <w:rsid w:val="005A3549"/>
    <w:rsid w:val="005A3BAB"/>
    <w:rsid w:val="005A4B4D"/>
    <w:rsid w:val="005A5391"/>
    <w:rsid w:val="005A563E"/>
    <w:rsid w:val="005A5CD7"/>
    <w:rsid w:val="005A5F48"/>
    <w:rsid w:val="005A6406"/>
    <w:rsid w:val="005A6D7C"/>
    <w:rsid w:val="005A73E8"/>
    <w:rsid w:val="005B10BE"/>
    <w:rsid w:val="005B15D0"/>
    <w:rsid w:val="005B196D"/>
    <w:rsid w:val="005B2EA2"/>
    <w:rsid w:val="005B34AE"/>
    <w:rsid w:val="005B43B5"/>
    <w:rsid w:val="005B5950"/>
    <w:rsid w:val="005B6070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6A2"/>
    <w:rsid w:val="005E498C"/>
    <w:rsid w:val="005E4F9E"/>
    <w:rsid w:val="005E6E97"/>
    <w:rsid w:val="005E733F"/>
    <w:rsid w:val="005F0A04"/>
    <w:rsid w:val="005F0C8C"/>
    <w:rsid w:val="005F2887"/>
    <w:rsid w:val="005F292B"/>
    <w:rsid w:val="005F2F53"/>
    <w:rsid w:val="005F2FE1"/>
    <w:rsid w:val="005F31F6"/>
    <w:rsid w:val="005F3506"/>
    <w:rsid w:val="005F4147"/>
    <w:rsid w:val="005F48EC"/>
    <w:rsid w:val="005F5382"/>
    <w:rsid w:val="005F54F8"/>
    <w:rsid w:val="005F6055"/>
    <w:rsid w:val="005F750C"/>
    <w:rsid w:val="005F7714"/>
    <w:rsid w:val="005F7E68"/>
    <w:rsid w:val="006005EB"/>
    <w:rsid w:val="006011B6"/>
    <w:rsid w:val="006014C8"/>
    <w:rsid w:val="00601764"/>
    <w:rsid w:val="006043C0"/>
    <w:rsid w:val="006049CD"/>
    <w:rsid w:val="00605DD7"/>
    <w:rsid w:val="00605DE9"/>
    <w:rsid w:val="00605E1B"/>
    <w:rsid w:val="00606D89"/>
    <w:rsid w:val="006072F6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29CD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C5A"/>
    <w:rsid w:val="00630D22"/>
    <w:rsid w:val="00631549"/>
    <w:rsid w:val="00632249"/>
    <w:rsid w:val="00632299"/>
    <w:rsid w:val="006326B6"/>
    <w:rsid w:val="00633974"/>
    <w:rsid w:val="00633F44"/>
    <w:rsid w:val="006344E3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3090"/>
    <w:rsid w:val="00655A3B"/>
    <w:rsid w:val="006561AE"/>
    <w:rsid w:val="006561B4"/>
    <w:rsid w:val="0065626D"/>
    <w:rsid w:val="00656516"/>
    <w:rsid w:val="006572A7"/>
    <w:rsid w:val="00657529"/>
    <w:rsid w:val="006600E7"/>
    <w:rsid w:val="00660F65"/>
    <w:rsid w:val="00661E71"/>
    <w:rsid w:val="00661E8C"/>
    <w:rsid w:val="006628D2"/>
    <w:rsid w:val="006639E5"/>
    <w:rsid w:val="00663B41"/>
    <w:rsid w:val="0066437F"/>
    <w:rsid w:val="006651D1"/>
    <w:rsid w:val="00666010"/>
    <w:rsid w:val="0066625B"/>
    <w:rsid w:val="006666C9"/>
    <w:rsid w:val="00667871"/>
    <w:rsid w:val="0067109D"/>
    <w:rsid w:val="00671D05"/>
    <w:rsid w:val="00671D9F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5A1"/>
    <w:rsid w:val="00682C1B"/>
    <w:rsid w:val="00682E49"/>
    <w:rsid w:val="00683382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349E"/>
    <w:rsid w:val="006A40A5"/>
    <w:rsid w:val="006A4FAA"/>
    <w:rsid w:val="006A5BEB"/>
    <w:rsid w:val="006A5F72"/>
    <w:rsid w:val="006A6201"/>
    <w:rsid w:val="006A6F60"/>
    <w:rsid w:val="006B0508"/>
    <w:rsid w:val="006B0689"/>
    <w:rsid w:val="006B10F5"/>
    <w:rsid w:val="006B1348"/>
    <w:rsid w:val="006B1EC1"/>
    <w:rsid w:val="006B37AC"/>
    <w:rsid w:val="006B3800"/>
    <w:rsid w:val="006B4EA7"/>
    <w:rsid w:val="006B4F33"/>
    <w:rsid w:val="006B5A13"/>
    <w:rsid w:val="006C04ED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3FB1"/>
    <w:rsid w:val="006C4590"/>
    <w:rsid w:val="006C5AE3"/>
    <w:rsid w:val="006C6D34"/>
    <w:rsid w:val="006C6FE0"/>
    <w:rsid w:val="006D12DF"/>
    <w:rsid w:val="006D17E6"/>
    <w:rsid w:val="006D1C47"/>
    <w:rsid w:val="006D32D2"/>
    <w:rsid w:val="006D588C"/>
    <w:rsid w:val="006D61A7"/>
    <w:rsid w:val="006D659D"/>
    <w:rsid w:val="006D6941"/>
    <w:rsid w:val="006D6FC3"/>
    <w:rsid w:val="006D7071"/>
    <w:rsid w:val="006E07A3"/>
    <w:rsid w:val="006E0B5D"/>
    <w:rsid w:val="006E2C91"/>
    <w:rsid w:val="006E5918"/>
    <w:rsid w:val="006E62CB"/>
    <w:rsid w:val="006E77EF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5E03"/>
    <w:rsid w:val="007162E5"/>
    <w:rsid w:val="00720A1A"/>
    <w:rsid w:val="007213BB"/>
    <w:rsid w:val="00721B33"/>
    <w:rsid w:val="00722705"/>
    <w:rsid w:val="00722A1D"/>
    <w:rsid w:val="00722ED3"/>
    <w:rsid w:val="00723101"/>
    <w:rsid w:val="0072391F"/>
    <w:rsid w:val="007239C5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3FB9"/>
    <w:rsid w:val="007341E5"/>
    <w:rsid w:val="00734210"/>
    <w:rsid w:val="007344DC"/>
    <w:rsid w:val="0073485E"/>
    <w:rsid w:val="00735562"/>
    <w:rsid w:val="00735B99"/>
    <w:rsid w:val="00735D33"/>
    <w:rsid w:val="00735ED9"/>
    <w:rsid w:val="007361DE"/>
    <w:rsid w:val="00737648"/>
    <w:rsid w:val="00740004"/>
    <w:rsid w:val="00740725"/>
    <w:rsid w:val="00740E1B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2D2C"/>
    <w:rsid w:val="00774807"/>
    <w:rsid w:val="00775A94"/>
    <w:rsid w:val="00776A20"/>
    <w:rsid w:val="007776D4"/>
    <w:rsid w:val="00777F65"/>
    <w:rsid w:val="00780277"/>
    <w:rsid w:val="00780E65"/>
    <w:rsid w:val="00782A70"/>
    <w:rsid w:val="00782D56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0B7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0DD2"/>
    <w:rsid w:val="007A1954"/>
    <w:rsid w:val="007A4A61"/>
    <w:rsid w:val="007A68D7"/>
    <w:rsid w:val="007A7023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06E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227"/>
    <w:rsid w:val="007C6F1B"/>
    <w:rsid w:val="007C6FF5"/>
    <w:rsid w:val="007C7137"/>
    <w:rsid w:val="007C7688"/>
    <w:rsid w:val="007C7C64"/>
    <w:rsid w:val="007D0316"/>
    <w:rsid w:val="007D0B95"/>
    <w:rsid w:val="007D36E4"/>
    <w:rsid w:val="007D3A30"/>
    <w:rsid w:val="007D5119"/>
    <w:rsid w:val="007D5EAE"/>
    <w:rsid w:val="007D628A"/>
    <w:rsid w:val="007D6756"/>
    <w:rsid w:val="007D7822"/>
    <w:rsid w:val="007D7F0D"/>
    <w:rsid w:val="007E089B"/>
    <w:rsid w:val="007E1E36"/>
    <w:rsid w:val="007E1EEC"/>
    <w:rsid w:val="007E22AB"/>
    <w:rsid w:val="007E280A"/>
    <w:rsid w:val="007E2B3C"/>
    <w:rsid w:val="007E35E1"/>
    <w:rsid w:val="007E37DA"/>
    <w:rsid w:val="007E3D68"/>
    <w:rsid w:val="007E55AC"/>
    <w:rsid w:val="007E6EF6"/>
    <w:rsid w:val="007E78B2"/>
    <w:rsid w:val="007F0043"/>
    <w:rsid w:val="007F2618"/>
    <w:rsid w:val="007F2673"/>
    <w:rsid w:val="007F2C20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3F3F"/>
    <w:rsid w:val="0080421E"/>
    <w:rsid w:val="00804425"/>
    <w:rsid w:val="0080453E"/>
    <w:rsid w:val="008049BD"/>
    <w:rsid w:val="00804FCE"/>
    <w:rsid w:val="00806688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55A"/>
    <w:rsid w:val="0081589B"/>
    <w:rsid w:val="0082084A"/>
    <w:rsid w:val="00825581"/>
    <w:rsid w:val="00825C01"/>
    <w:rsid w:val="008260F8"/>
    <w:rsid w:val="0082632C"/>
    <w:rsid w:val="00826BF6"/>
    <w:rsid w:val="00826CD7"/>
    <w:rsid w:val="00827C42"/>
    <w:rsid w:val="008305DA"/>
    <w:rsid w:val="00830C3B"/>
    <w:rsid w:val="00830C4A"/>
    <w:rsid w:val="00831C3E"/>
    <w:rsid w:val="00832CE3"/>
    <w:rsid w:val="00832F8A"/>
    <w:rsid w:val="00833125"/>
    <w:rsid w:val="00833C4C"/>
    <w:rsid w:val="008355DB"/>
    <w:rsid w:val="00835FCF"/>
    <w:rsid w:val="00837072"/>
    <w:rsid w:val="00840844"/>
    <w:rsid w:val="0084277B"/>
    <w:rsid w:val="00842A35"/>
    <w:rsid w:val="008439FD"/>
    <w:rsid w:val="00843EC2"/>
    <w:rsid w:val="0084479A"/>
    <w:rsid w:val="00845A02"/>
    <w:rsid w:val="00845A91"/>
    <w:rsid w:val="00846765"/>
    <w:rsid w:val="00846AED"/>
    <w:rsid w:val="008522F9"/>
    <w:rsid w:val="00852546"/>
    <w:rsid w:val="008530F9"/>
    <w:rsid w:val="008544C3"/>
    <w:rsid w:val="00855786"/>
    <w:rsid w:val="008563BD"/>
    <w:rsid w:val="00856C22"/>
    <w:rsid w:val="00856C47"/>
    <w:rsid w:val="00856F1D"/>
    <w:rsid w:val="00856FBE"/>
    <w:rsid w:val="00856FF4"/>
    <w:rsid w:val="0085723F"/>
    <w:rsid w:val="00857437"/>
    <w:rsid w:val="0086124B"/>
    <w:rsid w:val="00861524"/>
    <w:rsid w:val="008618D8"/>
    <w:rsid w:val="0086240E"/>
    <w:rsid w:val="00862B19"/>
    <w:rsid w:val="00862C3C"/>
    <w:rsid w:val="00862D88"/>
    <w:rsid w:val="00863EDC"/>
    <w:rsid w:val="00865EFA"/>
    <w:rsid w:val="00866C55"/>
    <w:rsid w:val="00866FFD"/>
    <w:rsid w:val="00867F5B"/>
    <w:rsid w:val="0087132E"/>
    <w:rsid w:val="00871426"/>
    <w:rsid w:val="0087283C"/>
    <w:rsid w:val="00873B74"/>
    <w:rsid w:val="00873D59"/>
    <w:rsid w:val="00874CC7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E66"/>
    <w:rsid w:val="00882738"/>
    <w:rsid w:val="0088317D"/>
    <w:rsid w:val="00883546"/>
    <w:rsid w:val="00883E66"/>
    <w:rsid w:val="00883E89"/>
    <w:rsid w:val="00884958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5FE0"/>
    <w:rsid w:val="008A3978"/>
    <w:rsid w:val="008A4EEC"/>
    <w:rsid w:val="008A5FCF"/>
    <w:rsid w:val="008A6A15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6195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5EA1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3C7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1682"/>
    <w:rsid w:val="008F2458"/>
    <w:rsid w:val="008F4894"/>
    <w:rsid w:val="008F4941"/>
    <w:rsid w:val="008F5CB3"/>
    <w:rsid w:val="008F76B2"/>
    <w:rsid w:val="00900AB7"/>
    <w:rsid w:val="00901C17"/>
    <w:rsid w:val="0090213D"/>
    <w:rsid w:val="00902E44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2F83"/>
    <w:rsid w:val="00913215"/>
    <w:rsid w:val="0091322A"/>
    <w:rsid w:val="00913379"/>
    <w:rsid w:val="0091465E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1C9"/>
    <w:rsid w:val="00926C3B"/>
    <w:rsid w:val="009313A9"/>
    <w:rsid w:val="0093190C"/>
    <w:rsid w:val="009319E0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48"/>
    <w:rsid w:val="009428EE"/>
    <w:rsid w:val="009430E4"/>
    <w:rsid w:val="0094357F"/>
    <w:rsid w:val="009449CA"/>
    <w:rsid w:val="009452FA"/>
    <w:rsid w:val="00945AF0"/>
    <w:rsid w:val="00945CBA"/>
    <w:rsid w:val="00945DEB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DD1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A6E40"/>
    <w:rsid w:val="009B0442"/>
    <w:rsid w:val="009B0A85"/>
    <w:rsid w:val="009B0B35"/>
    <w:rsid w:val="009B0D7B"/>
    <w:rsid w:val="009B1EF1"/>
    <w:rsid w:val="009B231E"/>
    <w:rsid w:val="009B298B"/>
    <w:rsid w:val="009B2E6B"/>
    <w:rsid w:val="009B47F0"/>
    <w:rsid w:val="009B4852"/>
    <w:rsid w:val="009B4CEA"/>
    <w:rsid w:val="009B6535"/>
    <w:rsid w:val="009C0546"/>
    <w:rsid w:val="009C0BB6"/>
    <w:rsid w:val="009C1D72"/>
    <w:rsid w:val="009C22A2"/>
    <w:rsid w:val="009C36BC"/>
    <w:rsid w:val="009C3B12"/>
    <w:rsid w:val="009C3F05"/>
    <w:rsid w:val="009C44DA"/>
    <w:rsid w:val="009C4B79"/>
    <w:rsid w:val="009C56FC"/>
    <w:rsid w:val="009C5C34"/>
    <w:rsid w:val="009C71DC"/>
    <w:rsid w:val="009D0F21"/>
    <w:rsid w:val="009D204B"/>
    <w:rsid w:val="009D23DE"/>
    <w:rsid w:val="009D2AA7"/>
    <w:rsid w:val="009D2CDF"/>
    <w:rsid w:val="009D3C21"/>
    <w:rsid w:val="009D50E9"/>
    <w:rsid w:val="009D6900"/>
    <w:rsid w:val="009D6C61"/>
    <w:rsid w:val="009D760C"/>
    <w:rsid w:val="009D7C45"/>
    <w:rsid w:val="009E09B1"/>
    <w:rsid w:val="009E0D4D"/>
    <w:rsid w:val="009E0E53"/>
    <w:rsid w:val="009E1753"/>
    <w:rsid w:val="009E1DDB"/>
    <w:rsid w:val="009E2038"/>
    <w:rsid w:val="009E2401"/>
    <w:rsid w:val="009E2ABE"/>
    <w:rsid w:val="009E3831"/>
    <w:rsid w:val="009E3B7B"/>
    <w:rsid w:val="009E3CC2"/>
    <w:rsid w:val="009E402E"/>
    <w:rsid w:val="009E46E1"/>
    <w:rsid w:val="009E4B69"/>
    <w:rsid w:val="009E55C3"/>
    <w:rsid w:val="009E5795"/>
    <w:rsid w:val="009E5BD7"/>
    <w:rsid w:val="009E5C47"/>
    <w:rsid w:val="009E777D"/>
    <w:rsid w:val="009E7963"/>
    <w:rsid w:val="009F002D"/>
    <w:rsid w:val="009F0847"/>
    <w:rsid w:val="009F0C50"/>
    <w:rsid w:val="009F106F"/>
    <w:rsid w:val="009F10BE"/>
    <w:rsid w:val="009F3E97"/>
    <w:rsid w:val="009F5DAC"/>
    <w:rsid w:val="009F6389"/>
    <w:rsid w:val="009F64D0"/>
    <w:rsid w:val="009F6512"/>
    <w:rsid w:val="009F67E7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1CD7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0E9F"/>
    <w:rsid w:val="00A2149D"/>
    <w:rsid w:val="00A23A87"/>
    <w:rsid w:val="00A23F0E"/>
    <w:rsid w:val="00A24488"/>
    <w:rsid w:val="00A24823"/>
    <w:rsid w:val="00A27F02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1CC7"/>
    <w:rsid w:val="00A42131"/>
    <w:rsid w:val="00A422B6"/>
    <w:rsid w:val="00A42708"/>
    <w:rsid w:val="00A437F5"/>
    <w:rsid w:val="00A4580C"/>
    <w:rsid w:val="00A47772"/>
    <w:rsid w:val="00A477F7"/>
    <w:rsid w:val="00A47968"/>
    <w:rsid w:val="00A503FE"/>
    <w:rsid w:val="00A50AD5"/>
    <w:rsid w:val="00A512BE"/>
    <w:rsid w:val="00A5136E"/>
    <w:rsid w:val="00A537D8"/>
    <w:rsid w:val="00A53B31"/>
    <w:rsid w:val="00A5425A"/>
    <w:rsid w:val="00A548AC"/>
    <w:rsid w:val="00A548C6"/>
    <w:rsid w:val="00A54D8D"/>
    <w:rsid w:val="00A55E7F"/>
    <w:rsid w:val="00A562A3"/>
    <w:rsid w:val="00A5715E"/>
    <w:rsid w:val="00A60746"/>
    <w:rsid w:val="00A60EBD"/>
    <w:rsid w:val="00A614F3"/>
    <w:rsid w:val="00A62899"/>
    <w:rsid w:val="00A6457A"/>
    <w:rsid w:val="00A64F7A"/>
    <w:rsid w:val="00A657BE"/>
    <w:rsid w:val="00A65C16"/>
    <w:rsid w:val="00A66706"/>
    <w:rsid w:val="00A66B3B"/>
    <w:rsid w:val="00A67892"/>
    <w:rsid w:val="00A6794B"/>
    <w:rsid w:val="00A70B05"/>
    <w:rsid w:val="00A712C1"/>
    <w:rsid w:val="00A71549"/>
    <w:rsid w:val="00A7240A"/>
    <w:rsid w:val="00A7242A"/>
    <w:rsid w:val="00A725E8"/>
    <w:rsid w:val="00A73A91"/>
    <w:rsid w:val="00A73F00"/>
    <w:rsid w:val="00A73FC0"/>
    <w:rsid w:val="00A747A1"/>
    <w:rsid w:val="00A76344"/>
    <w:rsid w:val="00A767AA"/>
    <w:rsid w:val="00A775FB"/>
    <w:rsid w:val="00A77F74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1E5F"/>
    <w:rsid w:val="00A95F2A"/>
    <w:rsid w:val="00A96036"/>
    <w:rsid w:val="00A971BF"/>
    <w:rsid w:val="00AA1394"/>
    <w:rsid w:val="00AA1B94"/>
    <w:rsid w:val="00AA1EEE"/>
    <w:rsid w:val="00AA38AB"/>
    <w:rsid w:val="00AA3AF7"/>
    <w:rsid w:val="00AA43CE"/>
    <w:rsid w:val="00AA5BFD"/>
    <w:rsid w:val="00AA68D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1C81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5F18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E7FFB"/>
    <w:rsid w:val="00AF0824"/>
    <w:rsid w:val="00AF0E22"/>
    <w:rsid w:val="00AF1ACE"/>
    <w:rsid w:val="00AF2618"/>
    <w:rsid w:val="00AF39C5"/>
    <w:rsid w:val="00AF3DB6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27F89"/>
    <w:rsid w:val="00B302A9"/>
    <w:rsid w:val="00B32FBB"/>
    <w:rsid w:val="00B32FEA"/>
    <w:rsid w:val="00B33552"/>
    <w:rsid w:val="00B337E3"/>
    <w:rsid w:val="00B33DF3"/>
    <w:rsid w:val="00B3496C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15B"/>
    <w:rsid w:val="00B44631"/>
    <w:rsid w:val="00B44F20"/>
    <w:rsid w:val="00B45C6F"/>
    <w:rsid w:val="00B46038"/>
    <w:rsid w:val="00B4622E"/>
    <w:rsid w:val="00B46A76"/>
    <w:rsid w:val="00B47954"/>
    <w:rsid w:val="00B479B9"/>
    <w:rsid w:val="00B47A85"/>
    <w:rsid w:val="00B47F87"/>
    <w:rsid w:val="00B513FB"/>
    <w:rsid w:val="00B519F9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1E63"/>
    <w:rsid w:val="00B62D6F"/>
    <w:rsid w:val="00B644AC"/>
    <w:rsid w:val="00B65076"/>
    <w:rsid w:val="00B6580C"/>
    <w:rsid w:val="00B659F6"/>
    <w:rsid w:val="00B6675B"/>
    <w:rsid w:val="00B66A85"/>
    <w:rsid w:val="00B66B3B"/>
    <w:rsid w:val="00B66B44"/>
    <w:rsid w:val="00B7086C"/>
    <w:rsid w:val="00B71204"/>
    <w:rsid w:val="00B720CA"/>
    <w:rsid w:val="00B72744"/>
    <w:rsid w:val="00B728A7"/>
    <w:rsid w:val="00B72E28"/>
    <w:rsid w:val="00B73722"/>
    <w:rsid w:val="00B741EF"/>
    <w:rsid w:val="00B751D6"/>
    <w:rsid w:val="00B760EF"/>
    <w:rsid w:val="00B76271"/>
    <w:rsid w:val="00B7693F"/>
    <w:rsid w:val="00B8103E"/>
    <w:rsid w:val="00B81BD9"/>
    <w:rsid w:val="00B829B4"/>
    <w:rsid w:val="00B830A1"/>
    <w:rsid w:val="00B83A5B"/>
    <w:rsid w:val="00B853E7"/>
    <w:rsid w:val="00B85A7D"/>
    <w:rsid w:val="00B863D3"/>
    <w:rsid w:val="00B90203"/>
    <w:rsid w:val="00B90931"/>
    <w:rsid w:val="00B92D55"/>
    <w:rsid w:val="00B9337B"/>
    <w:rsid w:val="00B94234"/>
    <w:rsid w:val="00B945FC"/>
    <w:rsid w:val="00B95D69"/>
    <w:rsid w:val="00B969D2"/>
    <w:rsid w:val="00B97911"/>
    <w:rsid w:val="00BA28E8"/>
    <w:rsid w:val="00BA2DD8"/>
    <w:rsid w:val="00BA3B5A"/>
    <w:rsid w:val="00BA4665"/>
    <w:rsid w:val="00BA502D"/>
    <w:rsid w:val="00BA5225"/>
    <w:rsid w:val="00BA5AAB"/>
    <w:rsid w:val="00BA6235"/>
    <w:rsid w:val="00BA6D26"/>
    <w:rsid w:val="00BB07F3"/>
    <w:rsid w:val="00BB086E"/>
    <w:rsid w:val="00BB2105"/>
    <w:rsid w:val="00BB4AC3"/>
    <w:rsid w:val="00BB6BF8"/>
    <w:rsid w:val="00BB6EA8"/>
    <w:rsid w:val="00BB72CD"/>
    <w:rsid w:val="00BB77CB"/>
    <w:rsid w:val="00BB7C0E"/>
    <w:rsid w:val="00BB7E00"/>
    <w:rsid w:val="00BC0CD1"/>
    <w:rsid w:val="00BC0E15"/>
    <w:rsid w:val="00BC15FD"/>
    <w:rsid w:val="00BC1CB7"/>
    <w:rsid w:val="00BC29E3"/>
    <w:rsid w:val="00BC342E"/>
    <w:rsid w:val="00BC3BDD"/>
    <w:rsid w:val="00BC4F5C"/>
    <w:rsid w:val="00BC5016"/>
    <w:rsid w:val="00BC5CB0"/>
    <w:rsid w:val="00BC75F7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019"/>
    <w:rsid w:val="00BE028B"/>
    <w:rsid w:val="00BE0D41"/>
    <w:rsid w:val="00BE1792"/>
    <w:rsid w:val="00BE5207"/>
    <w:rsid w:val="00BE532A"/>
    <w:rsid w:val="00BE5B55"/>
    <w:rsid w:val="00BE692D"/>
    <w:rsid w:val="00BE758D"/>
    <w:rsid w:val="00BF05BA"/>
    <w:rsid w:val="00BF0967"/>
    <w:rsid w:val="00BF0B12"/>
    <w:rsid w:val="00BF10BE"/>
    <w:rsid w:val="00BF2292"/>
    <w:rsid w:val="00BF23CA"/>
    <w:rsid w:val="00BF25C2"/>
    <w:rsid w:val="00BF3C03"/>
    <w:rsid w:val="00BF49A5"/>
    <w:rsid w:val="00BF4BE3"/>
    <w:rsid w:val="00BF5969"/>
    <w:rsid w:val="00BF625E"/>
    <w:rsid w:val="00BF6BCA"/>
    <w:rsid w:val="00BF6DA6"/>
    <w:rsid w:val="00BF6FBE"/>
    <w:rsid w:val="00BF7AAF"/>
    <w:rsid w:val="00C0007A"/>
    <w:rsid w:val="00C00446"/>
    <w:rsid w:val="00C02470"/>
    <w:rsid w:val="00C02535"/>
    <w:rsid w:val="00C0408E"/>
    <w:rsid w:val="00C04AAD"/>
    <w:rsid w:val="00C0614D"/>
    <w:rsid w:val="00C079BC"/>
    <w:rsid w:val="00C10069"/>
    <w:rsid w:val="00C105D0"/>
    <w:rsid w:val="00C11092"/>
    <w:rsid w:val="00C12A4C"/>
    <w:rsid w:val="00C13BC7"/>
    <w:rsid w:val="00C1575A"/>
    <w:rsid w:val="00C16476"/>
    <w:rsid w:val="00C1687E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F28"/>
    <w:rsid w:val="00C55FDB"/>
    <w:rsid w:val="00C56E62"/>
    <w:rsid w:val="00C573A9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1E95"/>
    <w:rsid w:val="00C73831"/>
    <w:rsid w:val="00C7427B"/>
    <w:rsid w:val="00C7436D"/>
    <w:rsid w:val="00C768A4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1197"/>
    <w:rsid w:val="00C92AAC"/>
    <w:rsid w:val="00C948EB"/>
    <w:rsid w:val="00C94DEC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8D2"/>
    <w:rsid w:val="00CA2B95"/>
    <w:rsid w:val="00CA385C"/>
    <w:rsid w:val="00CA40D0"/>
    <w:rsid w:val="00CA4F46"/>
    <w:rsid w:val="00CA596B"/>
    <w:rsid w:val="00CA6115"/>
    <w:rsid w:val="00CA64FC"/>
    <w:rsid w:val="00CA661E"/>
    <w:rsid w:val="00CA78BF"/>
    <w:rsid w:val="00CB05D9"/>
    <w:rsid w:val="00CB1620"/>
    <w:rsid w:val="00CB22A8"/>
    <w:rsid w:val="00CB2C0C"/>
    <w:rsid w:val="00CB454A"/>
    <w:rsid w:val="00CB4A98"/>
    <w:rsid w:val="00CB5CE1"/>
    <w:rsid w:val="00CB6676"/>
    <w:rsid w:val="00CB69EC"/>
    <w:rsid w:val="00CB7395"/>
    <w:rsid w:val="00CB7D1C"/>
    <w:rsid w:val="00CC081A"/>
    <w:rsid w:val="00CC0B4B"/>
    <w:rsid w:val="00CC2F70"/>
    <w:rsid w:val="00CC31A5"/>
    <w:rsid w:val="00CC32D1"/>
    <w:rsid w:val="00CC3BC8"/>
    <w:rsid w:val="00CC5522"/>
    <w:rsid w:val="00CC5CD2"/>
    <w:rsid w:val="00CC75DE"/>
    <w:rsid w:val="00CC7682"/>
    <w:rsid w:val="00CC7E59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499"/>
    <w:rsid w:val="00D06C13"/>
    <w:rsid w:val="00D100F6"/>
    <w:rsid w:val="00D10DA6"/>
    <w:rsid w:val="00D11379"/>
    <w:rsid w:val="00D12E39"/>
    <w:rsid w:val="00D133E4"/>
    <w:rsid w:val="00D14A36"/>
    <w:rsid w:val="00D17149"/>
    <w:rsid w:val="00D179E0"/>
    <w:rsid w:val="00D2091E"/>
    <w:rsid w:val="00D2157C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80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1666"/>
    <w:rsid w:val="00D521B6"/>
    <w:rsid w:val="00D536CD"/>
    <w:rsid w:val="00D53A97"/>
    <w:rsid w:val="00D53DE1"/>
    <w:rsid w:val="00D553BC"/>
    <w:rsid w:val="00D5627C"/>
    <w:rsid w:val="00D565A2"/>
    <w:rsid w:val="00D57367"/>
    <w:rsid w:val="00D57A9B"/>
    <w:rsid w:val="00D605D8"/>
    <w:rsid w:val="00D61B58"/>
    <w:rsid w:val="00D61FF6"/>
    <w:rsid w:val="00D62844"/>
    <w:rsid w:val="00D62FA9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5750"/>
    <w:rsid w:val="00D866EC"/>
    <w:rsid w:val="00D87064"/>
    <w:rsid w:val="00D871E4"/>
    <w:rsid w:val="00D87A59"/>
    <w:rsid w:val="00D87D71"/>
    <w:rsid w:val="00D87D9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1BF4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022"/>
    <w:rsid w:val="00DC274C"/>
    <w:rsid w:val="00DC3F6D"/>
    <w:rsid w:val="00DC4F6F"/>
    <w:rsid w:val="00DC5FC2"/>
    <w:rsid w:val="00DC6572"/>
    <w:rsid w:val="00DC6BBA"/>
    <w:rsid w:val="00DC7793"/>
    <w:rsid w:val="00DC7845"/>
    <w:rsid w:val="00DC7A07"/>
    <w:rsid w:val="00DD1DD6"/>
    <w:rsid w:val="00DD2345"/>
    <w:rsid w:val="00DD3DA1"/>
    <w:rsid w:val="00DD4119"/>
    <w:rsid w:val="00DD4F14"/>
    <w:rsid w:val="00DD73EC"/>
    <w:rsid w:val="00DD7841"/>
    <w:rsid w:val="00DE08BD"/>
    <w:rsid w:val="00DE09CD"/>
    <w:rsid w:val="00DE12F0"/>
    <w:rsid w:val="00DE1BF9"/>
    <w:rsid w:val="00DE1DCD"/>
    <w:rsid w:val="00DE43F6"/>
    <w:rsid w:val="00DE4426"/>
    <w:rsid w:val="00DE53E7"/>
    <w:rsid w:val="00DE5BE3"/>
    <w:rsid w:val="00DE5C9E"/>
    <w:rsid w:val="00DE6651"/>
    <w:rsid w:val="00DE6943"/>
    <w:rsid w:val="00DF0609"/>
    <w:rsid w:val="00DF06E9"/>
    <w:rsid w:val="00DF0A2B"/>
    <w:rsid w:val="00DF0A69"/>
    <w:rsid w:val="00DF10F5"/>
    <w:rsid w:val="00DF1D2D"/>
    <w:rsid w:val="00DF1E3F"/>
    <w:rsid w:val="00DF2F1F"/>
    <w:rsid w:val="00DF359B"/>
    <w:rsid w:val="00DF6CE6"/>
    <w:rsid w:val="00DF7514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3D5"/>
    <w:rsid w:val="00E0571D"/>
    <w:rsid w:val="00E06323"/>
    <w:rsid w:val="00E06F21"/>
    <w:rsid w:val="00E07121"/>
    <w:rsid w:val="00E07132"/>
    <w:rsid w:val="00E075D7"/>
    <w:rsid w:val="00E0798C"/>
    <w:rsid w:val="00E07FEA"/>
    <w:rsid w:val="00E102CF"/>
    <w:rsid w:val="00E10925"/>
    <w:rsid w:val="00E11CC7"/>
    <w:rsid w:val="00E12B6F"/>
    <w:rsid w:val="00E13AC1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68E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3740A"/>
    <w:rsid w:val="00E40B06"/>
    <w:rsid w:val="00E41157"/>
    <w:rsid w:val="00E4207D"/>
    <w:rsid w:val="00E4231B"/>
    <w:rsid w:val="00E42641"/>
    <w:rsid w:val="00E427EB"/>
    <w:rsid w:val="00E42C3C"/>
    <w:rsid w:val="00E449AB"/>
    <w:rsid w:val="00E45BB1"/>
    <w:rsid w:val="00E45EB3"/>
    <w:rsid w:val="00E50AE6"/>
    <w:rsid w:val="00E51A9A"/>
    <w:rsid w:val="00E5279C"/>
    <w:rsid w:val="00E555D2"/>
    <w:rsid w:val="00E61D5E"/>
    <w:rsid w:val="00E6318B"/>
    <w:rsid w:val="00E64536"/>
    <w:rsid w:val="00E64A6C"/>
    <w:rsid w:val="00E65693"/>
    <w:rsid w:val="00E65E4B"/>
    <w:rsid w:val="00E6621F"/>
    <w:rsid w:val="00E67CDC"/>
    <w:rsid w:val="00E70CB2"/>
    <w:rsid w:val="00E716BB"/>
    <w:rsid w:val="00E71948"/>
    <w:rsid w:val="00E7197E"/>
    <w:rsid w:val="00E7260F"/>
    <w:rsid w:val="00E730FC"/>
    <w:rsid w:val="00E73E6B"/>
    <w:rsid w:val="00E7431E"/>
    <w:rsid w:val="00E754C8"/>
    <w:rsid w:val="00E7600A"/>
    <w:rsid w:val="00E76346"/>
    <w:rsid w:val="00E764C3"/>
    <w:rsid w:val="00E767C8"/>
    <w:rsid w:val="00E806CC"/>
    <w:rsid w:val="00E816A8"/>
    <w:rsid w:val="00E822E8"/>
    <w:rsid w:val="00E82BFC"/>
    <w:rsid w:val="00E85346"/>
    <w:rsid w:val="00E87529"/>
    <w:rsid w:val="00E87AFD"/>
    <w:rsid w:val="00E87F14"/>
    <w:rsid w:val="00E911A7"/>
    <w:rsid w:val="00E919FB"/>
    <w:rsid w:val="00E93539"/>
    <w:rsid w:val="00E935E3"/>
    <w:rsid w:val="00E96BD6"/>
    <w:rsid w:val="00E96BE7"/>
    <w:rsid w:val="00E96F7B"/>
    <w:rsid w:val="00EA0E51"/>
    <w:rsid w:val="00EA23F1"/>
    <w:rsid w:val="00EA2D1A"/>
    <w:rsid w:val="00EA2F0E"/>
    <w:rsid w:val="00EA3E6E"/>
    <w:rsid w:val="00EA45F6"/>
    <w:rsid w:val="00EA4FF4"/>
    <w:rsid w:val="00EA51EB"/>
    <w:rsid w:val="00EA5357"/>
    <w:rsid w:val="00EA577D"/>
    <w:rsid w:val="00EA6B92"/>
    <w:rsid w:val="00EA6CD8"/>
    <w:rsid w:val="00EA7F52"/>
    <w:rsid w:val="00EB0374"/>
    <w:rsid w:val="00EB3C2F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338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60EC"/>
    <w:rsid w:val="00ED6CFD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449"/>
    <w:rsid w:val="00F04D8D"/>
    <w:rsid w:val="00F057F4"/>
    <w:rsid w:val="00F06203"/>
    <w:rsid w:val="00F06B1A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44A"/>
    <w:rsid w:val="00F262DB"/>
    <w:rsid w:val="00F27114"/>
    <w:rsid w:val="00F305B0"/>
    <w:rsid w:val="00F30BC2"/>
    <w:rsid w:val="00F311EC"/>
    <w:rsid w:val="00F32D23"/>
    <w:rsid w:val="00F33912"/>
    <w:rsid w:val="00F34DAC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B95"/>
    <w:rsid w:val="00F51708"/>
    <w:rsid w:val="00F51A98"/>
    <w:rsid w:val="00F51B2C"/>
    <w:rsid w:val="00F525D1"/>
    <w:rsid w:val="00F52A7A"/>
    <w:rsid w:val="00F54BF9"/>
    <w:rsid w:val="00F55429"/>
    <w:rsid w:val="00F55AF7"/>
    <w:rsid w:val="00F5674A"/>
    <w:rsid w:val="00F571CA"/>
    <w:rsid w:val="00F573A6"/>
    <w:rsid w:val="00F57F93"/>
    <w:rsid w:val="00F602A0"/>
    <w:rsid w:val="00F60326"/>
    <w:rsid w:val="00F60949"/>
    <w:rsid w:val="00F6097F"/>
    <w:rsid w:val="00F60A66"/>
    <w:rsid w:val="00F6165F"/>
    <w:rsid w:val="00F62A57"/>
    <w:rsid w:val="00F62E50"/>
    <w:rsid w:val="00F632AA"/>
    <w:rsid w:val="00F63EC3"/>
    <w:rsid w:val="00F64AEA"/>
    <w:rsid w:val="00F656D6"/>
    <w:rsid w:val="00F6570A"/>
    <w:rsid w:val="00F66054"/>
    <w:rsid w:val="00F70177"/>
    <w:rsid w:val="00F70904"/>
    <w:rsid w:val="00F70D37"/>
    <w:rsid w:val="00F70D4C"/>
    <w:rsid w:val="00F71C8A"/>
    <w:rsid w:val="00F71D9F"/>
    <w:rsid w:val="00F7437C"/>
    <w:rsid w:val="00F74EEA"/>
    <w:rsid w:val="00F75A83"/>
    <w:rsid w:val="00F7663E"/>
    <w:rsid w:val="00F766B9"/>
    <w:rsid w:val="00F76C4E"/>
    <w:rsid w:val="00F76D0F"/>
    <w:rsid w:val="00F76D6D"/>
    <w:rsid w:val="00F776E9"/>
    <w:rsid w:val="00F77A6B"/>
    <w:rsid w:val="00F77A85"/>
    <w:rsid w:val="00F801EC"/>
    <w:rsid w:val="00F803F1"/>
    <w:rsid w:val="00F80E80"/>
    <w:rsid w:val="00F80E9E"/>
    <w:rsid w:val="00F81165"/>
    <w:rsid w:val="00F820AE"/>
    <w:rsid w:val="00F83666"/>
    <w:rsid w:val="00F836E4"/>
    <w:rsid w:val="00F85E25"/>
    <w:rsid w:val="00F8671E"/>
    <w:rsid w:val="00F86AE8"/>
    <w:rsid w:val="00F87A9A"/>
    <w:rsid w:val="00F91193"/>
    <w:rsid w:val="00F9196D"/>
    <w:rsid w:val="00F9398F"/>
    <w:rsid w:val="00F94D9C"/>
    <w:rsid w:val="00F9534B"/>
    <w:rsid w:val="00F95407"/>
    <w:rsid w:val="00F95894"/>
    <w:rsid w:val="00F95DBD"/>
    <w:rsid w:val="00F96446"/>
    <w:rsid w:val="00F96C75"/>
    <w:rsid w:val="00F96DE2"/>
    <w:rsid w:val="00F975AE"/>
    <w:rsid w:val="00F97BDA"/>
    <w:rsid w:val="00FA0093"/>
    <w:rsid w:val="00FA1793"/>
    <w:rsid w:val="00FA1C56"/>
    <w:rsid w:val="00FA4070"/>
    <w:rsid w:val="00FA4565"/>
    <w:rsid w:val="00FA4706"/>
    <w:rsid w:val="00FA4869"/>
    <w:rsid w:val="00FA49C3"/>
    <w:rsid w:val="00FA621D"/>
    <w:rsid w:val="00FA65B1"/>
    <w:rsid w:val="00FA67C6"/>
    <w:rsid w:val="00FA776F"/>
    <w:rsid w:val="00FB152F"/>
    <w:rsid w:val="00FB22D8"/>
    <w:rsid w:val="00FB3303"/>
    <w:rsid w:val="00FB3FB0"/>
    <w:rsid w:val="00FB470C"/>
    <w:rsid w:val="00FB4C59"/>
    <w:rsid w:val="00FB5377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2854"/>
    <w:rsid w:val="00FC6719"/>
    <w:rsid w:val="00FC6747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58B9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6A2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2D1"/>
    <w:rsid w:val="00FF5452"/>
    <w:rsid w:val="00FF5F25"/>
    <w:rsid w:val="00FF6787"/>
    <w:rsid w:val="00FF6CB2"/>
    <w:rsid w:val="00FF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2"/>
    <w:next w:val="a2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2"/>
    <w:next w:val="a2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2"/>
    <w:next w:val="a2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aliases w:val="Обычный таблица"/>
    <w:basedOn w:val="a2"/>
    <w:next w:val="a2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2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2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2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9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22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5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2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5">
    <w:name w:val="Без интервала Знак"/>
    <w:link w:val="af4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2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3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3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3"/>
    <w:rsid w:val="00A42708"/>
    <w:rPr>
      <w:rFonts w:cs="Times New Roman"/>
    </w:rPr>
  </w:style>
  <w:style w:type="numbering" w:customStyle="1" w:styleId="2b">
    <w:name w:val="Нет списка2"/>
    <w:next w:val="a5"/>
    <w:semiHidden/>
    <w:rsid w:val="00B52C38"/>
  </w:style>
  <w:style w:type="numbering" w:customStyle="1" w:styleId="39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2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3"/>
    <w:link w:val="afff5"/>
    <w:rsid w:val="00D76E74"/>
    <w:rPr>
      <w:sz w:val="24"/>
    </w:rPr>
  </w:style>
  <w:style w:type="table" w:customStyle="1" w:styleId="1f7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2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e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0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3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3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0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1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2"/>
    <w:next w:val="a2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2"/>
    <w:next w:val="a2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350CB1"/>
    <w:pPr>
      <w:ind w:firstLine="0"/>
    </w:pPr>
  </w:style>
  <w:style w:type="paragraph" w:styleId="3b">
    <w:name w:val="toc 3"/>
    <w:basedOn w:val="a2"/>
    <w:next w:val="a2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a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2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2"/>
    <w:next w:val="a2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2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2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2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2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0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0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0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2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2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2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0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2"/>
    <w:next w:val="aa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2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2"/>
    <w:next w:val="aa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2"/>
    <w:next w:val="aa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2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2"/>
    <w:link w:val="afffff7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3"/>
    <w:link w:val="afffff6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2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2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2"/>
    <w:link w:val="afffff9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3"/>
    <w:link w:val="afffff8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2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2"/>
    <w:link w:val="afffffb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3"/>
    <w:link w:val="afffffa"/>
    <w:uiPriority w:val="99"/>
    <w:semiHidden/>
    <w:rsid w:val="00350CB1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350CB1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2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2"/>
    <w:next w:val="aa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2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2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2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2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2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2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2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2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2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2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a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2"/>
    <w:next w:val="a2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2"/>
    <w:next w:val="a2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2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2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350CB1"/>
    <w:rPr>
      <w:sz w:val="22"/>
    </w:rPr>
  </w:style>
  <w:style w:type="paragraph" w:customStyle="1" w:styleId="affffffe">
    <w:name w:val="Номер таблици"/>
    <w:basedOn w:val="a2"/>
    <w:next w:val="a2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2"/>
    <w:next w:val="a2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2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2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2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2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2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2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0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0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0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0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2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2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2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2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0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2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2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2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2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2"/>
    <w:next w:val="a2"/>
    <w:link w:val="afffffff5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3"/>
    <w:link w:val="afffffff4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2"/>
    <w:link w:val="afffffff7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3"/>
    <w:link w:val="afffffff6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2"/>
    <w:link w:val="afffffff9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3"/>
    <w:link w:val="afffffff8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3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b">
    <w:name w:val="Message Header"/>
    <w:basedOn w:val="aa"/>
    <w:link w:val="afffffffc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3"/>
    <w:link w:val="afffffffb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2"/>
    <w:next w:val="a2"/>
    <w:link w:val="afffffffe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3"/>
    <w:link w:val="afffffffd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2"/>
    <w:next w:val="a2"/>
    <w:link w:val="affffffff0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3"/>
    <w:link w:val="affffffff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a"/>
    <w:link w:val="affffffff2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9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semiHidden/>
    <w:locked/>
    <w:rsid w:val="0035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locked/>
    <w:rsid w:val="0035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locked/>
    <w:rsid w:val="0035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4"/>
    <w:uiPriority w:val="99"/>
    <w:semiHidden/>
    <w:locked/>
    <w:rsid w:val="0035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locked/>
    <w:rsid w:val="0035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locked/>
    <w:rsid w:val="0035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4"/>
    <w:uiPriority w:val="99"/>
    <w:semiHidden/>
    <w:locked/>
    <w:rsid w:val="0035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semiHidden/>
    <w:locked/>
    <w:rsid w:val="0035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locked/>
    <w:rsid w:val="0035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locked/>
    <w:rsid w:val="0035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locked/>
    <w:rsid w:val="0035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locked/>
    <w:rsid w:val="0035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4"/>
    <w:uiPriority w:val="99"/>
    <w:semiHidden/>
    <w:locked/>
    <w:rsid w:val="0035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4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semiHidden/>
    <w:locked/>
    <w:rsid w:val="0035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semiHidden/>
    <w:locked/>
    <w:rsid w:val="0035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semiHidden/>
    <w:locked/>
    <w:rsid w:val="0035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4"/>
    <w:uiPriority w:val="99"/>
    <w:semiHidden/>
    <w:locked/>
    <w:rsid w:val="0035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semiHidden/>
    <w:locked/>
    <w:rsid w:val="0035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uiPriority w:val="99"/>
    <w:semiHidden/>
    <w:locked/>
    <w:rsid w:val="0035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locked/>
    <w:rsid w:val="0035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7">
    <w:name w:val="Осн_текст"/>
    <w:basedOn w:val="a2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3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2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5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5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2"/>
    <w:link w:val="Sf2"/>
    <w:qFormat/>
    <w:rsid w:val="00350CB1"/>
    <w:rPr>
      <w:szCs w:val="24"/>
    </w:rPr>
  </w:style>
  <w:style w:type="paragraph" w:customStyle="1" w:styleId="2fe">
    <w:name w:val="Заголовок (Уровень 2)"/>
    <w:basedOn w:val="a2"/>
    <w:next w:val="aa"/>
    <w:link w:val="2ff"/>
    <w:autoRedefine/>
    <w:qFormat/>
    <w:rsid w:val="00F95407"/>
    <w:pPr>
      <w:autoSpaceDE w:val="0"/>
      <w:autoSpaceDN w:val="0"/>
      <w:adjustRightInd w:val="0"/>
      <w:ind w:right="-2" w:firstLine="0"/>
      <w:jc w:val="center"/>
      <w:outlineLvl w:val="0"/>
    </w:pPr>
    <w:rPr>
      <w:b/>
      <w:bCs/>
      <w:sz w:val="2"/>
      <w:szCs w:val="2"/>
    </w:rPr>
  </w:style>
  <w:style w:type="character" w:customStyle="1" w:styleId="2ff">
    <w:name w:val="Заголовок (Уровень 2) Знак"/>
    <w:basedOn w:val="a3"/>
    <w:link w:val="2fe"/>
    <w:rsid w:val="00F95407"/>
    <w:rPr>
      <w:b/>
      <w:bCs/>
      <w:sz w:val="2"/>
      <w:szCs w:val="2"/>
    </w:rPr>
  </w:style>
  <w:style w:type="character" w:customStyle="1" w:styleId="fd1">
    <w:name w:val="fd1"/>
    <w:basedOn w:val="a3"/>
    <w:rsid w:val="00350CB1"/>
    <w:rPr>
      <w:vanish w:val="0"/>
      <w:webHidden w:val="0"/>
      <w:specVanish w:val="0"/>
    </w:rPr>
  </w:style>
  <w:style w:type="paragraph" w:customStyle="1" w:styleId="affffffff9">
    <w:name w:val="Базовый"/>
    <w:rsid w:val="0046142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1">
    <w:name w:val="Перечисление + инт"/>
    <w:basedOn w:val="a2"/>
    <w:rsid w:val="0046142C"/>
    <w:pPr>
      <w:numPr>
        <w:numId w:val="23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character" w:customStyle="1" w:styleId="S22">
    <w:name w:val="S_Маркированный Знак2"/>
    <w:rsid w:val="0046142C"/>
    <w:rPr>
      <w:rFonts w:eastAsia="Times New Roman"/>
      <w:sz w:val="24"/>
      <w:szCs w:val="24"/>
      <w:lang w:eastAsia="ar-SA"/>
    </w:rPr>
  </w:style>
  <w:style w:type="character" w:customStyle="1" w:styleId="Sf2">
    <w:name w:val="S_Обычный жирный Знак"/>
    <w:link w:val="Sf1"/>
    <w:rsid w:val="0046142C"/>
    <w:rPr>
      <w:sz w:val="28"/>
      <w:szCs w:val="24"/>
    </w:rPr>
  </w:style>
  <w:style w:type="character" w:customStyle="1" w:styleId="docaccesstitle">
    <w:name w:val="docaccess_title"/>
    <w:basedOn w:val="a3"/>
    <w:rsid w:val="0046142C"/>
  </w:style>
  <w:style w:type="character" w:customStyle="1" w:styleId="st">
    <w:name w:val="st"/>
    <w:basedOn w:val="a3"/>
    <w:rsid w:val="00364DF7"/>
  </w:style>
  <w:style w:type="character" w:customStyle="1" w:styleId="spellorig">
    <w:name w:val="spell_orig"/>
    <w:basedOn w:val="a3"/>
    <w:rsid w:val="00364DF7"/>
  </w:style>
  <w:style w:type="table" w:customStyle="1" w:styleId="2ff0">
    <w:name w:val="Сетка таблицы2"/>
    <w:basedOn w:val="a4"/>
    <w:next w:val="ad"/>
    <w:uiPriority w:val="99"/>
    <w:rsid w:val="00ED0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4">
    <w:name w:val="Сетка таблицы3"/>
    <w:basedOn w:val="a4"/>
    <w:next w:val="ad"/>
    <w:uiPriority w:val="99"/>
    <w:rsid w:val="00ED0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2"/>
    <w:next w:val="a2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2"/>
    <w:next w:val="a2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2"/>
    <w:next w:val="a2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2"/>
    <w:next w:val="a2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2"/>
    <w:next w:val="a2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6"/>
    <w:uiPriority w:val="99"/>
    <w:locked/>
    <w:rsid w:val="003F21C4"/>
    <w:rPr>
      <w:rFonts w:cs="Times New Roman"/>
      <w:sz w:val="28"/>
      <w:szCs w:val="28"/>
    </w:rPr>
  </w:style>
  <w:style w:type="character" w:styleId="a7">
    <w:name w:val="page number"/>
    <w:uiPriority w:val="99"/>
    <w:rsid w:val="003F21C4"/>
    <w:rPr>
      <w:rFonts w:cs="Times New Roman"/>
      <w:sz w:val="20"/>
      <w:szCs w:val="20"/>
    </w:rPr>
  </w:style>
  <w:style w:type="paragraph" w:styleId="a8">
    <w:name w:val="caption"/>
    <w:basedOn w:val="a2"/>
    <w:next w:val="a2"/>
    <w:uiPriority w:val="99"/>
    <w:qFormat/>
    <w:rsid w:val="003F21C4"/>
    <w:pPr>
      <w:spacing w:before="720" w:line="240" w:lineRule="atLeast"/>
    </w:pPr>
  </w:style>
  <w:style w:type="paragraph" w:styleId="a9">
    <w:name w:val="Body Text Indent"/>
    <w:basedOn w:val="a2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9"/>
    <w:locked/>
    <w:rsid w:val="003F21C4"/>
    <w:rPr>
      <w:rFonts w:cs="Times New Roman"/>
      <w:sz w:val="28"/>
      <w:szCs w:val="28"/>
    </w:rPr>
  </w:style>
  <w:style w:type="paragraph" w:styleId="aa">
    <w:name w:val="Body Text"/>
    <w:basedOn w:val="a2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a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2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b">
    <w:name w:val="Document Map"/>
    <w:basedOn w:val="a2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b"/>
    <w:locked/>
    <w:rsid w:val="000740EE"/>
    <w:rPr>
      <w:rFonts w:ascii="Tahoma" w:hAnsi="Tahoma" w:cs="Tahoma"/>
      <w:sz w:val="16"/>
      <w:szCs w:val="16"/>
    </w:rPr>
  </w:style>
  <w:style w:type="paragraph" w:styleId="ac">
    <w:name w:val="footer"/>
    <w:basedOn w:val="a2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c"/>
    <w:locked/>
    <w:rsid w:val="00DE5C9E"/>
    <w:rPr>
      <w:rFonts w:cs="Times New Roman"/>
      <w:sz w:val="28"/>
      <w:szCs w:val="28"/>
    </w:rPr>
  </w:style>
  <w:style w:type="table" w:styleId="ad">
    <w:name w:val="Table Grid"/>
    <w:basedOn w:val="a4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Subtitle"/>
    <w:aliases w:val="Обычный таблица"/>
    <w:basedOn w:val="a2"/>
    <w:next w:val="a2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e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">
    <w:name w:val="Обычный в таблице"/>
    <w:basedOn w:val="a2"/>
    <w:link w:val="af0"/>
    <w:uiPriority w:val="99"/>
    <w:rsid w:val="00587EE9"/>
    <w:pPr>
      <w:spacing w:line="360" w:lineRule="auto"/>
    </w:pPr>
    <w:rPr>
      <w:szCs w:val="28"/>
    </w:rPr>
  </w:style>
  <w:style w:type="character" w:customStyle="1" w:styleId="af0">
    <w:name w:val="Обычный в таблице Знак"/>
    <w:link w:val="af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2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2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1">
    <w:name w:val="Normal (Web)"/>
    <w:basedOn w:val="a2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1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2">
    <w:name w:val="Title"/>
    <w:basedOn w:val="a2"/>
    <w:next w:val="a2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2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3">
    <w:name w:val="Emphasis"/>
    <w:uiPriority w:val="99"/>
    <w:qFormat/>
    <w:rsid w:val="00683760"/>
    <w:rPr>
      <w:rFonts w:cs="Times New Roman"/>
      <w:sz w:val="24"/>
    </w:rPr>
  </w:style>
  <w:style w:type="paragraph" w:styleId="af4">
    <w:name w:val="No Spacing"/>
    <w:basedOn w:val="a2"/>
    <w:link w:val="af5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6">
    <w:name w:val="List Paragraph"/>
    <w:basedOn w:val="a2"/>
    <w:uiPriority w:val="34"/>
    <w:qFormat/>
    <w:rsid w:val="004E0F60"/>
    <w:pPr>
      <w:ind w:left="708"/>
    </w:pPr>
  </w:style>
  <w:style w:type="character" w:styleId="af7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2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8">
    <w:name w:val="Balloon Text"/>
    <w:basedOn w:val="a2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8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2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2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9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9">
    <w:name w:val="List Bullet"/>
    <w:basedOn w:val="a2"/>
    <w:link w:val="af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2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2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b">
    <w:name w:val="Strong"/>
    <w:uiPriority w:val="22"/>
    <w:qFormat/>
    <w:locked/>
    <w:rsid w:val="003A6F83"/>
    <w:rPr>
      <w:rFonts w:cs="Times New Roman"/>
      <w:b/>
      <w:bCs/>
    </w:rPr>
  </w:style>
  <w:style w:type="paragraph" w:styleId="afc">
    <w:name w:val="footnote text"/>
    <w:basedOn w:val="a2"/>
    <w:link w:val="afd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d">
    <w:name w:val="Текст сноски Знак"/>
    <w:link w:val="afc"/>
    <w:uiPriority w:val="99"/>
    <w:locked/>
    <w:rsid w:val="006E2C91"/>
    <w:rPr>
      <w:rFonts w:cs="Times New Roman"/>
    </w:rPr>
  </w:style>
  <w:style w:type="character" w:styleId="afe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f">
    <w:name w:val="Знак Знак Знак Знак Знак Знак Знак"/>
    <w:basedOn w:val="a2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5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2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2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5">
    <w:name w:val="Без интервала Знак"/>
    <w:link w:val="af4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0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1">
    <w:name w:val="Заголовок таблицы"/>
    <w:basedOn w:val="aff0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2"/>
    <w:link w:val="aff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2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3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2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3">
    <w:name w:val="Знак Знак"/>
    <w:aliases w:val=" Знак3 Знак Знак1"/>
    <w:basedOn w:val="a3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3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3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3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3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3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3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3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3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3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uiPriority w:val="99"/>
    <w:locked/>
    <w:rsid w:val="00A42708"/>
    <w:rPr>
      <w:rFonts w:ascii="Cambria" w:hAnsi="Cambria" w:cs="Times New Roman"/>
    </w:rPr>
  </w:style>
  <w:style w:type="character" w:customStyle="1" w:styleId="aff4">
    <w:name w:val="Верх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с отступом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сновной текст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Схема документа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8">
    <w:name w:val="Нижний колонтитул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9">
    <w:name w:val="Подзаголовок Знак"/>
    <w:aliases w:val="Обычный таблица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affa">
    <w:name w:val="Обычный (веб) Знак"/>
    <w:basedOn w:val="a3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b">
    <w:name w:val="Название Знак"/>
    <w:basedOn w:val="a3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c">
    <w:name w:val="Текст выноски Знак"/>
    <w:basedOn w:val="a3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3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3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3"/>
    <w:rsid w:val="00A42708"/>
    <w:rPr>
      <w:rFonts w:cs="Times New Roman"/>
    </w:rPr>
  </w:style>
  <w:style w:type="numbering" w:customStyle="1" w:styleId="2b">
    <w:name w:val="Нет списка2"/>
    <w:next w:val="a5"/>
    <w:semiHidden/>
    <w:rsid w:val="00B52C38"/>
  </w:style>
  <w:style w:type="numbering" w:customStyle="1" w:styleId="39">
    <w:name w:val="Нет списка3"/>
    <w:next w:val="a5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d">
    <w:name w:val="Символ сноски"/>
    <w:rsid w:val="00B52C38"/>
    <w:rPr>
      <w:vertAlign w:val="superscript"/>
    </w:rPr>
  </w:style>
  <w:style w:type="character" w:customStyle="1" w:styleId="affe">
    <w:name w:val="Символы концевой сноски"/>
    <w:rsid w:val="00B52C38"/>
    <w:rPr>
      <w:vertAlign w:val="superscript"/>
    </w:rPr>
  </w:style>
  <w:style w:type="paragraph" w:customStyle="1" w:styleId="afff">
    <w:name w:val="Заголовок"/>
    <w:basedOn w:val="a2"/>
    <w:next w:val="aa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0">
    <w:name w:val="List"/>
    <w:basedOn w:val="aa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2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2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2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2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1">
    <w:name w:val="endnote text"/>
    <w:basedOn w:val="a2"/>
    <w:link w:val="afff2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2">
    <w:name w:val="Текст концевой сноски Знак"/>
    <w:basedOn w:val="a3"/>
    <w:link w:val="afff1"/>
    <w:semiHidden/>
    <w:rsid w:val="00B52C38"/>
    <w:rPr>
      <w:lang w:eastAsia="ar-SA"/>
    </w:rPr>
  </w:style>
  <w:style w:type="paragraph" w:customStyle="1" w:styleId="afff3">
    <w:name w:val="Содержимое врезки"/>
    <w:basedOn w:val="aa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2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5">
    <w:name w:val="_ТЕКСТОВАЯ ЧАСТЬ"/>
    <w:basedOn w:val="a2"/>
    <w:link w:val="afff6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6">
    <w:name w:val="_ТЕКСТОВАЯ ЧАСТЬ Знак"/>
    <w:basedOn w:val="a3"/>
    <w:link w:val="afff5"/>
    <w:rsid w:val="00D76E74"/>
    <w:rPr>
      <w:sz w:val="24"/>
    </w:rPr>
  </w:style>
  <w:style w:type="table" w:customStyle="1" w:styleId="1f7">
    <w:name w:val="Сетка таблицы1"/>
    <w:basedOn w:val="a4"/>
    <w:next w:val="ad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7">
    <w:name w:val="ТАБЛИЦА_ЦЕНТР"/>
    <w:basedOn w:val="afff5"/>
    <w:link w:val="afff8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9">
    <w:name w:val="ТАБЛИЦА _ЛЕВО"/>
    <w:basedOn w:val="a2"/>
    <w:next w:val="afff5"/>
    <w:link w:val="afffa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8">
    <w:name w:val="ТАБЛИЦА_ЦЕНТР Знак"/>
    <w:basedOn w:val="afff6"/>
    <w:link w:val="afff7"/>
    <w:rsid w:val="00D76E74"/>
    <w:rPr>
      <w:noProof/>
      <w:sz w:val="22"/>
    </w:rPr>
  </w:style>
  <w:style w:type="character" w:customStyle="1" w:styleId="afffa">
    <w:name w:val="ТАБЛИЦА _ЛЕВО Знак"/>
    <w:basedOn w:val="afff8"/>
    <w:link w:val="afff9"/>
    <w:rsid w:val="00D76E74"/>
    <w:rPr>
      <w:bCs/>
      <w:noProof/>
      <w:sz w:val="22"/>
    </w:rPr>
  </w:style>
  <w:style w:type="paragraph" w:customStyle="1" w:styleId="afffb">
    <w:name w:val="ТАБЛ ТЕКСТ БЕЗ ОТСТУПА"/>
    <w:basedOn w:val="a2"/>
    <w:qFormat/>
    <w:rsid w:val="00D76E74"/>
    <w:pPr>
      <w:ind w:firstLine="0"/>
    </w:pPr>
    <w:rPr>
      <w:sz w:val="24"/>
    </w:rPr>
  </w:style>
  <w:style w:type="paragraph" w:customStyle="1" w:styleId="afffc">
    <w:name w:val="Подзаголовок главы"/>
    <w:basedOn w:val="ae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rsid w:val="00204F2F"/>
  </w:style>
  <w:style w:type="character" w:customStyle="1" w:styleId="aff2">
    <w:name w:val="Абзац списка Знак"/>
    <w:basedOn w:val="a3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2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3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720A1A"/>
  </w:style>
  <w:style w:type="numbering" w:customStyle="1" w:styleId="110">
    <w:name w:val="Нет списка11"/>
    <w:next w:val="a5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3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3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d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e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f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0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1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2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3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4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2"/>
    <w:next w:val="a2"/>
    <w:uiPriority w:val="39"/>
    <w:qFormat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2"/>
    <w:next w:val="a2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2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5">
    <w:name w:val="Заголовок титульного листа"/>
    <w:basedOn w:val="a2"/>
    <w:next w:val="a2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2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5"/>
    <w:rsid w:val="00350CB1"/>
    <w:pPr>
      <w:ind w:firstLine="0"/>
    </w:pPr>
  </w:style>
  <w:style w:type="paragraph" w:styleId="3b">
    <w:name w:val="toc 3"/>
    <w:basedOn w:val="a2"/>
    <w:next w:val="a2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2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2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6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7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2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8">
    <w:name w:val="Неразрывный основной текст"/>
    <w:basedOn w:val="aa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9">
    <w:name w:val="Рисунок"/>
    <w:basedOn w:val="a2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2"/>
    <w:next w:val="a2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a">
    <w:name w:val="Название части"/>
    <w:basedOn w:val="a2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b">
    <w:name w:val="Название предприятия"/>
    <w:basedOn w:val="a2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c">
    <w:name w:val="Текст таблицы"/>
    <w:basedOn w:val="a2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d">
    <w:name w:val="Подчеркнутый"/>
    <w:basedOn w:val="a2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e">
    <w:name w:val="Название документа"/>
    <w:basedOn w:val="a2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">
    <w:name w:val="Нижний колонтитул (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перв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1">
    <w:name w:val="Нижний колонтитул (нечетный)"/>
    <w:basedOn w:val="ac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0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0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0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0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2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2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2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0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2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2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2">
    <w:name w:val="Подзаголовок части"/>
    <w:basedOn w:val="a2"/>
    <w:next w:val="aa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3">
    <w:name w:val="Обратный адрес"/>
    <w:basedOn w:val="a2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4">
    <w:name w:val="Название раздела"/>
    <w:basedOn w:val="a2"/>
    <w:next w:val="aa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5">
    <w:name w:val="Подзаголовок титульного листа"/>
    <w:basedOn w:val="a2"/>
    <w:next w:val="aa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2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6">
    <w:name w:val="Signature"/>
    <w:basedOn w:val="a2"/>
    <w:link w:val="afffff7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7">
    <w:name w:val="Подпись Знак"/>
    <w:basedOn w:val="a3"/>
    <w:link w:val="afffff6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2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2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8">
    <w:name w:val="E-mail Signature"/>
    <w:basedOn w:val="a2"/>
    <w:link w:val="afffff9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9">
    <w:name w:val="Электронная подпись Знак"/>
    <w:basedOn w:val="a3"/>
    <w:link w:val="afffff8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2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2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2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a">
    <w:name w:val="annotation text"/>
    <w:basedOn w:val="a2"/>
    <w:link w:val="afffffb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b">
    <w:name w:val="Текст примечания Знак"/>
    <w:basedOn w:val="a3"/>
    <w:link w:val="afffffa"/>
    <w:uiPriority w:val="99"/>
    <w:semiHidden/>
    <w:rsid w:val="00350CB1"/>
    <w:rPr>
      <w:szCs w:val="26"/>
    </w:rPr>
  </w:style>
  <w:style w:type="paragraph" w:styleId="afffffc">
    <w:name w:val="annotation subject"/>
    <w:basedOn w:val="1fff0"/>
    <w:next w:val="1fff0"/>
    <w:link w:val="afffffd"/>
    <w:uiPriority w:val="99"/>
    <w:locked/>
    <w:rsid w:val="00350CB1"/>
    <w:rPr>
      <w:b/>
      <w:bCs/>
    </w:rPr>
  </w:style>
  <w:style w:type="character" w:customStyle="1" w:styleId="afffffd">
    <w:name w:val="Тема примечания Знак"/>
    <w:basedOn w:val="afffffb"/>
    <w:link w:val="afffffc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2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2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e">
    <w:name w:val="База заголовка"/>
    <w:basedOn w:val="a2"/>
    <w:next w:val="aa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">
    <w:name w:val="Цитаты"/>
    <w:basedOn w:val="a2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0">
    <w:name w:val="Заголовок части"/>
    <w:basedOn w:val="a2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1">
    <w:name w:val="Заголовок главы"/>
    <w:basedOn w:val="a2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2">
    <w:name w:val="База сноски"/>
    <w:basedOn w:val="a2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3">
    <w:name w:val="База верхнего колонтитула"/>
    <w:basedOn w:val="a2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первый)"/>
    <w:basedOn w:val="a2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Верхний колонтитул (нечетный)"/>
    <w:basedOn w:val="a2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7">
    <w:name w:val="База указателя"/>
    <w:basedOn w:val="a2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a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8">
    <w:name w:val="База оглавления"/>
    <w:basedOn w:val="a2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2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9">
    <w:name w:val="envelope address"/>
    <w:basedOn w:val="a2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2"/>
    <w:next w:val="a2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a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9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2"/>
    <w:next w:val="a2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2"/>
    <w:next w:val="a2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a">
    <w:name w:val="Block Text"/>
    <w:basedOn w:val="a2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2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b">
    <w:name w:val="Таблица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2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350CB1"/>
    <w:rPr>
      <w:sz w:val="22"/>
    </w:rPr>
  </w:style>
  <w:style w:type="paragraph" w:customStyle="1" w:styleId="affffffe">
    <w:name w:val="Номер таблици"/>
    <w:basedOn w:val="a2"/>
    <w:next w:val="a2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2"/>
    <w:next w:val="a2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2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2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2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2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2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2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2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0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0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0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0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2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2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2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2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2">
    <w:name w:val="List Continue"/>
    <w:basedOn w:val="afff0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2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2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2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2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4">
    <w:name w:val="Salutation"/>
    <w:basedOn w:val="a2"/>
    <w:next w:val="a2"/>
    <w:link w:val="afffffff5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5">
    <w:name w:val="Приветствие Знак"/>
    <w:basedOn w:val="a3"/>
    <w:link w:val="afffffff4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6">
    <w:name w:val="Closing"/>
    <w:basedOn w:val="a2"/>
    <w:link w:val="afffffff7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7">
    <w:name w:val="Прощание Знак"/>
    <w:basedOn w:val="a3"/>
    <w:link w:val="afffffff6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8">
    <w:name w:val="Plain Text"/>
    <w:basedOn w:val="a2"/>
    <w:link w:val="afffffff9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9">
    <w:name w:val="Текст Знак"/>
    <w:basedOn w:val="a3"/>
    <w:link w:val="afffffff8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a">
    <w:name w:val="annotation reference"/>
    <w:basedOn w:val="a3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b">
    <w:name w:val="Message Header"/>
    <w:basedOn w:val="aa"/>
    <w:link w:val="afffffffc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3"/>
    <w:link w:val="afffffffb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2"/>
    <w:next w:val="a2"/>
    <w:link w:val="afffffffe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e">
    <w:name w:val="Дата Знак"/>
    <w:basedOn w:val="a3"/>
    <w:link w:val="afffffffd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">
    <w:name w:val="Note Heading"/>
    <w:basedOn w:val="a2"/>
    <w:next w:val="a2"/>
    <w:link w:val="affffffff0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0">
    <w:name w:val="Заголовок записки Знак"/>
    <w:basedOn w:val="a3"/>
    <w:link w:val="affffffff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1">
    <w:name w:val="Body Text First Indent"/>
    <w:basedOn w:val="aa"/>
    <w:link w:val="affffffff2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9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4"/>
    <w:uiPriority w:val="99"/>
    <w:semiHidden/>
    <w:locked/>
    <w:rsid w:val="00350CB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semiHidden/>
    <w:locked/>
    <w:rsid w:val="00350CB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locked/>
    <w:rsid w:val="00350CB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4"/>
    <w:uiPriority w:val="99"/>
    <w:semiHidden/>
    <w:locked/>
    <w:rsid w:val="00350CB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semiHidden/>
    <w:locked/>
    <w:rsid w:val="00350CB1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locked/>
    <w:rsid w:val="00350CB1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locked/>
    <w:rsid w:val="00350CB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locked/>
    <w:rsid w:val="00350CB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semiHidden/>
    <w:locked/>
    <w:rsid w:val="00350CB1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4"/>
    <w:uiPriority w:val="99"/>
    <w:semiHidden/>
    <w:locked/>
    <w:rsid w:val="00350CB1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4"/>
    <w:uiPriority w:val="99"/>
    <w:semiHidden/>
    <w:locked/>
    <w:rsid w:val="00350CB1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semiHidden/>
    <w:locked/>
    <w:rsid w:val="00350CB1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4"/>
    <w:uiPriority w:val="99"/>
    <w:semiHidden/>
    <w:locked/>
    <w:rsid w:val="00350CB1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locked/>
    <w:rsid w:val="00350CB1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locked/>
    <w:rsid w:val="00350CB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locked/>
    <w:rsid w:val="00350CB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locked/>
    <w:rsid w:val="00350CB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locked/>
    <w:rsid w:val="00350CB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4"/>
    <w:uiPriority w:val="99"/>
    <w:semiHidden/>
    <w:locked/>
    <w:rsid w:val="00350CB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semiHidden/>
    <w:locked/>
    <w:rsid w:val="00350CB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locked/>
    <w:rsid w:val="00350CB1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4"/>
    <w:uiPriority w:val="99"/>
    <w:semiHidden/>
    <w:locked/>
    <w:rsid w:val="00350CB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4"/>
    <w:uiPriority w:val="99"/>
    <w:semiHidden/>
    <w:locked/>
    <w:rsid w:val="00350CB1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semiHidden/>
    <w:locked/>
    <w:rsid w:val="00350CB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semiHidden/>
    <w:locked/>
    <w:rsid w:val="00350CB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semiHidden/>
    <w:locked/>
    <w:rsid w:val="00350CB1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locked/>
    <w:rsid w:val="00350CB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4"/>
    <w:uiPriority w:val="99"/>
    <w:semiHidden/>
    <w:locked/>
    <w:rsid w:val="00350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semiHidden/>
    <w:locked/>
    <w:rsid w:val="00350CB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4"/>
    <w:uiPriority w:val="99"/>
    <w:semiHidden/>
    <w:locked/>
    <w:rsid w:val="00350CB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4"/>
    <w:uiPriority w:val="99"/>
    <w:semiHidden/>
    <w:locked/>
    <w:rsid w:val="00350CB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a">
    <w:name w:val="Маркированный список Знак"/>
    <w:basedOn w:val="1f8"/>
    <w:link w:val="af9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7">
    <w:name w:val="Осн_текст"/>
    <w:basedOn w:val="a2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3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2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2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2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2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2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2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2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2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2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5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5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2"/>
    <w:link w:val="Sf2"/>
    <w:qFormat/>
    <w:rsid w:val="00350CB1"/>
    <w:rPr>
      <w:szCs w:val="24"/>
    </w:rPr>
  </w:style>
  <w:style w:type="paragraph" w:customStyle="1" w:styleId="2fe">
    <w:name w:val="Заголовок (Уровень 2)"/>
    <w:basedOn w:val="a2"/>
    <w:next w:val="aa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3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3"/>
    <w:rsid w:val="00350CB1"/>
    <w:rPr>
      <w:vanish w:val="0"/>
      <w:webHidden w:val="0"/>
      <w:specVanish w:val="0"/>
    </w:rPr>
  </w:style>
  <w:style w:type="paragraph" w:customStyle="1" w:styleId="affffffff9">
    <w:name w:val="Базовый"/>
    <w:rsid w:val="0046142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1">
    <w:name w:val="Перечисление + инт"/>
    <w:basedOn w:val="a2"/>
    <w:rsid w:val="0046142C"/>
    <w:pPr>
      <w:numPr>
        <w:numId w:val="23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character" w:customStyle="1" w:styleId="S22">
    <w:name w:val="S_Маркированный Знак2"/>
    <w:rsid w:val="0046142C"/>
    <w:rPr>
      <w:rFonts w:eastAsia="Times New Roman"/>
      <w:sz w:val="24"/>
      <w:szCs w:val="24"/>
      <w:lang w:eastAsia="ar-SA"/>
    </w:rPr>
  </w:style>
  <w:style w:type="character" w:customStyle="1" w:styleId="Sf2">
    <w:name w:val="S_Обычный жирный Знак"/>
    <w:link w:val="Sf1"/>
    <w:rsid w:val="0046142C"/>
    <w:rPr>
      <w:sz w:val="28"/>
      <w:szCs w:val="24"/>
    </w:rPr>
  </w:style>
  <w:style w:type="character" w:customStyle="1" w:styleId="docaccesstitle">
    <w:name w:val="docaccess_title"/>
    <w:basedOn w:val="a3"/>
    <w:rsid w:val="0046142C"/>
  </w:style>
  <w:style w:type="character" w:customStyle="1" w:styleId="st">
    <w:name w:val="st"/>
    <w:basedOn w:val="a3"/>
    <w:rsid w:val="00364DF7"/>
  </w:style>
  <w:style w:type="character" w:customStyle="1" w:styleId="spellorig">
    <w:name w:val="spell_orig"/>
    <w:basedOn w:val="a3"/>
    <w:rsid w:val="00364DF7"/>
  </w:style>
  <w:style w:type="table" w:customStyle="1" w:styleId="2ff0">
    <w:name w:val="Сетка таблицы2"/>
    <w:basedOn w:val="a4"/>
    <w:next w:val="ad"/>
    <w:uiPriority w:val="99"/>
    <w:rsid w:val="00ED0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4">
    <w:name w:val="Сетка таблицы3"/>
    <w:basedOn w:val="a4"/>
    <w:next w:val="ad"/>
    <w:uiPriority w:val="99"/>
    <w:rsid w:val="00ED0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header" Target="header10.xml"/><Relationship Id="rId39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6.xml"/><Relationship Id="rId29" Type="http://schemas.openxmlformats.org/officeDocument/2006/relationships/header" Target="header11.xml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header" Target="header12.xml"/><Relationship Id="rId37" Type="http://schemas.openxmlformats.org/officeDocument/2006/relationships/header" Target="header15.xml"/><Relationship Id="rId40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image" Target="media/image5.jpeg"/><Relationship Id="rId36" Type="http://schemas.openxmlformats.org/officeDocument/2006/relationships/header" Target="header14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image" Target="media/image6.jpeg"/><Relationship Id="rId44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image" Target="media/image4.jpeg"/><Relationship Id="rId30" Type="http://schemas.openxmlformats.org/officeDocument/2006/relationships/footer" Target="footer4.xml"/><Relationship Id="rId35" Type="http://schemas.openxmlformats.org/officeDocument/2006/relationships/header" Target="header13.xml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1ED088-6D28-4064-8F18-F822030D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58</Pages>
  <Words>9838</Words>
  <Characters>71968</Characters>
  <Application>Microsoft Office Word</Application>
  <DocSecurity>4</DocSecurity>
  <Lines>599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81643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2017-11-08T05:59:00Z</cp:lastPrinted>
  <dcterms:created xsi:type="dcterms:W3CDTF">2017-11-08T07:26:00Z</dcterms:created>
  <dcterms:modified xsi:type="dcterms:W3CDTF">2017-11-08T07:26:00Z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